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02D6" w:rsidRDefault="00FD02D6" w:rsidP="00C137E8">
      <w:pPr>
        <w:pStyle w:val="NoSpacing"/>
        <w:jc w:val="center"/>
        <w:rPr>
          <w:b/>
          <w:bCs/>
          <w:sz w:val="24"/>
          <w:szCs w:val="24"/>
        </w:rPr>
      </w:pPr>
      <w:r w:rsidRPr="00C137E8">
        <w:rPr>
          <w:b/>
          <w:bCs/>
          <w:sz w:val="24"/>
          <w:szCs w:val="24"/>
        </w:rPr>
        <w:t xml:space="preserve">ПОЛОЖЕНИЕ                                                                                                                 </w:t>
      </w:r>
    </w:p>
    <w:p w:rsidR="00FD02D6" w:rsidRDefault="00FD02D6" w:rsidP="00C137E8">
      <w:pPr>
        <w:pStyle w:val="NoSpacing"/>
        <w:jc w:val="center"/>
        <w:rPr>
          <w:b/>
          <w:bCs/>
          <w:sz w:val="24"/>
          <w:szCs w:val="24"/>
        </w:rPr>
      </w:pPr>
      <w:r w:rsidRPr="00C137E8">
        <w:rPr>
          <w:b/>
          <w:bCs/>
          <w:sz w:val="24"/>
          <w:szCs w:val="24"/>
        </w:rPr>
        <w:t xml:space="preserve">о конкурсе </w:t>
      </w:r>
      <w:r w:rsidRPr="00C137E8">
        <w:rPr>
          <w:b/>
          <w:bCs/>
          <w:sz w:val="24"/>
          <w:szCs w:val="24"/>
          <w:u w:val="single"/>
        </w:rPr>
        <w:t>«Мама, папа, я – читающая семья»</w:t>
      </w:r>
      <w:r w:rsidRPr="00C137E8">
        <w:rPr>
          <w:b/>
          <w:bCs/>
          <w:sz w:val="24"/>
          <w:szCs w:val="24"/>
        </w:rPr>
        <w:t xml:space="preserve">                                                      </w:t>
      </w:r>
    </w:p>
    <w:p w:rsidR="00FD02D6" w:rsidRPr="00C137E8" w:rsidRDefault="00FD02D6" w:rsidP="00C137E8">
      <w:pPr>
        <w:pStyle w:val="NoSpacing"/>
        <w:jc w:val="center"/>
        <w:rPr>
          <w:sz w:val="24"/>
          <w:szCs w:val="24"/>
        </w:rPr>
      </w:pPr>
      <w:r w:rsidRPr="00C137E8">
        <w:rPr>
          <w:sz w:val="24"/>
          <w:szCs w:val="24"/>
        </w:rPr>
        <w:t>(в рамках конкурса «Семья года»)</w:t>
      </w:r>
    </w:p>
    <w:p w:rsidR="00FD02D6" w:rsidRPr="00C137E8" w:rsidRDefault="00FD02D6" w:rsidP="00176432">
      <w:pPr>
        <w:pStyle w:val="NoSpacing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ind w:firstLine="708"/>
        <w:jc w:val="both"/>
        <w:rPr>
          <w:sz w:val="24"/>
          <w:szCs w:val="24"/>
        </w:rPr>
      </w:pPr>
      <w:r w:rsidRPr="00C137E8">
        <w:rPr>
          <w:b/>
          <w:bCs/>
          <w:i/>
          <w:iCs/>
          <w:sz w:val="24"/>
          <w:szCs w:val="24"/>
        </w:rPr>
        <w:t>Актуальность</w:t>
      </w:r>
      <w:r w:rsidRPr="00C137E8">
        <w:rPr>
          <w:sz w:val="24"/>
          <w:szCs w:val="24"/>
        </w:rPr>
        <w:t>:  Именно в семье происходит воспитание личности ребенка. И без чтения здесь не обойтись. Роль семьи в формировании отношения к книге, чтению чрезвычайно велика. Если чтение входит в образ жизни взрослых членов семьи, ребенок это улавливает и впитывает. Впечатления, полученные в собственной семье, остаются неким масштабом для сравнения, для оценки на всю жизнь и реализуются уже в собственной семье.</w:t>
      </w:r>
    </w:p>
    <w:p w:rsidR="00FD02D6" w:rsidRPr="00C137E8" w:rsidRDefault="00FD02D6" w:rsidP="00176432">
      <w:pPr>
        <w:pStyle w:val="NoSpacing"/>
        <w:ind w:firstLine="708"/>
        <w:jc w:val="both"/>
        <w:rPr>
          <w:b/>
          <w:bCs/>
          <w:i/>
          <w:iCs/>
          <w:sz w:val="24"/>
          <w:szCs w:val="24"/>
        </w:rPr>
      </w:pPr>
    </w:p>
    <w:p w:rsidR="00FD02D6" w:rsidRPr="00C137E8" w:rsidRDefault="00FD02D6" w:rsidP="00176432">
      <w:pPr>
        <w:pStyle w:val="NoSpacing"/>
        <w:ind w:firstLine="708"/>
        <w:jc w:val="both"/>
        <w:rPr>
          <w:sz w:val="24"/>
          <w:szCs w:val="24"/>
        </w:rPr>
      </w:pPr>
      <w:r w:rsidRPr="00C137E8">
        <w:rPr>
          <w:b/>
          <w:bCs/>
          <w:i/>
          <w:iCs/>
          <w:sz w:val="24"/>
          <w:szCs w:val="24"/>
        </w:rPr>
        <w:t>Цель</w:t>
      </w:r>
      <w:r w:rsidRPr="00C137E8">
        <w:rPr>
          <w:sz w:val="24"/>
          <w:szCs w:val="24"/>
        </w:rPr>
        <w:t>: способствовать возрождению традиции семейного чтения: организация семейного общения и совместного досуга детей и родителей, их информационное просвещение.</w:t>
      </w:r>
    </w:p>
    <w:p w:rsidR="00FD02D6" w:rsidRPr="00C137E8" w:rsidRDefault="00FD02D6" w:rsidP="00176432">
      <w:pPr>
        <w:pStyle w:val="NoSpacing"/>
        <w:ind w:firstLine="708"/>
        <w:jc w:val="both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ind w:firstLine="708"/>
        <w:jc w:val="both"/>
        <w:rPr>
          <w:sz w:val="24"/>
          <w:szCs w:val="24"/>
        </w:rPr>
      </w:pPr>
      <w:r w:rsidRPr="00C137E8">
        <w:rPr>
          <w:b/>
          <w:bCs/>
          <w:i/>
          <w:iCs/>
          <w:sz w:val="24"/>
          <w:szCs w:val="24"/>
        </w:rPr>
        <w:t>Задачи</w:t>
      </w:r>
      <w:r w:rsidRPr="00C137E8">
        <w:rPr>
          <w:sz w:val="24"/>
          <w:szCs w:val="24"/>
        </w:rPr>
        <w:t>: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  <w:r w:rsidRPr="00C137E8">
        <w:rPr>
          <w:sz w:val="24"/>
          <w:szCs w:val="24"/>
        </w:rPr>
        <w:t>- изучение читательской ситуации в семьях, круга детского чтения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  <w:r w:rsidRPr="00C137E8">
        <w:rPr>
          <w:sz w:val="24"/>
          <w:szCs w:val="24"/>
        </w:rPr>
        <w:t xml:space="preserve">- расширение социального партнерства в работе по развитию детей, 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  <w:r w:rsidRPr="00C137E8">
        <w:rPr>
          <w:sz w:val="24"/>
          <w:szCs w:val="24"/>
        </w:rPr>
        <w:t xml:space="preserve">  привлечение детей и родителей к чтению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  <w:r w:rsidRPr="00C137E8">
        <w:rPr>
          <w:sz w:val="24"/>
          <w:szCs w:val="24"/>
        </w:rPr>
        <w:t xml:space="preserve">- развитие творческих способностей 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  <w:r w:rsidRPr="00C137E8">
        <w:rPr>
          <w:sz w:val="24"/>
          <w:szCs w:val="24"/>
        </w:rPr>
        <w:t>- оказание семье информационной помощи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  <w:r w:rsidRPr="00C137E8">
        <w:rPr>
          <w:sz w:val="24"/>
          <w:szCs w:val="24"/>
        </w:rPr>
        <w:t>- выявление самой читающей семьи.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ind w:firstLine="708"/>
        <w:jc w:val="both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ind w:firstLine="708"/>
        <w:jc w:val="both"/>
        <w:rPr>
          <w:sz w:val="24"/>
          <w:szCs w:val="24"/>
        </w:rPr>
      </w:pPr>
      <w:r w:rsidRPr="00C137E8">
        <w:rPr>
          <w:b/>
          <w:bCs/>
          <w:sz w:val="24"/>
          <w:szCs w:val="24"/>
        </w:rPr>
        <w:t>Конкурс проводится в виде литературной викторины. Также семьям необходимо подготовить домашнее задание, которое они представят на конкурсе</w:t>
      </w:r>
      <w:r w:rsidRPr="00C137E8">
        <w:rPr>
          <w:sz w:val="24"/>
          <w:szCs w:val="24"/>
        </w:rPr>
        <w:t>.</w:t>
      </w:r>
    </w:p>
    <w:p w:rsidR="00FD02D6" w:rsidRPr="00C137E8" w:rsidRDefault="00FD02D6" w:rsidP="00176432">
      <w:pPr>
        <w:pStyle w:val="NoSpacing"/>
        <w:jc w:val="both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jc w:val="center"/>
        <w:rPr>
          <w:b/>
          <w:bCs/>
          <w:sz w:val="24"/>
          <w:szCs w:val="24"/>
        </w:rPr>
      </w:pPr>
      <w:r w:rsidRPr="00C137E8">
        <w:rPr>
          <w:b/>
          <w:bCs/>
          <w:sz w:val="24"/>
          <w:szCs w:val="24"/>
        </w:rPr>
        <w:t>Домашнее задание</w:t>
      </w:r>
    </w:p>
    <w:p w:rsidR="00FD02D6" w:rsidRPr="00C137E8" w:rsidRDefault="00FD02D6" w:rsidP="00176432">
      <w:pPr>
        <w:pStyle w:val="NoSpacing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ind w:firstLine="708"/>
        <w:rPr>
          <w:sz w:val="24"/>
          <w:szCs w:val="24"/>
        </w:rPr>
      </w:pPr>
      <w:r w:rsidRPr="00C137E8">
        <w:rPr>
          <w:sz w:val="24"/>
          <w:szCs w:val="24"/>
        </w:rPr>
        <w:t xml:space="preserve">Необходимо создать </w:t>
      </w:r>
      <w:r w:rsidRPr="00C137E8">
        <w:rPr>
          <w:sz w:val="24"/>
          <w:szCs w:val="24"/>
          <w:u w:val="single"/>
        </w:rPr>
        <w:t>самодельную книжку</w:t>
      </w:r>
      <w:r w:rsidRPr="00C137E8">
        <w:rPr>
          <w:sz w:val="24"/>
          <w:szCs w:val="24"/>
        </w:rPr>
        <w:t xml:space="preserve"> с тематикой «Презентация своей читающей семьи». </w:t>
      </w:r>
    </w:p>
    <w:p w:rsidR="00FD02D6" w:rsidRPr="00C137E8" w:rsidRDefault="00FD02D6" w:rsidP="00176432">
      <w:pPr>
        <w:pStyle w:val="NoSpacing"/>
        <w:ind w:firstLine="708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ind w:firstLine="708"/>
        <w:rPr>
          <w:sz w:val="24"/>
          <w:szCs w:val="24"/>
        </w:rPr>
      </w:pPr>
      <w:r w:rsidRPr="00C137E8">
        <w:rPr>
          <w:i/>
          <w:iCs/>
          <w:sz w:val="24"/>
          <w:szCs w:val="24"/>
        </w:rPr>
        <w:t>Содержание книги должно отражать</w:t>
      </w:r>
      <w:r w:rsidRPr="00C137E8">
        <w:rPr>
          <w:sz w:val="24"/>
          <w:szCs w:val="24"/>
        </w:rPr>
        <w:t>:</w:t>
      </w:r>
    </w:p>
    <w:p w:rsidR="00FD02D6" w:rsidRPr="00C137E8" w:rsidRDefault="00FD02D6" w:rsidP="00176432">
      <w:pPr>
        <w:pStyle w:val="NoSpacing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C137E8">
        <w:rPr>
          <w:sz w:val="24"/>
          <w:szCs w:val="24"/>
        </w:rPr>
        <w:t>краткую информационную справку о семье</w:t>
      </w:r>
    </w:p>
    <w:p w:rsidR="00FD02D6" w:rsidRPr="00C137E8" w:rsidRDefault="00FD02D6" w:rsidP="00176432">
      <w:pPr>
        <w:pStyle w:val="NoSpacing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C137E8">
        <w:rPr>
          <w:sz w:val="24"/>
          <w:szCs w:val="24"/>
        </w:rPr>
        <w:t xml:space="preserve">описание своей домашней библиотеки (взрослой и детской), ее фотография </w:t>
      </w:r>
    </w:p>
    <w:p w:rsidR="00FD02D6" w:rsidRPr="00C137E8" w:rsidRDefault="00FD02D6" w:rsidP="00176432">
      <w:pPr>
        <w:pStyle w:val="NoSpacing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C137E8">
        <w:rPr>
          <w:sz w:val="24"/>
          <w:szCs w:val="24"/>
        </w:rPr>
        <w:t>перечень книг, которые любят читать в вашей семье</w:t>
      </w:r>
    </w:p>
    <w:p w:rsidR="00FD02D6" w:rsidRPr="00C137E8" w:rsidRDefault="00FD02D6" w:rsidP="00176432">
      <w:pPr>
        <w:pStyle w:val="NoSpacing"/>
        <w:numPr>
          <w:ilvl w:val="0"/>
          <w:numId w:val="1"/>
        </w:numPr>
        <w:ind w:left="426" w:hanging="426"/>
        <w:rPr>
          <w:sz w:val="24"/>
          <w:szCs w:val="24"/>
        </w:rPr>
      </w:pPr>
      <w:r w:rsidRPr="00C137E8">
        <w:rPr>
          <w:sz w:val="24"/>
          <w:szCs w:val="24"/>
        </w:rPr>
        <w:t>интересные фотографии членов семьи за чтением.</w:t>
      </w:r>
    </w:p>
    <w:p w:rsidR="00FD02D6" w:rsidRPr="00C137E8" w:rsidRDefault="00FD02D6" w:rsidP="00176432">
      <w:pPr>
        <w:pStyle w:val="NoSpacing"/>
        <w:ind w:left="720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ind w:left="720"/>
        <w:rPr>
          <w:sz w:val="24"/>
          <w:szCs w:val="24"/>
        </w:rPr>
      </w:pPr>
      <w:r w:rsidRPr="00C137E8">
        <w:rPr>
          <w:i/>
          <w:iCs/>
          <w:sz w:val="24"/>
          <w:szCs w:val="24"/>
        </w:rPr>
        <w:t>Дополнительно в книге могут быть представлены</w:t>
      </w:r>
      <w:r w:rsidRPr="00C137E8">
        <w:rPr>
          <w:sz w:val="24"/>
          <w:szCs w:val="24"/>
        </w:rPr>
        <w:t>:</w:t>
      </w:r>
    </w:p>
    <w:p w:rsidR="00FD02D6" w:rsidRPr="00C137E8" w:rsidRDefault="00FD02D6" w:rsidP="00176432">
      <w:pPr>
        <w:pStyle w:val="NoSpacing"/>
        <w:numPr>
          <w:ilvl w:val="0"/>
          <w:numId w:val="2"/>
        </w:numPr>
        <w:ind w:left="426" w:hanging="426"/>
        <w:rPr>
          <w:sz w:val="24"/>
          <w:szCs w:val="24"/>
        </w:rPr>
      </w:pPr>
      <w:r w:rsidRPr="00C137E8">
        <w:rPr>
          <w:sz w:val="24"/>
          <w:szCs w:val="24"/>
        </w:rPr>
        <w:t>рисунки детей к любимым литературным произведениям;</w:t>
      </w:r>
    </w:p>
    <w:p w:rsidR="00FD02D6" w:rsidRPr="00C137E8" w:rsidRDefault="00FD02D6" w:rsidP="00176432">
      <w:pPr>
        <w:pStyle w:val="NoSpacing"/>
        <w:numPr>
          <w:ilvl w:val="0"/>
          <w:numId w:val="2"/>
        </w:numPr>
        <w:ind w:left="426" w:hanging="426"/>
        <w:rPr>
          <w:sz w:val="24"/>
          <w:szCs w:val="24"/>
        </w:rPr>
      </w:pPr>
      <w:r w:rsidRPr="00C137E8">
        <w:rPr>
          <w:sz w:val="24"/>
          <w:szCs w:val="24"/>
        </w:rPr>
        <w:t>стихи, сказки, рассказы детей и взрослых собственного сочинения.</w:t>
      </w:r>
    </w:p>
    <w:p w:rsidR="00FD02D6" w:rsidRPr="00C137E8" w:rsidRDefault="00FD02D6" w:rsidP="00176432">
      <w:pPr>
        <w:pStyle w:val="NoSpacing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jc w:val="center"/>
        <w:rPr>
          <w:sz w:val="24"/>
          <w:szCs w:val="24"/>
        </w:rPr>
      </w:pPr>
      <w:r w:rsidRPr="00C137E8">
        <w:rPr>
          <w:b/>
          <w:bCs/>
          <w:sz w:val="24"/>
          <w:szCs w:val="24"/>
        </w:rPr>
        <w:t>Критерии оценок</w:t>
      </w:r>
      <w:r w:rsidRPr="00C137E8">
        <w:rPr>
          <w:sz w:val="24"/>
          <w:szCs w:val="24"/>
        </w:rPr>
        <w:t>:</w:t>
      </w:r>
    </w:p>
    <w:p w:rsidR="00FD02D6" w:rsidRPr="00C137E8" w:rsidRDefault="00FD02D6" w:rsidP="00176432">
      <w:pPr>
        <w:pStyle w:val="NoSpacing"/>
        <w:jc w:val="center"/>
        <w:rPr>
          <w:sz w:val="24"/>
          <w:szCs w:val="24"/>
        </w:rPr>
      </w:pPr>
    </w:p>
    <w:p w:rsidR="00FD02D6" w:rsidRPr="00C137E8" w:rsidRDefault="00FD02D6" w:rsidP="0017643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C137E8">
        <w:rPr>
          <w:sz w:val="24"/>
          <w:szCs w:val="24"/>
        </w:rPr>
        <w:t xml:space="preserve">за эстетичность оформления книги, </w:t>
      </w:r>
    </w:p>
    <w:p w:rsidR="00FD02D6" w:rsidRPr="00C137E8" w:rsidRDefault="00FD02D6" w:rsidP="0017643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C137E8">
        <w:rPr>
          <w:sz w:val="24"/>
          <w:szCs w:val="24"/>
        </w:rPr>
        <w:t>за сложность в ее изготовлении (из чего и как сделана книга),</w:t>
      </w:r>
    </w:p>
    <w:p w:rsidR="00FD02D6" w:rsidRPr="00C137E8" w:rsidRDefault="00FD02D6" w:rsidP="0017643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C137E8">
        <w:rPr>
          <w:sz w:val="24"/>
          <w:szCs w:val="24"/>
        </w:rPr>
        <w:t>за творческие идеи</w:t>
      </w:r>
    </w:p>
    <w:p w:rsidR="00FD02D6" w:rsidRPr="00C137E8" w:rsidRDefault="00FD02D6" w:rsidP="00176432">
      <w:pPr>
        <w:pStyle w:val="NoSpacing"/>
        <w:numPr>
          <w:ilvl w:val="0"/>
          <w:numId w:val="3"/>
        </w:numPr>
        <w:rPr>
          <w:sz w:val="24"/>
          <w:szCs w:val="24"/>
        </w:rPr>
      </w:pPr>
      <w:r w:rsidRPr="00C137E8">
        <w:rPr>
          <w:sz w:val="24"/>
          <w:szCs w:val="24"/>
        </w:rPr>
        <w:t xml:space="preserve">за содержательность книги </w:t>
      </w:r>
    </w:p>
    <w:p w:rsidR="00FD02D6" w:rsidRPr="00C137E8" w:rsidRDefault="00FD02D6" w:rsidP="00176432">
      <w:pPr>
        <w:pStyle w:val="NoSpacing"/>
        <w:ind w:left="720"/>
        <w:rPr>
          <w:sz w:val="24"/>
          <w:szCs w:val="24"/>
        </w:rPr>
      </w:pPr>
    </w:p>
    <w:p w:rsidR="00FD02D6" w:rsidRPr="00C137E8" w:rsidRDefault="00FD02D6">
      <w:pPr>
        <w:rPr>
          <w:sz w:val="24"/>
          <w:szCs w:val="24"/>
        </w:rPr>
      </w:pPr>
    </w:p>
    <w:sectPr w:rsidR="00FD02D6" w:rsidRPr="00C137E8" w:rsidSect="00C137E8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C247F"/>
    <w:multiLevelType w:val="hybridMultilevel"/>
    <w:tmpl w:val="B77EEE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697E46F0"/>
    <w:multiLevelType w:val="hybridMultilevel"/>
    <w:tmpl w:val="2E6A19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A56D0"/>
    <w:multiLevelType w:val="hybridMultilevel"/>
    <w:tmpl w:val="6EECE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4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432"/>
    <w:rsid w:val="00176432"/>
    <w:rsid w:val="001C53E2"/>
    <w:rsid w:val="00842A67"/>
    <w:rsid w:val="00AE59A2"/>
    <w:rsid w:val="00C119CE"/>
    <w:rsid w:val="00C137E8"/>
    <w:rsid w:val="00D40989"/>
    <w:rsid w:val="00FD0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next w:val="NoSpacing"/>
    <w:qFormat/>
    <w:rsid w:val="00176432"/>
    <w:pPr>
      <w:spacing w:after="200"/>
    </w:pPr>
    <w:rPr>
      <w:rFonts w:ascii="Times New Roman" w:hAnsi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176432"/>
    <w:rPr>
      <w:rFonts w:ascii="Times New Roman" w:hAnsi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289</Words>
  <Characters>1652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                                                                                                                </dc:title>
  <dc:subject/>
  <dc:creator>USER</dc:creator>
  <cp:keywords/>
  <dc:description/>
  <cp:lastModifiedBy>Mom</cp:lastModifiedBy>
  <cp:revision>2</cp:revision>
  <cp:lastPrinted>2008-11-27T06:40:00Z</cp:lastPrinted>
  <dcterms:created xsi:type="dcterms:W3CDTF">2009-02-24T22:07:00Z</dcterms:created>
  <dcterms:modified xsi:type="dcterms:W3CDTF">2009-02-24T22:08:00Z</dcterms:modified>
</cp:coreProperties>
</file>