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 14.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12. Песня для физруков на мотив песни гр. Фабрика “Про любовь…”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Всех дороже нам физ-ра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Горло сердце не болит.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Остальное ерунда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Даже врач так говорит.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Физкультура, спорт, футбол,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Не рекорд для нас теперь,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Мы забьем в ворота гол, 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Станем лучше всех, поверь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Припев: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Мы уйдем, заберем,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Всё хорошее, что вы нам дали.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Волю, силу, ловкость, гибкость, снос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И тогда на ура будут нас встречать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 родном поселке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Это не мечта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Всё будет так.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p w:rsidR="006517EA" w:rsidRDefault="006517E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p w:rsidR="006517EA" w:rsidRDefault="006517EA"/>
    <w:sectPr w:rsidR="006517EA" w:rsidSect="00651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17EA"/>
    <w:rsid w:val="00651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autoSpaceDE w:val="0"/>
      <w:autoSpaceDN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a0">
    <w:name w:val="Основной шрифт"/>
    <w:uiPriority w:val="99"/>
  </w:style>
  <w:style w:type="character" w:customStyle="1" w:styleId="apple-style-span">
    <w:name w:val="apple-style-span"/>
    <w:basedOn w:val="DefaultParagraphFon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67</Words>
  <Characters>386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14</dc:title>
  <dc:subject/>
  <dc:creator>User</dc:creator>
  <cp:keywords/>
  <dc:description/>
  <cp:lastModifiedBy>user</cp:lastModifiedBy>
  <cp:revision>2</cp:revision>
  <dcterms:created xsi:type="dcterms:W3CDTF">2013-11-07T19:03:00Z</dcterms:created>
  <dcterms:modified xsi:type="dcterms:W3CDTF">2013-11-07T19:03:00Z</dcterms:modified>
</cp:coreProperties>
</file>