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8E9" w:rsidRDefault="00EA28E9">
      <w:pPr>
        <w:pStyle w:val="Heading1"/>
        <w:jc w:val="center"/>
        <w:rPr>
          <w:color w:val="auto"/>
        </w:rPr>
      </w:pPr>
      <w:r>
        <w:rPr>
          <w:color w:val="auto"/>
        </w:rPr>
        <w:t>Приложения</w:t>
      </w:r>
    </w:p>
    <w:p w:rsidR="00EA28E9" w:rsidRDefault="00EA28E9">
      <w:pPr>
        <w:ind w:right="566" w:firstLine="709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1</w:t>
      </w:r>
    </w:p>
    <w:p w:rsidR="00EA28E9" w:rsidRDefault="00EA28E9">
      <w:pPr>
        <w:ind w:right="566"/>
        <w:rPr>
          <w:rFonts w:cs="Times New Roman"/>
          <w:i/>
          <w:iCs/>
        </w:rPr>
      </w:pPr>
      <w:r>
        <w:rPr>
          <w:rFonts w:cs="Times New Roman"/>
          <w:i/>
          <w:i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48.5pt;height:409.5pt;visibility:visible" fillcolor="window">
            <v:imagedata r:id="rId7" o:title=""/>
          </v:shape>
        </w:pict>
      </w:r>
    </w:p>
    <w:p w:rsidR="00EA28E9" w:rsidRDefault="00EA28E9">
      <w:pPr>
        <w:rPr>
          <w:rFonts w:cs="Times New Roman"/>
        </w:rPr>
      </w:pPr>
    </w:p>
    <w:p w:rsidR="00EA28E9" w:rsidRDefault="00EA28E9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:rsidR="00EA28E9" w:rsidRDefault="00EA28E9">
      <w:pPr>
        <w:ind w:firstLine="708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2</w:t>
      </w:r>
    </w:p>
    <w:p w:rsidR="00EA28E9" w:rsidRDefault="00EA28E9">
      <w:pPr>
        <w:ind w:left="-142"/>
        <w:rPr>
          <w:rFonts w:cs="Times New Roman"/>
          <w:i/>
          <w:iCs/>
        </w:rPr>
      </w:pPr>
      <w:r>
        <w:rPr>
          <w:rFonts w:cs="Times New Roman"/>
          <w:i/>
          <w:iCs/>
          <w:noProof/>
          <w:sz w:val="20"/>
          <w:szCs w:val="20"/>
        </w:rPr>
        <w:pict>
          <v:shape id="Рисунок 7" o:spid="_x0000_i1026" type="#_x0000_t75" style="width:456pt;height:516.75pt;visibility:visible" fillcolor="window">
            <v:imagedata r:id="rId8" o:title="" croptop="10044f" cropright="3487f"/>
          </v:shape>
        </w:pict>
      </w:r>
    </w:p>
    <w:p w:rsidR="00EA28E9" w:rsidRDefault="00EA28E9">
      <w:pPr>
        <w:ind w:left="-142" w:firstLine="708"/>
        <w:rPr>
          <w:rFonts w:cs="Times New Roman"/>
          <w:i/>
          <w:iCs/>
        </w:rPr>
      </w:pPr>
    </w:p>
    <w:p w:rsidR="00EA28E9" w:rsidRDefault="00EA28E9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:rsidR="00EA28E9" w:rsidRDefault="00EA28E9">
      <w:pPr>
        <w:ind w:left="-142" w:firstLine="708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3</w:t>
      </w:r>
    </w:p>
    <w:p w:rsidR="00EA28E9" w:rsidRDefault="00EA28E9">
      <w:pPr>
        <w:ind w:left="-142"/>
        <w:rPr>
          <w:rFonts w:cs="Times New Roman"/>
          <w:i/>
          <w:iCs/>
        </w:rPr>
      </w:pPr>
      <w:r>
        <w:rPr>
          <w:rFonts w:cs="Times New Roman"/>
          <w:i/>
          <w:iCs/>
          <w:noProof/>
          <w:sz w:val="20"/>
          <w:szCs w:val="20"/>
        </w:rPr>
        <w:pict>
          <v:shape id="Рисунок 8" o:spid="_x0000_i1027" type="#_x0000_t75" style="width:447.75pt;height:559.5pt;visibility:visible">
            <v:imagedata r:id="rId9" o:title="" croptop="5456f" cropright="8392f"/>
          </v:shape>
        </w:pict>
      </w:r>
    </w:p>
    <w:p w:rsidR="00EA28E9" w:rsidRDefault="00EA28E9">
      <w:pPr>
        <w:ind w:left="-142" w:firstLine="708"/>
        <w:rPr>
          <w:rFonts w:cs="Times New Roman"/>
          <w:i/>
          <w:iCs/>
        </w:rPr>
      </w:pPr>
    </w:p>
    <w:p w:rsidR="00EA28E9" w:rsidRDefault="00EA28E9">
      <w:pPr>
        <w:ind w:left="-142" w:firstLine="708"/>
        <w:rPr>
          <w:rFonts w:cs="Times New Roman"/>
          <w:i/>
          <w:iCs/>
        </w:rPr>
      </w:pPr>
    </w:p>
    <w:p w:rsidR="00EA28E9" w:rsidRDefault="00EA28E9">
      <w:pPr>
        <w:ind w:left="-142" w:firstLine="708"/>
        <w:rPr>
          <w:rFonts w:cs="Times New Roman"/>
          <w:i/>
          <w:iCs/>
        </w:rPr>
      </w:pPr>
    </w:p>
    <w:p w:rsidR="00EA28E9" w:rsidRDefault="00EA28E9">
      <w:pPr>
        <w:ind w:left="-142" w:firstLine="708"/>
        <w:rPr>
          <w:rFonts w:cs="Times New Roman"/>
          <w:i/>
          <w:iCs/>
        </w:rPr>
      </w:pPr>
    </w:p>
    <w:p w:rsidR="00EA28E9" w:rsidRDefault="00EA28E9">
      <w:pPr>
        <w:ind w:left="-142" w:firstLine="708"/>
        <w:rPr>
          <w:rFonts w:cs="Times New Roman"/>
          <w:i/>
          <w:iCs/>
        </w:rPr>
      </w:pPr>
    </w:p>
    <w:p w:rsidR="00EA28E9" w:rsidRDefault="00EA28E9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:rsidR="00EA28E9" w:rsidRDefault="00EA28E9">
      <w:pPr>
        <w:ind w:left="-142" w:firstLine="708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4</w:t>
      </w:r>
    </w:p>
    <w:p w:rsidR="00EA28E9" w:rsidRDefault="00EA28E9">
      <w:pPr>
        <w:ind w:left="-142" w:right="283"/>
        <w:rPr>
          <w:rFonts w:cs="Times New Roman"/>
          <w:i/>
          <w:iCs/>
        </w:rPr>
      </w:pPr>
      <w:r>
        <w:rPr>
          <w:rFonts w:cs="Times New Roman"/>
          <w:i/>
          <w:iCs/>
          <w:noProof/>
          <w:sz w:val="20"/>
          <w:szCs w:val="20"/>
        </w:rPr>
        <w:pict>
          <v:shape id="Рисунок 10" o:spid="_x0000_i1028" type="#_x0000_t75" style="width:453.75pt;height:630pt;visibility:visible">
            <v:imagedata r:id="rId10" o:title=""/>
          </v:shape>
        </w:pict>
      </w:r>
    </w:p>
    <w:p w:rsidR="00EA28E9" w:rsidRDefault="00EA28E9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:rsidR="00EA28E9" w:rsidRDefault="00EA28E9">
      <w:pPr>
        <w:ind w:left="-142" w:firstLine="708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5</w:t>
      </w:r>
    </w:p>
    <w:p w:rsidR="00EA28E9" w:rsidRDefault="00EA28E9">
      <w:pPr>
        <w:ind w:left="-142" w:right="283"/>
        <w:rPr>
          <w:rFonts w:cs="Times New Roman"/>
          <w:i/>
          <w:iCs/>
        </w:rPr>
      </w:pPr>
      <w:r>
        <w:rPr>
          <w:rFonts w:cs="Times New Roman"/>
          <w:i/>
          <w:iCs/>
          <w:noProof/>
          <w:sz w:val="20"/>
          <w:szCs w:val="20"/>
        </w:rPr>
        <w:pict>
          <v:shape id="Рисунок 11" o:spid="_x0000_i1029" type="#_x0000_t75" style="width:455.25pt;height:622.5pt;visibility:visible">
            <v:imagedata r:id="rId11" o:title=""/>
          </v:shape>
        </w:pict>
      </w:r>
    </w:p>
    <w:sectPr w:rsidR="00EA28E9" w:rsidSect="00EA28E9">
      <w:pgSz w:w="11906" w:h="16838"/>
      <w:pgMar w:top="1134" w:right="850" w:bottom="1134" w:left="1701" w:header="850" w:footer="85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8E9" w:rsidRDefault="00EA28E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A28E9" w:rsidRDefault="00EA28E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8E9" w:rsidRDefault="00EA28E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A28E9" w:rsidRDefault="00EA28E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F5910"/>
    <w:multiLevelType w:val="multilevel"/>
    <w:tmpl w:val="DAE88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8E9"/>
    <w:rsid w:val="00EA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jc w:val="both"/>
    </w:pPr>
    <w:rPr>
      <w:rFonts w:ascii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outlineLvl w:val="0"/>
    </w:pPr>
    <w:rPr>
      <w:rFonts w:ascii="Cambria" w:hAnsi="Cambria" w:cs="Cambria"/>
      <w:b/>
      <w:bCs/>
      <w:color w:val="00808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color w:val="008080"/>
      <w:sz w:val="28"/>
      <w:szCs w:val="28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14</Words>
  <Characters>83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занятия: совершенствовать навыки прямого и обратного счета</dc:title>
  <dc:subject/>
  <dc:creator>Семицветик</dc:creator>
  <cp:keywords/>
  <dc:description/>
  <cp:lastModifiedBy>ольга</cp:lastModifiedBy>
  <cp:revision>2</cp:revision>
  <dcterms:created xsi:type="dcterms:W3CDTF">2014-05-20T12:16:00Z</dcterms:created>
  <dcterms:modified xsi:type="dcterms:W3CDTF">2014-05-20T12:16:00Z</dcterms:modified>
</cp:coreProperties>
</file>