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3D94" w:rsidRPr="00995088" w:rsidRDefault="00F83D94" w:rsidP="00D715D1">
      <w:r>
        <w:t>Приложение 5</w:t>
      </w:r>
    </w:p>
    <w:p w:rsidR="00F83D94" w:rsidRDefault="00F83D94" w:rsidP="00D715D1">
      <w:pPr>
        <w:rPr>
          <w:sz w:val="36"/>
          <w:szCs w:val="36"/>
        </w:rPr>
      </w:pPr>
    </w:p>
    <w:p w:rsidR="00F83D94" w:rsidRPr="00EC764F" w:rsidRDefault="00F83D94" w:rsidP="00D715D1">
      <w:pPr>
        <w:rPr>
          <w:b/>
        </w:rPr>
      </w:pPr>
      <w:r w:rsidRPr="00EC764F">
        <w:rPr>
          <w:b/>
          <w:u w:val="single"/>
        </w:rPr>
        <w:t>Оформление главной классной доски</w:t>
      </w:r>
    </w:p>
    <w:p w:rsidR="00F83D94" w:rsidRPr="00CE1E6F" w:rsidRDefault="00F83D94" w:rsidP="00D715D1">
      <w:pPr>
        <w:ind w:left="360"/>
        <w:rPr>
          <w:b/>
        </w:rPr>
      </w:pPr>
    </w:p>
    <w:p w:rsidR="00F83D94" w:rsidRPr="00CE1E6F" w:rsidRDefault="00F83D94" w:rsidP="00D715D1">
      <w:pPr>
        <w:ind w:left="360"/>
        <w:rPr>
          <w:b/>
        </w:rPr>
      </w:pPr>
    </w:p>
    <w:p w:rsidR="00F83D94" w:rsidRPr="00EC764F" w:rsidRDefault="00F83D94" w:rsidP="00D715D1">
      <w:pPr>
        <w:ind w:left="360"/>
        <w:rPr>
          <w:rFonts w:ascii="Arial" w:hAnsi="Arial" w:cs="Arial"/>
          <w:b/>
        </w:rPr>
      </w:pPr>
      <w:r w:rsidRPr="00EC764F">
        <w:rPr>
          <w:rFonts w:ascii="Arial" w:hAnsi="Arial" w:cs="Arial"/>
          <w:b/>
        </w:rPr>
        <w:t>Итоговое занятие по теме « Векторы в пространстве»</w:t>
      </w:r>
    </w:p>
    <w:p w:rsidR="00F83D94" w:rsidRPr="00D1114C" w:rsidRDefault="00F83D94" w:rsidP="00D715D1">
      <w:pPr>
        <w:rPr>
          <w:sz w:val="36"/>
          <w:szCs w:val="36"/>
        </w:rPr>
      </w:pPr>
    </w:p>
    <w:p w:rsidR="00F83D94" w:rsidRPr="00EC764F" w:rsidRDefault="00F83D94" w:rsidP="00D715D1">
      <w:pPr>
        <w:rPr>
          <w:rFonts w:ascii="Arial" w:hAnsi="Arial" w:cs="Arial"/>
          <w:u w:val="single"/>
        </w:rPr>
      </w:pPr>
      <w:r>
        <w:rPr>
          <w:noProof/>
        </w:rPr>
        <w:pict>
          <v:line id="_x0000_s1026" style="position:absolute;z-index:251654656" from="306pt,10.9pt" to="306pt,226.6pt"/>
        </w:pict>
      </w:r>
      <w:r w:rsidRPr="00EC764F">
        <w:rPr>
          <w:rFonts w:ascii="Arial" w:hAnsi="Arial" w:cs="Arial"/>
        </w:rPr>
        <w:t xml:space="preserve">                                    </w:t>
      </w:r>
      <w:r w:rsidRPr="00B634E5">
        <w:rPr>
          <w:rFonts w:ascii="Arial" w:hAnsi="Arial" w:cs="Arial"/>
        </w:rPr>
        <w:t xml:space="preserve">                </w:t>
      </w:r>
      <w:r w:rsidRPr="00EC764F">
        <w:rPr>
          <w:rFonts w:ascii="Arial" w:hAnsi="Arial" w:cs="Arial"/>
        </w:rPr>
        <w:t xml:space="preserve">  </w:t>
      </w:r>
      <w:r w:rsidRPr="00EC764F">
        <w:rPr>
          <w:rFonts w:ascii="Arial" w:hAnsi="Arial" w:cs="Arial"/>
          <w:u w:val="single"/>
        </w:rPr>
        <w:t>План урока</w:t>
      </w:r>
    </w:p>
    <w:p w:rsidR="00F83D94" w:rsidRPr="00D1114C" w:rsidRDefault="00F83D94" w:rsidP="00D715D1">
      <w:pPr>
        <w:rPr>
          <w:sz w:val="36"/>
          <w:szCs w:val="36"/>
        </w:rPr>
      </w:pPr>
      <w:r>
        <w:rPr>
          <w:noProof/>
        </w:rPr>
        <w:pict>
          <v:line id="_x0000_s1027" style="position:absolute;z-index:251655680" from="135pt,.75pt" to="135pt,212.8pt"/>
        </w:pict>
      </w:r>
    </w:p>
    <w:p w:rsidR="00F83D94" w:rsidRPr="00B634E5" w:rsidRDefault="00F83D94" w:rsidP="00D715D1">
      <w:r w:rsidRPr="00B634E5">
        <w:t xml:space="preserve">                              </w:t>
      </w:r>
      <w:r>
        <w:t xml:space="preserve">                   </w:t>
      </w:r>
      <w:r w:rsidRPr="00B634E5">
        <w:t xml:space="preserve"> 1)Немного истории</w:t>
      </w:r>
    </w:p>
    <w:p w:rsidR="00F83D94" w:rsidRPr="00B634E5" w:rsidRDefault="00F83D94" w:rsidP="00D715D1">
      <w:r w:rsidRPr="00B634E5">
        <w:t xml:space="preserve">                               </w:t>
      </w:r>
      <w:r>
        <w:t xml:space="preserve">                   </w:t>
      </w:r>
      <w:r w:rsidRPr="00B634E5">
        <w:t>2)А есть ли вопросы?</w:t>
      </w:r>
    </w:p>
    <w:p w:rsidR="00F83D94" w:rsidRPr="00B634E5" w:rsidRDefault="00F83D94" w:rsidP="00D715D1">
      <w:r>
        <w:t xml:space="preserve">                    </w:t>
      </w:r>
      <w:r w:rsidRPr="00B634E5">
        <w:t xml:space="preserve"> </w:t>
      </w:r>
      <w:r>
        <w:t xml:space="preserve">                             </w:t>
      </w:r>
      <w:r w:rsidRPr="00B634E5">
        <w:t>3)Проверь себя!</w:t>
      </w:r>
    </w:p>
    <w:p w:rsidR="00F83D94" w:rsidRPr="00B634E5" w:rsidRDefault="00F83D94" w:rsidP="00D715D1">
      <w:pPr>
        <w:tabs>
          <w:tab w:val="left" w:pos="7110"/>
        </w:tabs>
        <w:ind w:left="-1260" w:firstLine="180"/>
        <w:rPr>
          <w:u w:val="single"/>
        </w:rPr>
      </w:pPr>
      <w:r w:rsidRPr="00B634E5">
        <w:t xml:space="preserve">                </w:t>
      </w:r>
      <w:r w:rsidRPr="009131E1">
        <w:rPr>
          <w:b/>
        </w:rPr>
        <w:t>Задача № 3</w:t>
      </w:r>
      <w:r w:rsidRPr="00B634E5">
        <w:t xml:space="preserve">       </w:t>
      </w:r>
      <w:r>
        <w:t xml:space="preserve">                         </w:t>
      </w:r>
      <w:r w:rsidRPr="00B634E5">
        <w:t xml:space="preserve">4) Знаете ли вы </w:t>
      </w:r>
      <w:r>
        <w:t>теорию?</w:t>
      </w:r>
      <w:r w:rsidRPr="00B634E5">
        <w:tab/>
      </w:r>
      <w:r w:rsidRPr="009131E1">
        <w:rPr>
          <w:b/>
        </w:rPr>
        <w:t>Задача № 6</w:t>
      </w:r>
      <w:r w:rsidRPr="00B634E5">
        <w:t xml:space="preserve">                     </w:t>
      </w:r>
    </w:p>
    <w:p w:rsidR="00F83D94" w:rsidRPr="00B634E5" w:rsidRDefault="00F83D94" w:rsidP="00D715D1">
      <w:pPr>
        <w:tabs>
          <w:tab w:val="left" w:pos="2955"/>
          <w:tab w:val="left" w:pos="6945"/>
        </w:tabs>
        <w:ind w:hanging="1260"/>
      </w:pPr>
      <w:r w:rsidRPr="00B634E5">
        <w:t xml:space="preserve">Дан параллелепипед        </w:t>
      </w:r>
      <w:r>
        <w:t xml:space="preserve">                           </w:t>
      </w:r>
      <w:r w:rsidRPr="00B634E5">
        <w:t xml:space="preserve"> 5)Векторы вокруг нас.</w:t>
      </w:r>
      <w:r>
        <w:t xml:space="preserve">                </w:t>
      </w:r>
      <w:r w:rsidRPr="00B634E5">
        <w:t>Даны четыре произвольные</w:t>
      </w:r>
    </w:p>
    <w:p w:rsidR="00F83D94" w:rsidRPr="009131E1" w:rsidRDefault="00F83D94" w:rsidP="00D715D1">
      <w:pPr>
        <w:tabs>
          <w:tab w:val="left" w:pos="6945"/>
        </w:tabs>
        <w:ind w:right="-545" w:hanging="1260"/>
      </w:pPr>
      <w:r w:rsidRPr="00B634E5">
        <w:rPr>
          <w:lang w:val="en-US"/>
        </w:rPr>
        <w:t>ABCDA</w:t>
      </w:r>
      <w:r w:rsidRPr="00B634E5">
        <w:rPr>
          <w:vertAlign w:val="subscript"/>
        </w:rPr>
        <w:t>1</w:t>
      </w:r>
      <w:r w:rsidRPr="00B634E5">
        <w:rPr>
          <w:lang w:val="en-US"/>
        </w:rPr>
        <w:t>D</w:t>
      </w:r>
      <w:r w:rsidRPr="00B634E5">
        <w:rPr>
          <w:vertAlign w:val="subscript"/>
        </w:rPr>
        <w:t>1</w:t>
      </w:r>
      <w:r w:rsidRPr="00B634E5">
        <w:rPr>
          <w:lang w:val="en-US"/>
        </w:rPr>
        <w:t>C</w:t>
      </w:r>
      <w:r w:rsidRPr="00B634E5">
        <w:rPr>
          <w:vertAlign w:val="subscript"/>
        </w:rPr>
        <w:t>1</w:t>
      </w:r>
      <w:r w:rsidRPr="00B634E5">
        <w:rPr>
          <w:lang w:val="en-US"/>
        </w:rPr>
        <w:t>D</w:t>
      </w:r>
      <w:r w:rsidRPr="00B634E5">
        <w:rPr>
          <w:vertAlign w:val="subscript"/>
        </w:rPr>
        <w:t>1</w:t>
      </w:r>
      <w:r w:rsidRPr="00B634E5">
        <w:t>.</w:t>
      </w:r>
      <w:r w:rsidRPr="00A60D46">
        <w:fldChar w:fldCharType="begin"/>
      </w:r>
      <w:r w:rsidRPr="00A60D46">
        <w:instrText xml:space="preserve"> QUOTE </w:instrText>
      </w:r>
      <w:r w:rsidRPr="00A60D46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1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stylePaneFormatFilter w:val=&quot;3F01&quot;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D376C&quot;/&gt;&lt;wsp:rsid wsp:val=&quot;000219E1&quot;/&gt;&lt;wsp:rsid wsp:val=&quot;00067599&quot;/&gt;&lt;wsp:rsid wsp:val=&quot;000C0C64&quot;/&gt;&lt;wsp:rsid wsp:val=&quot;000D0B8B&quot;/&gt;&lt;wsp:rsid wsp:val=&quot;000E1EF5&quot;/&gt;&lt;wsp:rsid wsp:val=&quot;000E536A&quot;/&gt;&lt;wsp:rsid wsp:val=&quot;000F6B95&quot;/&gt;&lt;wsp:rsid wsp:val=&quot;00104F0D&quot;/&gt;&lt;wsp:rsid wsp:val=&quot;00110AEC&quot;/&gt;&lt;wsp:rsid wsp:val=&quot;001761A1&quot;/&gt;&lt;wsp:rsid wsp:val=&quot;001B0287&quot;/&gt;&lt;wsp:rsid wsp:val=&quot;001B0BE0&quot;/&gt;&lt;wsp:rsid wsp:val=&quot;001C1C90&quot;/&gt;&lt;wsp:rsid wsp:val=&quot;001E3B61&quot;/&gt;&lt;wsp:rsid wsp:val=&quot;001F27AC&quot;/&gt;&lt;wsp:rsid wsp:val=&quot;00211542&quot;/&gt;&lt;wsp:rsid wsp:val=&quot;002329C6&quot;/&gt;&lt;wsp:rsid wsp:val=&quot;00236B4F&quot;/&gt;&lt;wsp:rsid wsp:val=&quot;00243CAA&quot;/&gt;&lt;wsp:rsid wsp:val=&quot;0024781F&quot;/&gt;&lt;wsp:rsid wsp:val=&quot;00254A6B&quot;/&gt;&lt;wsp:rsid wsp:val=&quot;00287C05&quot;/&gt;&lt;wsp:rsid wsp:val=&quot;002955B7&quot;/&gt;&lt;wsp:rsid wsp:val=&quot;002B1A19&quot;/&gt;&lt;wsp:rsid wsp:val=&quot;002B390A&quot;/&gt;&lt;wsp:rsid wsp:val=&quot;002C2AEA&quot;/&gt;&lt;wsp:rsid wsp:val=&quot;002C7D5A&quot;/&gt;&lt;wsp:rsid wsp:val=&quot;00306870&quot;/&gt;&lt;wsp:rsid wsp:val=&quot;00317F90&quot;/&gt;&lt;wsp:rsid wsp:val=&quot;003267AA&quot;/&gt;&lt;wsp:rsid wsp:val=&quot;00335E44&quot;/&gt;&lt;wsp:rsid wsp:val=&quot;003445A2&quot;/&gt;&lt;wsp:rsid wsp:val=&quot;003619BC&quot;/&gt;&lt;wsp:rsid wsp:val=&quot;0036638C&quot;/&gt;&lt;wsp:rsid wsp:val=&quot;003C7443&quot;/&gt;&lt;wsp:rsid wsp:val=&quot;003F66B1&quot;/&gt;&lt;wsp:rsid wsp:val=&quot;00404002&quot;/&gt;&lt;wsp:rsid wsp:val=&quot;00405588&quot;/&gt;&lt;wsp:rsid wsp:val=&quot;004721C4&quot;/&gt;&lt;wsp:rsid wsp:val=&quot;004C5ADE&quot;/&gt;&lt;wsp:rsid wsp:val=&quot;00537CCF&quot;/&gt;&lt;wsp:rsid wsp:val=&quot;00560D4C&quot;/&gt;&lt;wsp:rsid wsp:val=&quot;00573C6E&quot;/&gt;&lt;wsp:rsid wsp:val=&quot;00574F1C&quot;/&gt;&lt;wsp:rsid wsp:val=&quot;00583FE5&quot;/&gt;&lt;wsp:rsid wsp:val=&quot;005A2D4E&quot;/&gt;&lt;wsp:rsid wsp:val=&quot;005B10E4&quot;/&gt;&lt;wsp:rsid wsp:val=&quot;005B153C&quot;/&gt;&lt;wsp:rsid wsp:val=&quot;005E6B4D&quot;/&gt;&lt;wsp:rsid wsp:val=&quot;00674315&quot;/&gt;&lt;wsp:rsid wsp:val=&quot;006846B6&quot;/&gt;&lt;wsp:rsid wsp:val=&quot;00685AA7&quot;/&gt;&lt;wsp:rsid wsp:val=&quot;0068734B&quot;/&gt;&lt;wsp:rsid wsp:val=&quot;006A11F5&quot;/&gt;&lt;wsp:rsid wsp:val=&quot;00715C8F&quot;/&gt;&lt;wsp:rsid wsp:val=&quot;00741A31&quot;/&gt;&lt;wsp:rsid wsp:val=&quot;007875E2&quot;/&gt;&lt;wsp:rsid wsp:val=&quot;007D4C6B&quot;/&gt;&lt;wsp:rsid wsp:val=&quot;007F2F62&quot;/&gt;&lt;wsp:rsid wsp:val=&quot;00811794&quot;/&gt;&lt;wsp:rsid wsp:val=&quot;008339F0&quot;/&gt;&lt;wsp:rsid wsp:val=&quot;00841CA2&quot;/&gt;&lt;wsp:rsid wsp:val=&quot;00846F31&quot;/&gt;&lt;wsp:rsid wsp:val=&quot;00851532&quot;/&gt;&lt;wsp:rsid wsp:val=&quot;0086017E&quot;/&gt;&lt;wsp:rsid wsp:val=&quot;008932E8&quot;/&gt;&lt;wsp:rsid wsp:val=&quot;00894DB7&quot;/&gt;&lt;wsp:rsid wsp:val=&quot;008D33EF&quot;/&gt;&lt;wsp:rsid wsp:val=&quot;009131E1&quot;/&gt;&lt;wsp:rsid wsp:val=&quot;00955824&quot;/&gt;&lt;wsp:rsid wsp:val=&quot;00981EF8&quot;/&gt;&lt;wsp:rsid wsp:val=&quot;0099442A&quot;/&gt;&lt;wsp:rsid wsp:val=&quot;009B1691&quot;/&gt;&lt;wsp:rsid wsp:val=&quot;009B7397&quot;/&gt;&lt;wsp:rsid wsp:val=&quot;009B743A&quot;/&gt;&lt;wsp:rsid wsp:val=&quot;009C0281&quot;/&gt;&lt;wsp:rsid wsp:val=&quot;009D376C&quot;/&gt;&lt;wsp:rsid wsp:val=&quot;009D3BB6&quot;/&gt;&lt;wsp:rsid wsp:val=&quot;009D645A&quot;/&gt;&lt;wsp:rsid wsp:val=&quot;009F4975&quot;/&gt;&lt;wsp:rsid wsp:val=&quot;009F5780&quot;/&gt;&lt;wsp:rsid wsp:val=&quot;009F74B2&quot;/&gt;&lt;wsp:rsid wsp:val=&quot;00A04CA8&quot;/&gt;&lt;wsp:rsid wsp:val=&quot;00A249BB&quot;/&gt;&lt;wsp:rsid wsp:val=&quot;00A60D46&quot;/&gt;&lt;wsp:rsid wsp:val=&quot;00A65B19&quot;/&gt;&lt;wsp:rsid wsp:val=&quot;00AA446A&quot;/&gt;&lt;wsp:rsid wsp:val=&quot;00AC12B7&quot;/&gt;&lt;wsp:rsid wsp:val=&quot;00AC2261&quot;/&gt;&lt;wsp:rsid wsp:val=&quot;00AC2477&quot;/&gt;&lt;wsp:rsid wsp:val=&quot;00AD0DD4&quot;/&gt;&lt;wsp:rsid wsp:val=&quot;00AF545C&quot;/&gt;&lt;wsp:rsid wsp:val=&quot;00B27569&quot;/&gt;&lt;wsp:rsid wsp:val=&quot;00B41568&quot;/&gt;&lt;wsp:rsid wsp:val=&quot;00B42321&quot;/&gt;&lt;wsp:rsid wsp:val=&quot;00B634E5&quot;/&gt;&lt;wsp:rsid wsp:val=&quot;00B72210&quot;/&gt;&lt;wsp:rsid wsp:val=&quot;00B75756&quot;/&gt;&lt;wsp:rsid wsp:val=&quot;00B809F5&quot;/&gt;&lt;wsp:rsid wsp:val=&quot;00B85454&quot;/&gt;&lt;wsp:rsid wsp:val=&quot;00BA3A0A&quot;/&gt;&lt;wsp:rsid wsp:val=&quot;00BB5968&quot;/&gt;&lt;wsp:rsid wsp:val=&quot;00BC589D&quot;/&gt;&lt;wsp:rsid wsp:val=&quot;00BD194D&quot;/&gt;&lt;wsp:rsid wsp:val=&quot;00BD2E79&quot;/&gt;&lt;wsp:rsid wsp:val=&quot;00BE3317&quot;/&gt;&lt;wsp:rsid wsp:val=&quot;00BF17C7&quot;/&gt;&lt;wsp:rsid wsp:val=&quot;00C63E79&quot;/&gt;&lt;wsp:rsid wsp:val=&quot;00C77FB8&quot;/&gt;&lt;wsp:rsid wsp:val=&quot;00CA7304&quot;/&gt;&lt;wsp:rsid wsp:val=&quot;00CC7E54&quot;/&gt;&lt;wsp:rsid wsp:val=&quot;00CE1E6F&quot;/&gt;&lt;wsp:rsid wsp:val=&quot;00CE66F5&quot;/&gt;&lt;wsp:rsid wsp:val=&quot;00CF264C&quot;/&gt;&lt;wsp:rsid wsp:val=&quot;00D1114C&quot;/&gt;&lt;wsp:rsid wsp:val=&quot;00D32A97&quot;/&gt;&lt;wsp:rsid wsp:val=&quot;00D42C22&quot;/&gt;&lt;wsp:rsid wsp:val=&quot;00D518E1&quot;/&gt;&lt;wsp:rsid wsp:val=&quot;00D715D1&quot;/&gt;&lt;wsp:rsid wsp:val=&quot;00D86CA8&quot;/&gt;&lt;wsp:rsid wsp:val=&quot;00DE2523&quot;/&gt;&lt;wsp:rsid wsp:val=&quot;00DF2B52&quot;/&gt;&lt;wsp:rsid wsp:val=&quot;00E072F5&quot;/&gt;&lt;wsp:rsid wsp:val=&quot;00E2409C&quot;/&gt;&lt;wsp:rsid wsp:val=&quot;00E309B9&quot;/&gt;&lt;wsp:rsid wsp:val=&quot;00E46012&quot;/&gt;&lt;wsp:rsid wsp:val=&quot;00E521B7&quot;/&gt;&lt;wsp:rsid wsp:val=&quot;00E7502B&quot;/&gt;&lt;wsp:rsid wsp:val=&quot;00EA6C1A&quot;/&gt;&lt;wsp:rsid wsp:val=&quot;00EC612B&quot;/&gt;&lt;wsp:rsid wsp:val=&quot;00EC764F&quot;/&gt;&lt;wsp:rsid wsp:val=&quot;00EF5BA1&quot;/&gt;&lt;wsp:rsid wsp:val=&quot;00F10AF5&quot;/&gt;&lt;wsp:rsid wsp:val=&quot;00F4022D&quot;/&gt;&lt;wsp:rsid wsp:val=&quot;00F52BF8&quot;/&gt;&lt;wsp:rsid wsp:val=&quot;00F552D8&quot;/&gt;&lt;wsp:rsid wsp:val=&quot;00F56BF9&quot;/&gt;&lt;wsp:rsid wsp:val=&quot;00F638D1&quot;/&gt;&lt;wsp:rsid wsp:val=&quot;00FA1BE5&quot;/&gt;&lt;wsp:rsid wsp:val=&quot;00FC7E5E&quot;/&gt;&lt;/wsp:rsids&gt;&lt;/w:docPr&gt;&lt;w:body&gt;&lt;w:p wsp:rsidR=&quot;00000000&quot; wsp:rsidRDefault=&quot;003619BC&quot;&gt;&lt;m:oMathPara&gt;&lt;m:oMath&gt;&lt;m:r&gt;&lt;w:rPr&gt;&lt;w:rFonts w:ascii=&quot;Cambria Math&quot; w:h-ansi=&quot;Cambria Math&quot;/&gt;&lt;wx:font wx:val=&quot;Cambria Math&quot;/&gt;&lt;w:i/&gt;&lt;/w:rPr&gt;&lt;m:t&gt;  &lt;/m:t&gt;&lt;/m:r&gt;&lt;m:acc&gt;&lt;m:accPr&gt;&lt;m:chr m:val=&quot;вѓ—&quot;/&gt;&lt;m:ctrlPr&gt;&lt;w:rPr&gt;&lt;w:rFonts w:ascii=&quot;Cambria Math&quot; w:h-ansi=&quot;Cambria Math&quot;/&gt;&lt;wx:font wx:val=&quot;Cambria Math&quot;/&gt;&lt;w:i/&gt;&lt;/w:rPr&gt;&lt;/m:ctrlPr&gt;&lt;/m:accPr&gt;&lt;m:e&gt;&lt;m:r&gt;&lt;w:rPr&gt;&lt;w:rFonts w:ascii=&quot;Cambria Math&quot; w:h-ansi=&quot;Cambria Math&quot;/&gt;&lt;wx:font wx:val=&quot;Cambria Math&quot;/&gt;&lt;w:i/&gt;&lt;/w:rPr&gt;&lt;m:t&gt;a&lt;/m:t&gt;&lt;/m:r&gt;&lt;/m:e&gt;&lt;/m:acc&gt;&lt;m:r&gt;&lt;w:rPr&gt;&lt;w:rFonts w:ascii=&quot;Cambria Math&quot; w:h-ansi=&quot;Cambria Math&quot;/&gt;&lt;wx:font wx:val=&quot;Cambria Math&quot;/&gt;&lt;w:i/&gt;&lt;/w:rPr&gt;&lt;m:t&gt;=&lt;/m:t&gt;&lt;/m:r&gt;&lt;m:acc&gt;&lt;m:accPr&gt;&lt;m:chr m:val=&quot;вѓ—&quot;/&gt;&lt;m:ctrlPr&gt;&lt;w:rPr&gt;&lt;w:rFonts w:ascii=&quot;Cambria Math&quot; w:h-ansi=&quot;Cambria Math&quot;/&gt;&lt;wx:font wx:val=&quot;Cambria Math&quot;/&gt;&lt;w:i/&gt;&lt;/w:rPr&gt;&lt;/m:ctrlPr&gt;&lt;/m:accPr&gt;&lt;m:e&gt;&lt;m:r&gt;&lt;w:rPr&gt;&lt;w:rFonts w:ascii=&quot;Cambria Math&quot; w:h-ansi=&quot;Cambria Math&quot;/&gt;&lt;wx:font wx:val=&quot;Cambria Math&quot;/&gt;&lt;w:i/&gt;&lt;/w:rPr&gt;&lt;m:t&gt;A&lt;/m:t&gt;&lt;/m:r&gt;&lt;m:sSub&gt;&lt;m:sSubPr&gt;&lt;m:ctrlPr&gt;&lt;w:rPr&gt;&lt;w:rFonts w:ascii=&quot;Cambria Math&quot; w:h-ansi=&quot;Cambria Math&quot;/&gt;&lt;wx:font wx:val=&quot;Cambria Math&quot;/&gt;&lt;w:i/&gt;&lt;/w:rPr&gt;&lt;/m:ctrlPr&gt;&lt;/m:sSubPr&gt;&lt;m:e&gt;&lt;m:r&gt;&lt;w:rPr&gt;&lt;w:rFonts w:ascii=&quot;Cambria Math&quot; w:h-ansi=&quot;Cambria Math&quot;/&gt;&lt;wx:font wx:val=&quot;Cambria Math&quot;/&gt;&lt;w:i/&gt;&lt;/w:rPr&gt;&lt;m:t&gt;A&lt;/m:t&gt;&lt;/m:r&gt;&lt;/m:e&gt;&lt;m:sub&gt;&lt;m:r&gt;&lt;w:rPr&gt;&lt;w:rFonts w:ascii=&quot;Cambria Math&quot; w:h-ansi=&quot;Cambria Math&quot;/&gt;&lt;wx:font wx:val=&quot;Cambria Math&quot;/&gt;&lt;w:i/&gt;&lt;/w:rPr&gt;&lt;m:t&gt;1&lt;/m:t&gt;&lt;/m:r&gt;&lt;/m:sub&gt;&lt;/m:sSub&gt;&lt;/m:e&gt;&lt;/m:acc&gt;&lt;m:r&gt;&lt;w:rPr&gt;&lt;w:rFonts w:ascii=&quot;Cambria Math&quot; w:h-ansi=&quot;Cambria Math&quot;/&gt;&lt;wx:font wx:val=&quot;Cambria Math&quot;/&gt;&lt;w:i/&gt;&lt;/w:rPr&gt;&lt;m:t&gt;,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7" o:title="" chromakey="white"/>
          </v:shape>
        </w:pict>
      </w:r>
      <w:r w:rsidRPr="00A60D46">
        <w:instrText xml:space="preserve"> </w:instrText>
      </w:r>
      <w:r w:rsidRPr="00A60D46">
        <w:fldChar w:fldCharType="separate"/>
      </w:r>
      <w:r w:rsidRPr="00A60D46">
        <w:pict>
          <v:shape id="_x0000_i1026" type="#_x0000_t75" style="width:49.5pt;height:1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stylePaneFormatFilter w:val=&quot;3F01&quot;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D376C&quot;/&gt;&lt;wsp:rsid wsp:val=&quot;000219E1&quot;/&gt;&lt;wsp:rsid wsp:val=&quot;00067599&quot;/&gt;&lt;wsp:rsid wsp:val=&quot;000C0C64&quot;/&gt;&lt;wsp:rsid wsp:val=&quot;000D0B8B&quot;/&gt;&lt;wsp:rsid wsp:val=&quot;000E1EF5&quot;/&gt;&lt;wsp:rsid wsp:val=&quot;000E536A&quot;/&gt;&lt;wsp:rsid wsp:val=&quot;000F6B95&quot;/&gt;&lt;wsp:rsid wsp:val=&quot;00104F0D&quot;/&gt;&lt;wsp:rsid wsp:val=&quot;00110AEC&quot;/&gt;&lt;wsp:rsid wsp:val=&quot;001761A1&quot;/&gt;&lt;wsp:rsid wsp:val=&quot;001B0287&quot;/&gt;&lt;wsp:rsid wsp:val=&quot;001B0BE0&quot;/&gt;&lt;wsp:rsid wsp:val=&quot;001C1C90&quot;/&gt;&lt;wsp:rsid wsp:val=&quot;001E3B61&quot;/&gt;&lt;wsp:rsid wsp:val=&quot;001F27AC&quot;/&gt;&lt;wsp:rsid wsp:val=&quot;00211542&quot;/&gt;&lt;wsp:rsid wsp:val=&quot;002329C6&quot;/&gt;&lt;wsp:rsid wsp:val=&quot;00236B4F&quot;/&gt;&lt;wsp:rsid wsp:val=&quot;00243CAA&quot;/&gt;&lt;wsp:rsid wsp:val=&quot;0024781F&quot;/&gt;&lt;wsp:rsid wsp:val=&quot;00254A6B&quot;/&gt;&lt;wsp:rsid wsp:val=&quot;00287C05&quot;/&gt;&lt;wsp:rsid wsp:val=&quot;002955B7&quot;/&gt;&lt;wsp:rsid wsp:val=&quot;002B1A19&quot;/&gt;&lt;wsp:rsid wsp:val=&quot;002B390A&quot;/&gt;&lt;wsp:rsid wsp:val=&quot;002C2AEA&quot;/&gt;&lt;wsp:rsid wsp:val=&quot;002C7D5A&quot;/&gt;&lt;wsp:rsid wsp:val=&quot;00306870&quot;/&gt;&lt;wsp:rsid wsp:val=&quot;00317F90&quot;/&gt;&lt;wsp:rsid wsp:val=&quot;003267AA&quot;/&gt;&lt;wsp:rsid wsp:val=&quot;00335E44&quot;/&gt;&lt;wsp:rsid wsp:val=&quot;003445A2&quot;/&gt;&lt;wsp:rsid wsp:val=&quot;003619BC&quot;/&gt;&lt;wsp:rsid wsp:val=&quot;0036638C&quot;/&gt;&lt;wsp:rsid wsp:val=&quot;003C7443&quot;/&gt;&lt;wsp:rsid wsp:val=&quot;003F66B1&quot;/&gt;&lt;wsp:rsid wsp:val=&quot;00404002&quot;/&gt;&lt;wsp:rsid wsp:val=&quot;00405588&quot;/&gt;&lt;wsp:rsid wsp:val=&quot;004721C4&quot;/&gt;&lt;wsp:rsid wsp:val=&quot;004C5ADE&quot;/&gt;&lt;wsp:rsid wsp:val=&quot;00537CCF&quot;/&gt;&lt;wsp:rsid wsp:val=&quot;00560D4C&quot;/&gt;&lt;wsp:rsid wsp:val=&quot;00573C6E&quot;/&gt;&lt;wsp:rsid wsp:val=&quot;00574F1C&quot;/&gt;&lt;wsp:rsid wsp:val=&quot;00583FE5&quot;/&gt;&lt;wsp:rsid wsp:val=&quot;005A2D4E&quot;/&gt;&lt;wsp:rsid wsp:val=&quot;005B10E4&quot;/&gt;&lt;wsp:rsid wsp:val=&quot;005B153C&quot;/&gt;&lt;wsp:rsid wsp:val=&quot;005E6B4D&quot;/&gt;&lt;wsp:rsid wsp:val=&quot;00674315&quot;/&gt;&lt;wsp:rsid wsp:val=&quot;006846B6&quot;/&gt;&lt;wsp:rsid wsp:val=&quot;00685AA7&quot;/&gt;&lt;wsp:rsid wsp:val=&quot;0068734B&quot;/&gt;&lt;wsp:rsid wsp:val=&quot;006A11F5&quot;/&gt;&lt;wsp:rsid wsp:val=&quot;00715C8F&quot;/&gt;&lt;wsp:rsid wsp:val=&quot;00741A31&quot;/&gt;&lt;wsp:rsid wsp:val=&quot;007875E2&quot;/&gt;&lt;wsp:rsid wsp:val=&quot;007D4C6B&quot;/&gt;&lt;wsp:rsid wsp:val=&quot;007F2F62&quot;/&gt;&lt;wsp:rsid wsp:val=&quot;00811794&quot;/&gt;&lt;wsp:rsid wsp:val=&quot;008339F0&quot;/&gt;&lt;wsp:rsid wsp:val=&quot;00841CA2&quot;/&gt;&lt;wsp:rsid wsp:val=&quot;00846F31&quot;/&gt;&lt;wsp:rsid wsp:val=&quot;00851532&quot;/&gt;&lt;wsp:rsid wsp:val=&quot;0086017E&quot;/&gt;&lt;wsp:rsid wsp:val=&quot;008932E8&quot;/&gt;&lt;wsp:rsid wsp:val=&quot;00894DB7&quot;/&gt;&lt;wsp:rsid wsp:val=&quot;008D33EF&quot;/&gt;&lt;wsp:rsid wsp:val=&quot;009131E1&quot;/&gt;&lt;wsp:rsid wsp:val=&quot;00955824&quot;/&gt;&lt;wsp:rsid wsp:val=&quot;00981EF8&quot;/&gt;&lt;wsp:rsid wsp:val=&quot;0099442A&quot;/&gt;&lt;wsp:rsid wsp:val=&quot;009B1691&quot;/&gt;&lt;wsp:rsid wsp:val=&quot;009B7397&quot;/&gt;&lt;wsp:rsid wsp:val=&quot;009B743A&quot;/&gt;&lt;wsp:rsid wsp:val=&quot;009C0281&quot;/&gt;&lt;wsp:rsid wsp:val=&quot;009D376C&quot;/&gt;&lt;wsp:rsid wsp:val=&quot;009D3BB6&quot;/&gt;&lt;wsp:rsid wsp:val=&quot;009D645A&quot;/&gt;&lt;wsp:rsid wsp:val=&quot;009F4975&quot;/&gt;&lt;wsp:rsid wsp:val=&quot;009F5780&quot;/&gt;&lt;wsp:rsid wsp:val=&quot;009F74B2&quot;/&gt;&lt;wsp:rsid wsp:val=&quot;00A04CA8&quot;/&gt;&lt;wsp:rsid wsp:val=&quot;00A249BB&quot;/&gt;&lt;wsp:rsid wsp:val=&quot;00A60D46&quot;/&gt;&lt;wsp:rsid wsp:val=&quot;00A65B19&quot;/&gt;&lt;wsp:rsid wsp:val=&quot;00AA446A&quot;/&gt;&lt;wsp:rsid wsp:val=&quot;00AC12B7&quot;/&gt;&lt;wsp:rsid wsp:val=&quot;00AC2261&quot;/&gt;&lt;wsp:rsid wsp:val=&quot;00AC2477&quot;/&gt;&lt;wsp:rsid wsp:val=&quot;00AD0DD4&quot;/&gt;&lt;wsp:rsid wsp:val=&quot;00AF545C&quot;/&gt;&lt;wsp:rsid wsp:val=&quot;00B27569&quot;/&gt;&lt;wsp:rsid wsp:val=&quot;00B41568&quot;/&gt;&lt;wsp:rsid wsp:val=&quot;00B42321&quot;/&gt;&lt;wsp:rsid wsp:val=&quot;00B634E5&quot;/&gt;&lt;wsp:rsid wsp:val=&quot;00B72210&quot;/&gt;&lt;wsp:rsid wsp:val=&quot;00B75756&quot;/&gt;&lt;wsp:rsid wsp:val=&quot;00B809F5&quot;/&gt;&lt;wsp:rsid wsp:val=&quot;00B85454&quot;/&gt;&lt;wsp:rsid wsp:val=&quot;00BA3A0A&quot;/&gt;&lt;wsp:rsid wsp:val=&quot;00BB5968&quot;/&gt;&lt;wsp:rsid wsp:val=&quot;00BC589D&quot;/&gt;&lt;wsp:rsid wsp:val=&quot;00BD194D&quot;/&gt;&lt;wsp:rsid wsp:val=&quot;00BD2E79&quot;/&gt;&lt;wsp:rsid wsp:val=&quot;00BE3317&quot;/&gt;&lt;wsp:rsid wsp:val=&quot;00BF17C7&quot;/&gt;&lt;wsp:rsid wsp:val=&quot;00C63E79&quot;/&gt;&lt;wsp:rsid wsp:val=&quot;00C77FB8&quot;/&gt;&lt;wsp:rsid wsp:val=&quot;00CA7304&quot;/&gt;&lt;wsp:rsid wsp:val=&quot;00CC7E54&quot;/&gt;&lt;wsp:rsid wsp:val=&quot;00CE1E6F&quot;/&gt;&lt;wsp:rsid wsp:val=&quot;00CE66F5&quot;/&gt;&lt;wsp:rsid wsp:val=&quot;00CF264C&quot;/&gt;&lt;wsp:rsid wsp:val=&quot;00D1114C&quot;/&gt;&lt;wsp:rsid wsp:val=&quot;00D32A97&quot;/&gt;&lt;wsp:rsid wsp:val=&quot;00D42C22&quot;/&gt;&lt;wsp:rsid wsp:val=&quot;00D518E1&quot;/&gt;&lt;wsp:rsid wsp:val=&quot;00D715D1&quot;/&gt;&lt;wsp:rsid wsp:val=&quot;00D86CA8&quot;/&gt;&lt;wsp:rsid wsp:val=&quot;00DE2523&quot;/&gt;&lt;wsp:rsid wsp:val=&quot;00DF2B52&quot;/&gt;&lt;wsp:rsid wsp:val=&quot;00E072F5&quot;/&gt;&lt;wsp:rsid wsp:val=&quot;00E2409C&quot;/&gt;&lt;wsp:rsid wsp:val=&quot;00E309B9&quot;/&gt;&lt;wsp:rsid wsp:val=&quot;00E46012&quot;/&gt;&lt;wsp:rsid wsp:val=&quot;00E521B7&quot;/&gt;&lt;wsp:rsid wsp:val=&quot;00E7502B&quot;/&gt;&lt;wsp:rsid wsp:val=&quot;00EA6C1A&quot;/&gt;&lt;wsp:rsid wsp:val=&quot;00EC612B&quot;/&gt;&lt;wsp:rsid wsp:val=&quot;00EC764F&quot;/&gt;&lt;wsp:rsid wsp:val=&quot;00EF5BA1&quot;/&gt;&lt;wsp:rsid wsp:val=&quot;00F10AF5&quot;/&gt;&lt;wsp:rsid wsp:val=&quot;00F4022D&quot;/&gt;&lt;wsp:rsid wsp:val=&quot;00F52BF8&quot;/&gt;&lt;wsp:rsid wsp:val=&quot;00F552D8&quot;/&gt;&lt;wsp:rsid wsp:val=&quot;00F56BF9&quot;/&gt;&lt;wsp:rsid wsp:val=&quot;00F638D1&quot;/&gt;&lt;wsp:rsid wsp:val=&quot;00FA1BE5&quot;/&gt;&lt;wsp:rsid wsp:val=&quot;00FC7E5E&quot;/&gt;&lt;/wsp:rsids&gt;&lt;/w:docPr&gt;&lt;w:body&gt;&lt;w:p wsp:rsidR=&quot;00000000&quot; wsp:rsidRDefault=&quot;003619BC&quot;&gt;&lt;m:oMathPara&gt;&lt;m:oMath&gt;&lt;m:r&gt;&lt;w:rPr&gt;&lt;w:rFonts w:ascii=&quot;Cambria Math&quot; w:h-ansi=&quot;Cambria Math&quot;/&gt;&lt;wx:font wx:val=&quot;Cambria Math&quot;/&gt;&lt;w:i/&gt;&lt;/w:rPr&gt;&lt;m:t&gt;  &lt;/m:t&gt;&lt;/m:r&gt;&lt;m:acc&gt;&lt;m:accPr&gt;&lt;m:chr m:val=&quot;вѓ—&quot;/&gt;&lt;m:ctrlPr&gt;&lt;w:rPr&gt;&lt;w:rFonts w:ascii=&quot;Cambria Math&quot; w:h-ansi=&quot;Cambria Math&quot;/&gt;&lt;wx:font wx:val=&quot;Cambria Math&quot;/&gt;&lt;w:i/&gt;&lt;/w:rPr&gt;&lt;/m:ctrlPr&gt;&lt;/m:accPr&gt;&lt;m:e&gt;&lt;m:r&gt;&lt;w:rPr&gt;&lt;w:rFonts w:ascii=&quot;Cambria Math&quot; w:h-ansi=&quot;Cambria Math&quot;/&gt;&lt;wx:font wx:val=&quot;Cambria Math&quot;/&gt;&lt;w:i/&gt;&lt;/w:rPr&gt;&lt;m:t&gt;a&lt;/m:t&gt;&lt;/m:r&gt;&lt;/m:e&gt;&lt;/m:acc&gt;&lt;m:r&gt;&lt;w:rPr&gt;&lt;w:rFonts w:ascii=&quot;Cambria Math&quot; w:h-ansi=&quot;Cambria Math&quot;/&gt;&lt;wx:font wx:val=&quot;Cambria Math&quot;/&gt;&lt;w:i/&gt;&lt;/w:rPr&gt;&lt;m:t&gt;=&lt;/m:t&gt;&lt;/m:r&gt;&lt;m:acc&gt;&lt;m:accPr&gt;&lt;m:chr m:val=&quot;вѓ—&quot;/&gt;&lt;m:ctrlPr&gt;&lt;w:rPr&gt;&lt;w:rFonts w:ascii=&quot;Cambria Math&quot; w:h-ansi=&quot;Cambria Math&quot;/&gt;&lt;wx:font wx:val=&quot;Cambria Math&quot;/&gt;&lt;w:i/&gt;&lt;/w:rPr&gt;&lt;/m:ctrlPr&gt;&lt;/m:accPr&gt;&lt;m:e&gt;&lt;m:r&gt;&lt;w:rPr&gt;&lt;w:rFonts w:ascii=&quot;Cambria Math&quot; w:h-ansi=&quot;Cambria Math&quot;/&gt;&lt;wx:font wx:val=&quot;Cambria Math&quot;/&gt;&lt;w:i/&gt;&lt;/w:rPr&gt;&lt;m:t&gt;A&lt;/m:t&gt;&lt;/m:r&gt;&lt;m:sSub&gt;&lt;m:sSubPr&gt;&lt;m:ctrlPr&gt;&lt;w:rPr&gt;&lt;w:rFonts w:ascii=&quot;Cambria Math&quot; w:h-ansi=&quot;Cambria Math&quot;/&gt;&lt;wx:font wx:val=&quot;Cambria Math&quot;/&gt;&lt;w:i/&gt;&lt;/w:rPr&gt;&lt;/m:ctrlPr&gt;&lt;/m:sSubPr&gt;&lt;m:e&gt;&lt;m:r&gt;&lt;w:rPr&gt;&lt;w:rFonts w:ascii=&quot;Cambria Math&quot; w:h-ansi=&quot;Cambria Math&quot;/&gt;&lt;wx:font wx:val=&quot;Cambria Math&quot;/&gt;&lt;w:i/&gt;&lt;/w:rPr&gt;&lt;m:t&gt;A&lt;/m:t&gt;&lt;/m:r&gt;&lt;/m:e&gt;&lt;m:sub&gt;&lt;m:r&gt;&lt;w:rPr&gt;&lt;w:rFonts w:ascii=&quot;Cambria Math&quot; w:h-ansi=&quot;Cambria Math&quot;/&gt;&lt;wx:font wx:val=&quot;Cambria Math&quot;/&gt;&lt;w:i/&gt;&lt;/w:rPr&gt;&lt;m:t&gt;1&lt;/m:t&gt;&lt;/m:r&gt;&lt;/m:sub&gt;&lt;/m:sSub&gt;&lt;/m:e&gt;&lt;/m:acc&gt;&lt;m:r&gt;&lt;w:rPr&gt;&lt;w:rFonts w:ascii=&quot;Cambria Math&quot; w:h-ansi=&quot;Cambria Math&quot;/&gt;&lt;wx:font wx:val=&quot;Cambria Math&quot;/&gt;&lt;w:i/&gt;&lt;/w:rPr&gt;&lt;m:t&gt;,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7" o:title="" chromakey="white"/>
          </v:shape>
        </w:pict>
      </w:r>
      <w:r w:rsidRPr="00A60D46">
        <w:fldChar w:fldCharType="end"/>
      </w:r>
      <w:r w:rsidRPr="00B634E5">
        <w:t xml:space="preserve">    </w:t>
      </w:r>
      <w:r>
        <w:t xml:space="preserve">                   </w:t>
      </w:r>
      <w:r w:rsidRPr="009131E1">
        <w:t xml:space="preserve"> </w:t>
      </w:r>
      <w:r w:rsidRPr="00B634E5">
        <w:t xml:space="preserve"> 6)Итог ли?</w:t>
      </w:r>
      <w:r>
        <w:t xml:space="preserve">                                 </w:t>
      </w:r>
      <w:r w:rsidRPr="009131E1">
        <w:t xml:space="preserve">   </w:t>
      </w:r>
      <w:r>
        <w:t>точки</w:t>
      </w:r>
      <w:r w:rsidRPr="009131E1">
        <w:t xml:space="preserve"> </w:t>
      </w:r>
      <w:r w:rsidRPr="00B634E5">
        <w:t>простран</w:t>
      </w:r>
      <w:r>
        <w:t xml:space="preserve">ства </w:t>
      </w:r>
      <w:r>
        <w:rPr>
          <w:lang w:val="en-US"/>
        </w:rPr>
        <w:t>A</w:t>
      </w:r>
      <w:r w:rsidRPr="00243CAA">
        <w:t>,</w:t>
      </w:r>
      <w:r>
        <w:rPr>
          <w:lang w:val="en-US"/>
        </w:rPr>
        <w:t>B</w:t>
      </w:r>
      <w:r w:rsidRPr="00243CAA">
        <w:t>,</w:t>
      </w:r>
      <w:r>
        <w:rPr>
          <w:lang w:val="en-US"/>
        </w:rPr>
        <w:t>C</w:t>
      </w:r>
      <w:r w:rsidRPr="00243CAA">
        <w:t>,</w:t>
      </w:r>
      <w:r>
        <w:rPr>
          <w:lang w:val="en-US"/>
        </w:rPr>
        <w:t>D</w:t>
      </w:r>
      <w:r w:rsidRPr="00243CAA">
        <w:t>.</w:t>
      </w:r>
    </w:p>
    <w:p w:rsidR="00F83D94" w:rsidRPr="00243CAA" w:rsidRDefault="00F83D94" w:rsidP="00D715D1">
      <w:pPr>
        <w:tabs>
          <w:tab w:val="left" w:pos="6945"/>
        </w:tabs>
        <w:ind w:right="-545"/>
      </w:pPr>
      <w:r w:rsidRPr="00A60D46">
        <w:fldChar w:fldCharType="begin"/>
      </w:r>
      <w:r w:rsidRPr="00A60D46">
        <w:instrText xml:space="preserve"> QUOTE </w:instrText>
      </w:r>
      <w:r w:rsidRPr="00A60D46">
        <w:pict>
          <v:shape id="_x0000_i1027" type="#_x0000_t75" style="width:86.25pt;height:15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stylePaneFormatFilter w:val=&quot;3F01&quot;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D376C&quot;/&gt;&lt;wsp:rsid wsp:val=&quot;000219E1&quot;/&gt;&lt;wsp:rsid wsp:val=&quot;00067599&quot;/&gt;&lt;wsp:rsid wsp:val=&quot;000C0C64&quot;/&gt;&lt;wsp:rsid wsp:val=&quot;000D0B8B&quot;/&gt;&lt;wsp:rsid wsp:val=&quot;000E1EF5&quot;/&gt;&lt;wsp:rsid wsp:val=&quot;000E536A&quot;/&gt;&lt;wsp:rsid wsp:val=&quot;000F6B95&quot;/&gt;&lt;wsp:rsid wsp:val=&quot;00104F0D&quot;/&gt;&lt;wsp:rsid wsp:val=&quot;00110AEC&quot;/&gt;&lt;wsp:rsid wsp:val=&quot;001761A1&quot;/&gt;&lt;wsp:rsid wsp:val=&quot;001B0287&quot;/&gt;&lt;wsp:rsid wsp:val=&quot;001B0BE0&quot;/&gt;&lt;wsp:rsid wsp:val=&quot;001C1C90&quot;/&gt;&lt;wsp:rsid wsp:val=&quot;001E3B61&quot;/&gt;&lt;wsp:rsid wsp:val=&quot;001F27AC&quot;/&gt;&lt;wsp:rsid wsp:val=&quot;00211542&quot;/&gt;&lt;wsp:rsid wsp:val=&quot;002329C6&quot;/&gt;&lt;wsp:rsid wsp:val=&quot;00236B4F&quot;/&gt;&lt;wsp:rsid wsp:val=&quot;00243CAA&quot;/&gt;&lt;wsp:rsid wsp:val=&quot;0024781F&quot;/&gt;&lt;wsp:rsid wsp:val=&quot;00254A6B&quot;/&gt;&lt;wsp:rsid wsp:val=&quot;00287C05&quot;/&gt;&lt;wsp:rsid wsp:val=&quot;002955B7&quot;/&gt;&lt;wsp:rsid wsp:val=&quot;002B1A19&quot;/&gt;&lt;wsp:rsid wsp:val=&quot;002B390A&quot;/&gt;&lt;wsp:rsid wsp:val=&quot;002C2AEA&quot;/&gt;&lt;wsp:rsid wsp:val=&quot;002C7D5A&quot;/&gt;&lt;wsp:rsid wsp:val=&quot;00306870&quot;/&gt;&lt;wsp:rsid wsp:val=&quot;00317F90&quot;/&gt;&lt;wsp:rsid wsp:val=&quot;003267AA&quot;/&gt;&lt;wsp:rsid wsp:val=&quot;00335E44&quot;/&gt;&lt;wsp:rsid wsp:val=&quot;003445A2&quot;/&gt;&lt;wsp:rsid wsp:val=&quot;0036638C&quot;/&gt;&lt;wsp:rsid wsp:val=&quot;003C7443&quot;/&gt;&lt;wsp:rsid wsp:val=&quot;003F66B1&quot;/&gt;&lt;wsp:rsid wsp:val=&quot;00404002&quot;/&gt;&lt;wsp:rsid wsp:val=&quot;00405588&quot;/&gt;&lt;wsp:rsid wsp:val=&quot;004721C4&quot;/&gt;&lt;wsp:rsid wsp:val=&quot;004C5ADE&quot;/&gt;&lt;wsp:rsid wsp:val=&quot;00537CCF&quot;/&gt;&lt;wsp:rsid wsp:val=&quot;00560D4C&quot;/&gt;&lt;wsp:rsid wsp:val=&quot;00573C6E&quot;/&gt;&lt;wsp:rsid wsp:val=&quot;00574F1C&quot;/&gt;&lt;wsp:rsid wsp:val=&quot;00583FE5&quot;/&gt;&lt;wsp:rsid wsp:val=&quot;005A2D4E&quot;/&gt;&lt;wsp:rsid wsp:val=&quot;005B10E4&quot;/&gt;&lt;wsp:rsid wsp:val=&quot;005B153C&quot;/&gt;&lt;wsp:rsid wsp:val=&quot;005E6B4D&quot;/&gt;&lt;wsp:rsid wsp:val=&quot;00674315&quot;/&gt;&lt;wsp:rsid wsp:val=&quot;006846B6&quot;/&gt;&lt;wsp:rsid wsp:val=&quot;00685AA7&quot;/&gt;&lt;wsp:rsid wsp:val=&quot;0068734B&quot;/&gt;&lt;wsp:rsid wsp:val=&quot;006A11F5&quot;/&gt;&lt;wsp:rsid wsp:val=&quot;00715C8F&quot;/&gt;&lt;wsp:rsid wsp:val=&quot;00741A31&quot;/&gt;&lt;wsp:rsid wsp:val=&quot;007875E2&quot;/&gt;&lt;wsp:rsid wsp:val=&quot;007D4C6B&quot;/&gt;&lt;wsp:rsid wsp:val=&quot;007F2F62&quot;/&gt;&lt;wsp:rsid wsp:val=&quot;00811794&quot;/&gt;&lt;wsp:rsid wsp:val=&quot;008339F0&quot;/&gt;&lt;wsp:rsid wsp:val=&quot;00841CA2&quot;/&gt;&lt;wsp:rsid wsp:val=&quot;00846F31&quot;/&gt;&lt;wsp:rsid wsp:val=&quot;00851532&quot;/&gt;&lt;wsp:rsid wsp:val=&quot;0086017E&quot;/&gt;&lt;wsp:rsid wsp:val=&quot;008932E8&quot;/&gt;&lt;wsp:rsid wsp:val=&quot;00894DB7&quot;/&gt;&lt;wsp:rsid wsp:val=&quot;008D33EF&quot;/&gt;&lt;wsp:rsid wsp:val=&quot;009131E1&quot;/&gt;&lt;wsp:rsid wsp:val=&quot;00955824&quot;/&gt;&lt;wsp:rsid wsp:val=&quot;00981EF8&quot;/&gt;&lt;wsp:rsid wsp:val=&quot;0099442A&quot;/&gt;&lt;wsp:rsid wsp:val=&quot;009B1691&quot;/&gt;&lt;wsp:rsid wsp:val=&quot;009B7397&quot;/&gt;&lt;wsp:rsid wsp:val=&quot;009B743A&quot;/&gt;&lt;wsp:rsid wsp:val=&quot;009C0281&quot;/&gt;&lt;wsp:rsid wsp:val=&quot;009D376C&quot;/&gt;&lt;wsp:rsid wsp:val=&quot;009D3BB6&quot;/&gt;&lt;wsp:rsid wsp:val=&quot;009D645A&quot;/&gt;&lt;wsp:rsid wsp:val=&quot;009F4975&quot;/&gt;&lt;wsp:rsid wsp:val=&quot;009F5780&quot;/&gt;&lt;wsp:rsid wsp:val=&quot;009F74B2&quot;/&gt;&lt;wsp:rsid wsp:val=&quot;00A04CA8&quot;/&gt;&lt;wsp:rsid wsp:val=&quot;00A249BB&quot;/&gt;&lt;wsp:rsid wsp:val=&quot;00A60D46&quot;/&gt;&lt;wsp:rsid wsp:val=&quot;00A65B19&quot;/&gt;&lt;wsp:rsid wsp:val=&quot;00AA446A&quot;/&gt;&lt;wsp:rsid wsp:val=&quot;00AC12B7&quot;/&gt;&lt;wsp:rsid wsp:val=&quot;00AC2261&quot;/&gt;&lt;wsp:rsid wsp:val=&quot;00AC2477&quot;/&gt;&lt;wsp:rsid wsp:val=&quot;00AD0DD4&quot;/&gt;&lt;wsp:rsid wsp:val=&quot;00AE2BFA&quot;/&gt;&lt;wsp:rsid wsp:val=&quot;00AF545C&quot;/&gt;&lt;wsp:rsid wsp:val=&quot;00B27569&quot;/&gt;&lt;wsp:rsid wsp:val=&quot;00B41568&quot;/&gt;&lt;wsp:rsid wsp:val=&quot;00B42321&quot;/&gt;&lt;wsp:rsid wsp:val=&quot;00B634E5&quot;/&gt;&lt;wsp:rsid wsp:val=&quot;00B72210&quot;/&gt;&lt;wsp:rsid wsp:val=&quot;00B75756&quot;/&gt;&lt;wsp:rsid wsp:val=&quot;00B809F5&quot;/&gt;&lt;wsp:rsid wsp:val=&quot;00B85454&quot;/&gt;&lt;wsp:rsid wsp:val=&quot;00BA3A0A&quot;/&gt;&lt;wsp:rsid wsp:val=&quot;00BB5968&quot;/&gt;&lt;wsp:rsid wsp:val=&quot;00BC589D&quot;/&gt;&lt;wsp:rsid wsp:val=&quot;00BD194D&quot;/&gt;&lt;wsp:rsid wsp:val=&quot;00BD2E79&quot;/&gt;&lt;wsp:rsid wsp:val=&quot;00BE3317&quot;/&gt;&lt;wsp:rsid wsp:val=&quot;00BF17C7&quot;/&gt;&lt;wsp:rsid wsp:val=&quot;00C63E79&quot;/&gt;&lt;wsp:rsid wsp:val=&quot;00C77FB8&quot;/&gt;&lt;wsp:rsid wsp:val=&quot;00CA7304&quot;/&gt;&lt;wsp:rsid wsp:val=&quot;00CC7E54&quot;/&gt;&lt;wsp:rsid wsp:val=&quot;00CE1E6F&quot;/&gt;&lt;wsp:rsid wsp:val=&quot;00CE66F5&quot;/&gt;&lt;wsp:rsid wsp:val=&quot;00CF264C&quot;/&gt;&lt;wsp:rsid wsp:val=&quot;00D1114C&quot;/&gt;&lt;wsp:rsid wsp:val=&quot;00D32A97&quot;/&gt;&lt;wsp:rsid wsp:val=&quot;00D42C22&quot;/&gt;&lt;wsp:rsid wsp:val=&quot;00D518E1&quot;/&gt;&lt;wsp:rsid wsp:val=&quot;00D715D1&quot;/&gt;&lt;wsp:rsid wsp:val=&quot;00D86CA8&quot;/&gt;&lt;wsp:rsid wsp:val=&quot;00DE2523&quot;/&gt;&lt;wsp:rsid wsp:val=&quot;00DF2B52&quot;/&gt;&lt;wsp:rsid wsp:val=&quot;00E072F5&quot;/&gt;&lt;wsp:rsid wsp:val=&quot;00E2409C&quot;/&gt;&lt;wsp:rsid wsp:val=&quot;00E309B9&quot;/&gt;&lt;wsp:rsid wsp:val=&quot;00E46012&quot;/&gt;&lt;wsp:rsid wsp:val=&quot;00E521B7&quot;/&gt;&lt;wsp:rsid wsp:val=&quot;00E7502B&quot;/&gt;&lt;wsp:rsid wsp:val=&quot;00EA6C1A&quot;/&gt;&lt;wsp:rsid wsp:val=&quot;00EC612B&quot;/&gt;&lt;wsp:rsid wsp:val=&quot;00EC764F&quot;/&gt;&lt;wsp:rsid wsp:val=&quot;00EF5BA1&quot;/&gt;&lt;wsp:rsid wsp:val=&quot;00F10AF5&quot;/&gt;&lt;wsp:rsid wsp:val=&quot;00F4022D&quot;/&gt;&lt;wsp:rsid wsp:val=&quot;00F52BF8&quot;/&gt;&lt;wsp:rsid wsp:val=&quot;00F552D8&quot;/&gt;&lt;wsp:rsid wsp:val=&quot;00F56BF9&quot;/&gt;&lt;wsp:rsid wsp:val=&quot;00F638D1&quot;/&gt;&lt;wsp:rsid wsp:val=&quot;00FA1BE5&quot;/&gt;&lt;wsp:rsid wsp:val=&quot;00FC7E5E&quot;/&gt;&lt;/wsp:rsids&gt;&lt;/w:docPr&gt;&lt;w:body&gt;&lt;w:p wsp:rsidR=&quot;00000000&quot; wsp:rsidRDefault=&quot;00AE2BFA&quot;&gt;&lt;m:oMathPara&gt;&lt;m:oMath&gt;&lt;m:acc&gt;&lt;m:accPr&gt;&lt;m:chr m:val=&quot;вѓ—&quot;/&gt;&lt;m:ctrlPr&gt;&lt;w:rPr&gt;&lt;w:rFonts w:ascii=&quot;Cambria Math&quot; w:h-ansi=&quot;Cambria Math&quot;/&gt;&lt;wx:font wx:val=&quot;Cambria Math&quot;/&gt;&lt;w:i/&gt;&lt;/w:rPr&gt;&lt;/m:ctrlPr&gt;&lt;/m:accPr&gt;&lt;m:e&gt;&lt;m:r&gt;&lt;w:rPr&gt;&lt;w:rFonts w:ascii=&quot;Cambria Math&quot; w:h-ansi=&quot;Cambria Math&quot;/&gt;&lt;wx:font wx:val=&quot;Cambria Math&quot;/&gt;&lt;w:i/&gt;&lt;/w:rPr&gt;&lt;m:t&gt;b&lt;/m:t&gt;&lt;/m:r&gt;&lt;/m:e&gt;&lt;/m:acc&gt;&lt;m:r&gt;&lt;w:rPr&gt;&lt;w:rFonts w:ascii=&quot;Cambria Math&quot; w:h-ansi=&quot;Cambria Math&quot;/&gt;&lt;wx:font wx:val=&quot;Cambria Math&quot;/&gt;&lt;w:i/&gt;&lt;/w:rPr&gt;&lt;m:t&gt;=&lt;/m:t&gt;&lt;/m:r&gt;&lt;m:acc&gt;&lt;m:accPr&gt;&lt;m:chr m:val=&quot;вѓ—&quot;/&gt;&lt;m:ctrlPr&gt;&lt;w:rPr&gt;&lt;w:rFonts w:ascii=&quot;Cambria Math&quot; w:h-ansi=&quot;Cambria Math&quot;/&gt;&lt;wx:font wx:val=&quot;Cambria Math&quot;/&gt;&lt;w:i/&gt;&lt;/w:rPr&gt;&lt;/m:ctrlPr&gt;&lt;/m:accPr&gt;&lt;m:e&gt;&lt;m:r&gt;&lt;w:rPr&gt;&lt;w:rFonts w:ascii=&quot;Cambria Math&quot; w:h-ansi=&quot;Cambria Math&quot;/&gt;&lt;wx:font wx:val=&quot;Cambria Math&quot;/&gt;&lt;w:i/&gt;&lt;/w:rPr&gt;&lt;m:t&gt;CD&lt;/m:t&gt;&lt;/m:r&gt;&lt;/m:e&gt;&lt;/m:acc&gt;&lt;m:r&gt;&lt;w:rPr&gt;&lt;w:rFonts w:ascii=&quot;Cambria Math&quot; w:h-ansi=&quot;Cambria Math&quot;/&gt;&lt;wx:font wx:val=&quot;Cambria Math&quot;/&gt;&lt;w:i/&gt;&lt;/w:rPr&gt;&lt;m:t&gt;, &lt;/m:t&gt;&lt;/m:r&gt;&lt;m:acc&gt;&lt;m:accPr&gt;&lt;m:chr m:val=&quot;вѓ—&quot;/&gt;&lt;m:ctrlPr&gt;&lt;w:rPr&gt;&lt;w:rFonts w:ascii=&quot;Cambria Math&quot; w:h-ansi=&quot;Cambria Math&quot;/&gt;&lt;wx:font wx:val=&quot;Cambria Math&quot;/&gt;&lt;w:i/&gt;&lt;/w:rPr&gt;&lt;/m:ctrlPr&gt;&lt;/m:accPr&gt;&lt;m:e&gt;&lt;m:r&gt;&lt;w:rPr&gt;&lt;w:rFonts w:ascii=&quot;Cambria Math&quot; w:h-ansi=&quot;Cambria Math&quot;/&gt;&lt;wx:font wx:val=&quot;Cambria Math&quot;/&gt;&lt;w:i/&gt;&lt;/w:rPr&gt;&lt;m:t&gt;c&lt;/m:t&gt;&lt;/m:r&gt;&lt;/m:e&gt;&lt;/m:acc&gt;&lt;m:r&gt;&lt;w:rPr&gt;&lt;w:rFonts w:ascii=&quot;Cambria Math&quot; w:h-ansi=&quot;Cambria Math&quot;/&gt;&lt;wx:font wx:val=&quot;Cambria Math&quot;/&gt;&lt;w:i/&gt;&lt;/w:rPr&gt;&lt;m:t&gt;=&lt;/m:t&gt;&lt;/m:r&gt;&lt;m:acc&gt;&lt;m:accPr&gt;&lt;m:chr m:val=&quot;вѓ—&quot;/&gt;&lt;m:ctrlPr&gt;&lt;w:rPr&gt;&lt;w:rFonts w:ascii=&quot;Cambria Math&quot; w:h-ansi=&quot;Cambria Math&quot;/&gt;&lt;wx:font wx:val=&quot;Cambria Math&quot;/&gt;&lt;w:i/&gt;&lt;/w:rPr&gt;&lt;/m:ctrlPr&gt;&lt;/m:accPr&gt;&lt;m:e&gt;&lt;m:sSub&gt;&lt;m:sSubPr&gt;&lt;m:ctrlPr&gt;&lt;w:rPr&gt;&lt;w:rFonts w:ascii=&quot;Cambria Math&quot; w:h-ansi=&quot;Cambria Math&quot;/&gt;&lt;wx:font wx:val=&quot;Cambria Math&quot;/&gt;&lt;w:i/&gt;&lt;/w:rPr&gt;&lt;/m:ctrlPr&gt;&lt;/m:sSubPr&gt;&lt;m:e&gt;&lt;m:r&gt;&lt;w:rPr&gt;&lt;w:rFonts w:ascii=&quot;Cambria Math&quot; w:h-ansi=&quot;Cambria Math&quot;/&gt;&lt;wx:font wx:val=&quot;Cambria Math&quot;/&gt;&lt;w:i/&gt;&lt;/w:rPr&gt;&lt;m:t&gt;D&lt;/m:t&gt;&lt;/m:r&gt;&lt;/m:e&gt;&lt;m:sub&gt;&lt;m:r&gt;&lt;w:rPr&gt;&lt;w:rFonts w:ascii=&quot;Cambria Math&quot; w:h-ansi=&quot;Cambria Math&quot;/&gt;&lt;wx:font wx:val=&quot;Cambria Math&quot;/&gt;&lt;w:i/&gt;&lt;/w:rPr&gt;&lt;m:t&gt;1&lt;/m:t&gt;&lt;/m:r&gt;&lt;/m:sub&gt;&lt;/m:sSub&gt;&lt;m:sSub&gt;&lt;m:sSubPr&gt;&lt;m:ctrlPr&gt;&lt;w:rPr&gt;&lt;w:rFonts w:ascii=&quot;Cambria Math&quot; w:h-ansi=&quot;Cambria Math&quot;/&gt;&lt;wx:font wx:val=&quot;Cambria Math&quot;/&gt;&lt;w:i/&gt;&lt;/w:rPr&gt;&lt;/m:ctrlPr&gt;&lt;/m:sSubPr&gt;&lt;m:e&gt;&lt;m:r&gt;&lt;w:rPr&gt;&lt;w:rFonts w:ascii=&quot;Cambria Math&quot; w:h-ansi=&quot;Cambria Math&quot;/&gt;&lt;wx:font wx:val=&quot;Cambria Math&quot;/&gt;&lt;w:i/&gt;&lt;/w:rPr&gt;&lt;m:t&gt;B&lt;/m:t&gt;&lt;/m:r&gt;&lt;/m:e&gt;&lt;m:sub&gt;&lt;m:r&gt;&lt;w:rPr&gt;&lt;w:rFonts w:ascii=&quot;Cambria Math&quot; w:h-ansi=&quot;Cambria Math&quot;/&gt;&lt;wx:font wx:val=&quot;Cambria Math&quot;/&gt;&lt;w:i/&gt;&lt;/w:rPr&gt;&lt;m:t&gt;1&lt;/m:t&gt;&lt;/m:r&gt;&lt;/m:sub&gt;&lt;/m:sSub&gt;&lt;/m:e&gt;&lt;/m:acc&gt;&lt;m:r&gt;&lt;w:rPr&gt;&lt;w:rFonts w:ascii=&quot;Cambria Math&quot; w:h-ansi=&quot;Cambria Math&quot;/&gt;&lt;wx:font wx:val=&quot;Cambria Math&quot;/&gt;&lt;w:i/&gt;&lt;/w:rPr&gt;&lt;m:t&gt;.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8" o:title="" chromakey="white"/>
          </v:shape>
        </w:pict>
      </w:r>
      <w:r w:rsidRPr="00A60D46">
        <w:instrText xml:space="preserve"> </w:instrText>
      </w:r>
      <w:r w:rsidRPr="00A60D46">
        <w:fldChar w:fldCharType="separate"/>
      </w:r>
      <w:r w:rsidRPr="00A60D46">
        <w:pict>
          <v:shape id="_x0000_i1028" type="#_x0000_t75" style="width:86.25pt;height:15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stylePaneFormatFilter w:val=&quot;3F01&quot;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D376C&quot;/&gt;&lt;wsp:rsid wsp:val=&quot;000219E1&quot;/&gt;&lt;wsp:rsid wsp:val=&quot;00067599&quot;/&gt;&lt;wsp:rsid wsp:val=&quot;000C0C64&quot;/&gt;&lt;wsp:rsid wsp:val=&quot;000D0B8B&quot;/&gt;&lt;wsp:rsid wsp:val=&quot;000E1EF5&quot;/&gt;&lt;wsp:rsid wsp:val=&quot;000E536A&quot;/&gt;&lt;wsp:rsid wsp:val=&quot;000F6B95&quot;/&gt;&lt;wsp:rsid wsp:val=&quot;00104F0D&quot;/&gt;&lt;wsp:rsid wsp:val=&quot;00110AEC&quot;/&gt;&lt;wsp:rsid wsp:val=&quot;001761A1&quot;/&gt;&lt;wsp:rsid wsp:val=&quot;001B0287&quot;/&gt;&lt;wsp:rsid wsp:val=&quot;001B0BE0&quot;/&gt;&lt;wsp:rsid wsp:val=&quot;001C1C90&quot;/&gt;&lt;wsp:rsid wsp:val=&quot;001E3B61&quot;/&gt;&lt;wsp:rsid wsp:val=&quot;001F27AC&quot;/&gt;&lt;wsp:rsid wsp:val=&quot;00211542&quot;/&gt;&lt;wsp:rsid wsp:val=&quot;002329C6&quot;/&gt;&lt;wsp:rsid wsp:val=&quot;00236B4F&quot;/&gt;&lt;wsp:rsid wsp:val=&quot;00243CAA&quot;/&gt;&lt;wsp:rsid wsp:val=&quot;0024781F&quot;/&gt;&lt;wsp:rsid wsp:val=&quot;00254A6B&quot;/&gt;&lt;wsp:rsid wsp:val=&quot;00287C05&quot;/&gt;&lt;wsp:rsid wsp:val=&quot;002955B7&quot;/&gt;&lt;wsp:rsid wsp:val=&quot;002B1A19&quot;/&gt;&lt;wsp:rsid wsp:val=&quot;002B390A&quot;/&gt;&lt;wsp:rsid wsp:val=&quot;002C2AEA&quot;/&gt;&lt;wsp:rsid wsp:val=&quot;002C7D5A&quot;/&gt;&lt;wsp:rsid wsp:val=&quot;00306870&quot;/&gt;&lt;wsp:rsid wsp:val=&quot;00317F90&quot;/&gt;&lt;wsp:rsid wsp:val=&quot;003267AA&quot;/&gt;&lt;wsp:rsid wsp:val=&quot;00335E44&quot;/&gt;&lt;wsp:rsid wsp:val=&quot;003445A2&quot;/&gt;&lt;wsp:rsid wsp:val=&quot;0036638C&quot;/&gt;&lt;wsp:rsid wsp:val=&quot;003C7443&quot;/&gt;&lt;wsp:rsid wsp:val=&quot;003F66B1&quot;/&gt;&lt;wsp:rsid wsp:val=&quot;00404002&quot;/&gt;&lt;wsp:rsid wsp:val=&quot;00405588&quot;/&gt;&lt;wsp:rsid wsp:val=&quot;004721C4&quot;/&gt;&lt;wsp:rsid wsp:val=&quot;004C5ADE&quot;/&gt;&lt;wsp:rsid wsp:val=&quot;00537CCF&quot;/&gt;&lt;wsp:rsid wsp:val=&quot;00560D4C&quot;/&gt;&lt;wsp:rsid wsp:val=&quot;00573C6E&quot;/&gt;&lt;wsp:rsid wsp:val=&quot;00574F1C&quot;/&gt;&lt;wsp:rsid wsp:val=&quot;00583FE5&quot;/&gt;&lt;wsp:rsid wsp:val=&quot;005A2D4E&quot;/&gt;&lt;wsp:rsid wsp:val=&quot;005B10E4&quot;/&gt;&lt;wsp:rsid wsp:val=&quot;005B153C&quot;/&gt;&lt;wsp:rsid wsp:val=&quot;005E6B4D&quot;/&gt;&lt;wsp:rsid wsp:val=&quot;00674315&quot;/&gt;&lt;wsp:rsid wsp:val=&quot;006846B6&quot;/&gt;&lt;wsp:rsid wsp:val=&quot;00685AA7&quot;/&gt;&lt;wsp:rsid wsp:val=&quot;0068734B&quot;/&gt;&lt;wsp:rsid wsp:val=&quot;006A11F5&quot;/&gt;&lt;wsp:rsid wsp:val=&quot;00715C8F&quot;/&gt;&lt;wsp:rsid wsp:val=&quot;00741A31&quot;/&gt;&lt;wsp:rsid wsp:val=&quot;007875E2&quot;/&gt;&lt;wsp:rsid wsp:val=&quot;007D4C6B&quot;/&gt;&lt;wsp:rsid wsp:val=&quot;007F2F62&quot;/&gt;&lt;wsp:rsid wsp:val=&quot;00811794&quot;/&gt;&lt;wsp:rsid wsp:val=&quot;008339F0&quot;/&gt;&lt;wsp:rsid wsp:val=&quot;00841CA2&quot;/&gt;&lt;wsp:rsid wsp:val=&quot;00846F31&quot;/&gt;&lt;wsp:rsid wsp:val=&quot;00851532&quot;/&gt;&lt;wsp:rsid wsp:val=&quot;0086017E&quot;/&gt;&lt;wsp:rsid wsp:val=&quot;008932E8&quot;/&gt;&lt;wsp:rsid wsp:val=&quot;00894DB7&quot;/&gt;&lt;wsp:rsid wsp:val=&quot;008D33EF&quot;/&gt;&lt;wsp:rsid wsp:val=&quot;009131E1&quot;/&gt;&lt;wsp:rsid wsp:val=&quot;00955824&quot;/&gt;&lt;wsp:rsid wsp:val=&quot;00981EF8&quot;/&gt;&lt;wsp:rsid wsp:val=&quot;0099442A&quot;/&gt;&lt;wsp:rsid wsp:val=&quot;009B1691&quot;/&gt;&lt;wsp:rsid wsp:val=&quot;009B7397&quot;/&gt;&lt;wsp:rsid wsp:val=&quot;009B743A&quot;/&gt;&lt;wsp:rsid wsp:val=&quot;009C0281&quot;/&gt;&lt;wsp:rsid wsp:val=&quot;009D376C&quot;/&gt;&lt;wsp:rsid wsp:val=&quot;009D3BB6&quot;/&gt;&lt;wsp:rsid wsp:val=&quot;009D645A&quot;/&gt;&lt;wsp:rsid wsp:val=&quot;009F4975&quot;/&gt;&lt;wsp:rsid wsp:val=&quot;009F5780&quot;/&gt;&lt;wsp:rsid wsp:val=&quot;009F74B2&quot;/&gt;&lt;wsp:rsid wsp:val=&quot;00A04CA8&quot;/&gt;&lt;wsp:rsid wsp:val=&quot;00A249BB&quot;/&gt;&lt;wsp:rsid wsp:val=&quot;00A60D46&quot;/&gt;&lt;wsp:rsid wsp:val=&quot;00A65B19&quot;/&gt;&lt;wsp:rsid wsp:val=&quot;00AA446A&quot;/&gt;&lt;wsp:rsid wsp:val=&quot;00AC12B7&quot;/&gt;&lt;wsp:rsid wsp:val=&quot;00AC2261&quot;/&gt;&lt;wsp:rsid wsp:val=&quot;00AC2477&quot;/&gt;&lt;wsp:rsid wsp:val=&quot;00AD0DD4&quot;/&gt;&lt;wsp:rsid wsp:val=&quot;00AE2BFA&quot;/&gt;&lt;wsp:rsid wsp:val=&quot;00AF545C&quot;/&gt;&lt;wsp:rsid wsp:val=&quot;00B27569&quot;/&gt;&lt;wsp:rsid wsp:val=&quot;00B41568&quot;/&gt;&lt;wsp:rsid wsp:val=&quot;00B42321&quot;/&gt;&lt;wsp:rsid wsp:val=&quot;00B634E5&quot;/&gt;&lt;wsp:rsid wsp:val=&quot;00B72210&quot;/&gt;&lt;wsp:rsid wsp:val=&quot;00B75756&quot;/&gt;&lt;wsp:rsid wsp:val=&quot;00B809F5&quot;/&gt;&lt;wsp:rsid wsp:val=&quot;00B85454&quot;/&gt;&lt;wsp:rsid wsp:val=&quot;00BA3A0A&quot;/&gt;&lt;wsp:rsid wsp:val=&quot;00BB5968&quot;/&gt;&lt;wsp:rsid wsp:val=&quot;00BC589D&quot;/&gt;&lt;wsp:rsid wsp:val=&quot;00BD194D&quot;/&gt;&lt;wsp:rsid wsp:val=&quot;00BD2E79&quot;/&gt;&lt;wsp:rsid wsp:val=&quot;00BE3317&quot;/&gt;&lt;wsp:rsid wsp:val=&quot;00BF17C7&quot;/&gt;&lt;wsp:rsid wsp:val=&quot;00C63E79&quot;/&gt;&lt;wsp:rsid wsp:val=&quot;00C77FB8&quot;/&gt;&lt;wsp:rsid wsp:val=&quot;00CA7304&quot;/&gt;&lt;wsp:rsid wsp:val=&quot;00CC7E54&quot;/&gt;&lt;wsp:rsid wsp:val=&quot;00CE1E6F&quot;/&gt;&lt;wsp:rsid wsp:val=&quot;00CE66F5&quot;/&gt;&lt;wsp:rsid wsp:val=&quot;00CF264C&quot;/&gt;&lt;wsp:rsid wsp:val=&quot;00D1114C&quot;/&gt;&lt;wsp:rsid wsp:val=&quot;00D32A97&quot;/&gt;&lt;wsp:rsid wsp:val=&quot;00D42C22&quot;/&gt;&lt;wsp:rsid wsp:val=&quot;00D518E1&quot;/&gt;&lt;wsp:rsid wsp:val=&quot;00D715D1&quot;/&gt;&lt;wsp:rsid wsp:val=&quot;00D86CA8&quot;/&gt;&lt;wsp:rsid wsp:val=&quot;00DE2523&quot;/&gt;&lt;wsp:rsid wsp:val=&quot;00DF2B52&quot;/&gt;&lt;wsp:rsid wsp:val=&quot;00E072F5&quot;/&gt;&lt;wsp:rsid wsp:val=&quot;00E2409C&quot;/&gt;&lt;wsp:rsid wsp:val=&quot;00E309B9&quot;/&gt;&lt;wsp:rsid wsp:val=&quot;00E46012&quot;/&gt;&lt;wsp:rsid wsp:val=&quot;00E521B7&quot;/&gt;&lt;wsp:rsid wsp:val=&quot;00E7502B&quot;/&gt;&lt;wsp:rsid wsp:val=&quot;00EA6C1A&quot;/&gt;&lt;wsp:rsid wsp:val=&quot;00EC612B&quot;/&gt;&lt;wsp:rsid wsp:val=&quot;00EC764F&quot;/&gt;&lt;wsp:rsid wsp:val=&quot;00EF5BA1&quot;/&gt;&lt;wsp:rsid wsp:val=&quot;00F10AF5&quot;/&gt;&lt;wsp:rsid wsp:val=&quot;00F4022D&quot;/&gt;&lt;wsp:rsid wsp:val=&quot;00F52BF8&quot;/&gt;&lt;wsp:rsid wsp:val=&quot;00F552D8&quot;/&gt;&lt;wsp:rsid wsp:val=&quot;00F56BF9&quot;/&gt;&lt;wsp:rsid wsp:val=&quot;00F638D1&quot;/&gt;&lt;wsp:rsid wsp:val=&quot;00FA1BE5&quot;/&gt;&lt;wsp:rsid wsp:val=&quot;00FC7E5E&quot;/&gt;&lt;/wsp:rsids&gt;&lt;/w:docPr&gt;&lt;w:body&gt;&lt;w:p wsp:rsidR=&quot;00000000&quot; wsp:rsidRDefault=&quot;00AE2BFA&quot;&gt;&lt;m:oMathPara&gt;&lt;m:oMath&gt;&lt;m:acc&gt;&lt;m:accPr&gt;&lt;m:chr m:val=&quot;вѓ—&quot;/&gt;&lt;m:ctrlPr&gt;&lt;w:rPr&gt;&lt;w:rFonts w:ascii=&quot;Cambria Math&quot; w:h-ansi=&quot;Cambria Math&quot;/&gt;&lt;wx:font wx:val=&quot;Cambria Math&quot;/&gt;&lt;w:i/&gt;&lt;/w:rPr&gt;&lt;/m:ctrlPr&gt;&lt;/m:accPr&gt;&lt;m:e&gt;&lt;m:r&gt;&lt;w:rPr&gt;&lt;w:rFonts w:ascii=&quot;Cambria Math&quot; w:h-ansi=&quot;Cambria Math&quot;/&gt;&lt;wx:font wx:val=&quot;Cambria Math&quot;/&gt;&lt;w:i/&gt;&lt;/w:rPr&gt;&lt;m:t&gt;b&lt;/m:t&gt;&lt;/m:r&gt;&lt;/m:e&gt;&lt;/m:acc&gt;&lt;m:r&gt;&lt;w:rPr&gt;&lt;w:rFonts w:ascii=&quot;Cambria Math&quot; w:h-ansi=&quot;Cambria Math&quot;/&gt;&lt;wx:font wx:val=&quot;Cambria Math&quot;/&gt;&lt;w:i/&gt;&lt;/w:rPr&gt;&lt;m:t&gt;=&lt;/m:t&gt;&lt;/m:r&gt;&lt;m:acc&gt;&lt;m:accPr&gt;&lt;m:chr m:val=&quot;вѓ—&quot;/&gt;&lt;m:ctrlPr&gt;&lt;w:rPr&gt;&lt;w:rFonts w:ascii=&quot;Cambria Math&quot; w:h-ansi=&quot;Cambria Math&quot;/&gt;&lt;wx:font wx:val=&quot;Cambria Math&quot;/&gt;&lt;w:i/&gt;&lt;/w:rPr&gt;&lt;/m:ctrlPr&gt;&lt;/m:accPr&gt;&lt;m:e&gt;&lt;m:r&gt;&lt;w:rPr&gt;&lt;w:rFonts w:ascii=&quot;Cambria Math&quot; w:h-ansi=&quot;Cambria Math&quot;/&gt;&lt;wx:font wx:val=&quot;Cambria Math&quot;/&gt;&lt;w:i/&gt;&lt;/w:rPr&gt;&lt;m:t&gt;CD&lt;/m:t&gt;&lt;/m:r&gt;&lt;/m:e&gt;&lt;/m:acc&gt;&lt;m:r&gt;&lt;w:rPr&gt;&lt;w:rFonts w:ascii=&quot;Cambria Math&quot; w:h-ansi=&quot;Cambria Math&quot;/&gt;&lt;wx:font wx:val=&quot;Cambria Math&quot;/&gt;&lt;w:i/&gt;&lt;/w:rPr&gt;&lt;m:t&gt;, &lt;/m:t&gt;&lt;/m:r&gt;&lt;m:acc&gt;&lt;m:accPr&gt;&lt;m:chr m:val=&quot;вѓ—&quot;/&gt;&lt;m:ctrlPr&gt;&lt;w:rPr&gt;&lt;w:rFonts w:ascii=&quot;Cambria Math&quot; w:h-ansi=&quot;Cambria Math&quot;/&gt;&lt;wx:font wx:val=&quot;Cambria Math&quot;/&gt;&lt;w:i/&gt;&lt;/w:rPr&gt;&lt;/m:ctrlPr&gt;&lt;/m:accPr&gt;&lt;m:e&gt;&lt;m:r&gt;&lt;w:rPr&gt;&lt;w:rFonts w:ascii=&quot;Cambria Math&quot; w:h-ansi=&quot;Cambria Math&quot;/&gt;&lt;wx:font wx:val=&quot;Cambria Math&quot;/&gt;&lt;w:i/&gt;&lt;/w:rPr&gt;&lt;m:t&gt;c&lt;/m:t&gt;&lt;/m:r&gt;&lt;/m:e&gt;&lt;/m:acc&gt;&lt;m:r&gt;&lt;w:rPr&gt;&lt;w:rFonts w:ascii=&quot;Cambria Math&quot; w:h-ansi=&quot;Cambria Math&quot;/&gt;&lt;wx:font wx:val=&quot;Cambria Math&quot;/&gt;&lt;w:i/&gt;&lt;/w:rPr&gt;&lt;m:t&gt;=&lt;/m:t&gt;&lt;/m:r&gt;&lt;m:acc&gt;&lt;m:accPr&gt;&lt;m:chr m:val=&quot;вѓ—&quot;/&gt;&lt;m:ctrlPr&gt;&lt;w:rPr&gt;&lt;w:rFonts w:ascii=&quot;Cambria Math&quot; w:h-ansi=&quot;Cambria Math&quot;/&gt;&lt;wx:font wx:val=&quot;Cambria Math&quot;/&gt;&lt;w:i/&gt;&lt;/w:rPr&gt;&lt;/m:ctrlPr&gt;&lt;/m:accPr&gt;&lt;m:e&gt;&lt;m:sSub&gt;&lt;m:sSubPr&gt;&lt;m:ctrlPr&gt;&lt;w:rPr&gt;&lt;w:rFonts w:ascii=&quot;Cambria Math&quot; w:h-ansi=&quot;Cambria Math&quot;/&gt;&lt;wx:font wx:val=&quot;Cambria Math&quot;/&gt;&lt;w:i/&gt;&lt;/w:rPr&gt;&lt;/m:ctrlPr&gt;&lt;/m:sSubPr&gt;&lt;m:e&gt;&lt;m:r&gt;&lt;w:rPr&gt;&lt;w:rFonts w:ascii=&quot;Cambria Math&quot; w:h-ansi=&quot;Cambria Math&quot;/&gt;&lt;wx:font wx:val=&quot;Cambria Math&quot;/&gt;&lt;w:i/&gt;&lt;/w:rPr&gt;&lt;m:t&gt;D&lt;/m:t&gt;&lt;/m:r&gt;&lt;/m:e&gt;&lt;m:sub&gt;&lt;m:r&gt;&lt;w:rPr&gt;&lt;w:rFonts w:ascii=&quot;Cambria Math&quot; w:h-ansi=&quot;Cambria Math&quot;/&gt;&lt;wx:font wx:val=&quot;Cambria Math&quot;/&gt;&lt;w:i/&gt;&lt;/w:rPr&gt;&lt;m:t&gt;1&lt;/m:t&gt;&lt;/m:r&gt;&lt;/m:sub&gt;&lt;/m:sSub&gt;&lt;m:sSub&gt;&lt;m:sSubPr&gt;&lt;m:ctrlPr&gt;&lt;w:rPr&gt;&lt;w:rFonts w:ascii=&quot;Cambria Math&quot; w:h-ansi=&quot;Cambria Math&quot;/&gt;&lt;wx:font wx:val=&quot;Cambria Math&quot;/&gt;&lt;w:i/&gt;&lt;/w:rPr&gt;&lt;/m:ctrlPr&gt;&lt;/m:sSubPr&gt;&lt;m:e&gt;&lt;m:r&gt;&lt;w:rPr&gt;&lt;w:rFonts w:ascii=&quot;Cambria Math&quot; w:h-ansi=&quot;Cambria Math&quot;/&gt;&lt;wx:font wx:val=&quot;Cambria Math&quot;/&gt;&lt;w:i/&gt;&lt;/w:rPr&gt;&lt;m:t&gt;B&lt;/m:t&gt;&lt;/m:r&gt;&lt;/m:e&gt;&lt;m:sub&gt;&lt;m:r&gt;&lt;w:rPr&gt;&lt;w:rFonts w:ascii=&quot;Cambria Math&quot; w:h-ansi=&quot;Cambria Math&quot;/&gt;&lt;wx:font wx:val=&quot;Cambria Math&quot;/&gt;&lt;w:i/&gt;&lt;/w:rPr&gt;&lt;m:t&gt;1&lt;/m:t&gt;&lt;/m:r&gt;&lt;/m:sub&gt;&lt;/m:sSub&gt;&lt;/m:e&gt;&lt;/m:acc&gt;&lt;m:r&gt;&lt;w:rPr&gt;&lt;w:rFonts w:ascii=&quot;Cambria Math&quot; w:h-ansi=&quot;Cambria Math&quot;/&gt;&lt;wx:font wx:val=&quot;Cambria Math&quot;/&gt;&lt;w:i/&gt;&lt;/w:rPr&gt;&lt;m:t&gt;.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8" o:title="" chromakey="white"/>
          </v:shape>
        </w:pict>
      </w:r>
      <w:r w:rsidRPr="00A60D46">
        <w:fldChar w:fldCharType="end"/>
      </w:r>
      <w:r>
        <w:t xml:space="preserve">           </w:t>
      </w:r>
      <w:r w:rsidRPr="00243CAA">
        <w:t xml:space="preserve">  </w:t>
      </w:r>
      <w:r>
        <w:t xml:space="preserve">      </w:t>
      </w:r>
      <w:r w:rsidRPr="00B634E5">
        <w:t>7)Тестирование.</w:t>
      </w:r>
      <w:r w:rsidRPr="00B634E5">
        <w:tab/>
        <w:t>Докажите, что</w:t>
      </w:r>
    </w:p>
    <w:p w:rsidR="00F83D94" w:rsidRPr="00243CAA" w:rsidRDefault="00F83D94" w:rsidP="00D715D1">
      <w:pPr>
        <w:tabs>
          <w:tab w:val="left" w:pos="2955"/>
          <w:tab w:val="left" w:pos="6945"/>
        </w:tabs>
        <w:ind w:right="-545" w:hanging="1260"/>
      </w:pPr>
      <w:r w:rsidRPr="00243CAA">
        <w:t xml:space="preserve">                                          </w:t>
      </w:r>
      <w:r>
        <w:t xml:space="preserve">                             </w:t>
      </w:r>
      <w:r w:rsidRPr="00B634E5">
        <w:t>8)Выбери сам!</w:t>
      </w:r>
    </w:p>
    <w:p w:rsidR="00F83D94" w:rsidRPr="00B634E5" w:rsidRDefault="00F83D94" w:rsidP="00D715D1">
      <w:pPr>
        <w:tabs>
          <w:tab w:val="left" w:pos="2955"/>
          <w:tab w:val="left" w:pos="6945"/>
        </w:tabs>
        <w:ind w:right="-545" w:hanging="1260"/>
      </w:pPr>
      <w:r w:rsidRPr="00B634E5">
        <w:t xml:space="preserve"> Найдите         </w:t>
      </w:r>
      <w:r>
        <w:t xml:space="preserve">                        </w:t>
      </w:r>
      <w:r w:rsidRPr="00B634E5">
        <w:tab/>
      </w:r>
      <w:r>
        <w:t xml:space="preserve"> </w:t>
      </w:r>
      <w:r w:rsidRPr="009131E1">
        <w:t xml:space="preserve">9) </w:t>
      </w:r>
      <w:r w:rsidRPr="00B634E5">
        <w:t>Над чем работать</w:t>
      </w:r>
      <w:r>
        <w:t xml:space="preserve">  </w:t>
      </w:r>
      <w:r w:rsidRPr="00B634E5">
        <w:t>дома?</w:t>
      </w:r>
      <w:r>
        <w:t xml:space="preserve">                 </w:t>
      </w:r>
      <w:r w:rsidRPr="00A60D46">
        <w:fldChar w:fldCharType="begin"/>
      </w:r>
      <w:r w:rsidRPr="00A60D46">
        <w:instrText xml:space="preserve"> QUOTE </w:instrText>
      </w:r>
      <w:r w:rsidRPr="00A60D46">
        <w:pict>
          <v:shape id="_x0000_i1029" type="#_x0000_t75" style="width:101.25pt;height:15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stylePaneFormatFilter w:val=&quot;3F01&quot;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D376C&quot;/&gt;&lt;wsp:rsid wsp:val=&quot;000219E1&quot;/&gt;&lt;wsp:rsid wsp:val=&quot;00067599&quot;/&gt;&lt;wsp:rsid wsp:val=&quot;000C0C64&quot;/&gt;&lt;wsp:rsid wsp:val=&quot;000D0B8B&quot;/&gt;&lt;wsp:rsid wsp:val=&quot;000E1EF5&quot;/&gt;&lt;wsp:rsid wsp:val=&quot;000E536A&quot;/&gt;&lt;wsp:rsid wsp:val=&quot;000F6B95&quot;/&gt;&lt;wsp:rsid wsp:val=&quot;00104F0D&quot;/&gt;&lt;wsp:rsid wsp:val=&quot;00110AEC&quot;/&gt;&lt;wsp:rsid wsp:val=&quot;001761A1&quot;/&gt;&lt;wsp:rsid wsp:val=&quot;001B0287&quot;/&gt;&lt;wsp:rsid wsp:val=&quot;001B0BE0&quot;/&gt;&lt;wsp:rsid wsp:val=&quot;001C1C90&quot;/&gt;&lt;wsp:rsid wsp:val=&quot;001E3B61&quot;/&gt;&lt;wsp:rsid wsp:val=&quot;001F27AC&quot;/&gt;&lt;wsp:rsid wsp:val=&quot;00211542&quot;/&gt;&lt;wsp:rsid wsp:val=&quot;002329C6&quot;/&gt;&lt;wsp:rsid wsp:val=&quot;00236B4F&quot;/&gt;&lt;wsp:rsid wsp:val=&quot;00243CAA&quot;/&gt;&lt;wsp:rsid wsp:val=&quot;0024781F&quot;/&gt;&lt;wsp:rsid wsp:val=&quot;00254A6B&quot;/&gt;&lt;wsp:rsid wsp:val=&quot;00287C05&quot;/&gt;&lt;wsp:rsid wsp:val=&quot;002955B7&quot;/&gt;&lt;wsp:rsid wsp:val=&quot;002B1A19&quot;/&gt;&lt;wsp:rsid wsp:val=&quot;002B390A&quot;/&gt;&lt;wsp:rsid wsp:val=&quot;002C2AEA&quot;/&gt;&lt;wsp:rsid wsp:val=&quot;002C7D5A&quot;/&gt;&lt;wsp:rsid wsp:val=&quot;00306870&quot;/&gt;&lt;wsp:rsid wsp:val=&quot;00317F90&quot;/&gt;&lt;wsp:rsid wsp:val=&quot;003267AA&quot;/&gt;&lt;wsp:rsid wsp:val=&quot;00335E44&quot;/&gt;&lt;wsp:rsid wsp:val=&quot;003445A2&quot;/&gt;&lt;wsp:rsid wsp:val=&quot;0036638C&quot;/&gt;&lt;wsp:rsid wsp:val=&quot;003C7443&quot;/&gt;&lt;wsp:rsid wsp:val=&quot;003F66B1&quot;/&gt;&lt;wsp:rsid wsp:val=&quot;00404002&quot;/&gt;&lt;wsp:rsid wsp:val=&quot;00405588&quot;/&gt;&lt;wsp:rsid wsp:val=&quot;004721C4&quot;/&gt;&lt;wsp:rsid wsp:val=&quot;004C5ADE&quot;/&gt;&lt;wsp:rsid wsp:val=&quot;00537CCF&quot;/&gt;&lt;wsp:rsid wsp:val=&quot;00560D4C&quot;/&gt;&lt;wsp:rsid wsp:val=&quot;00573C6E&quot;/&gt;&lt;wsp:rsid wsp:val=&quot;00574F1C&quot;/&gt;&lt;wsp:rsid wsp:val=&quot;00583FE5&quot;/&gt;&lt;wsp:rsid wsp:val=&quot;005A2D4E&quot;/&gt;&lt;wsp:rsid wsp:val=&quot;005B10E4&quot;/&gt;&lt;wsp:rsid wsp:val=&quot;005B153C&quot;/&gt;&lt;wsp:rsid wsp:val=&quot;005E6B4D&quot;/&gt;&lt;wsp:rsid wsp:val=&quot;00674315&quot;/&gt;&lt;wsp:rsid wsp:val=&quot;006846B6&quot;/&gt;&lt;wsp:rsid wsp:val=&quot;00685AA7&quot;/&gt;&lt;wsp:rsid wsp:val=&quot;0068734B&quot;/&gt;&lt;wsp:rsid wsp:val=&quot;006A11F5&quot;/&gt;&lt;wsp:rsid wsp:val=&quot;00715C8F&quot;/&gt;&lt;wsp:rsid wsp:val=&quot;00741A31&quot;/&gt;&lt;wsp:rsid wsp:val=&quot;007875E2&quot;/&gt;&lt;wsp:rsid wsp:val=&quot;007D4C6B&quot;/&gt;&lt;wsp:rsid wsp:val=&quot;007F2F62&quot;/&gt;&lt;wsp:rsid wsp:val=&quot;00811794&quot;/&gt;&lt;wsp:rsid wsp:val=&quot;008339F0&quot;/&gt;&lt;wsp:rsid wsp:val=&quot;00841CA2&quot;/&gt;&lt;wsp:rsid wsp:val=&quot;00846F31&quot;/&gt;&lt;wsp:rsid wsp:val=&quot;00851532&quot;/&gt;&lt;wsp:rsid wsp:val=&quot;0086017E&quot;/&gt;&lt;wsp:rsid wsp:val=&quot;008932E8&quot;/&gt;&lt;wsp:rsid wsp:val=&quot;00894DB7&quot;/&gt;&lt;wsp:rsid wsp:val=&quot;008D33EF&quot;/&gt;&lt;wsp:rsid wsp:val=&quot;009131E1&quot;/&gt;&lt;wsp:rsid wsp:val=&quot;00955824&quot;/&gt;&lt;wsp:rsid wsp:val=&quot;00981EF8&quot;/&gt;&lt;wsp:rsid wsp:val=&quot;0099442A&quot;/&gt;&lt;wsp:rsid wsp:val=&quot;009B1691&quot;/&gt;&lt;wsp:rsid wsp:val=&quot;009B7397&quot;/&gt;&lt;wsp:rsid wsp:val=&quot;009B743A&quot;/&gt;&lt;wsp:rsid wsp:val=&quot;009C0281&quot;/&gt;&lt;wsp:rsid wsp:val=&quot;009D376C&quot;/&gt;&lt;wsp:rsid wsp:val=&quot;009D3BB6&quot;/&gt;&lt;wsp:rsid wsp:val=&quot;009D645A&quot;/&gt;&lt;wsp:rsid wsp:val=&quot;009F4975&quot;/&gt;&lt;wsp:rsid wsp:val=&quot;009F5780&quot;/&gt;&lt;wsp:rsid wsp:val=&quot;009F74B2&quot;/&gt;&lt;wsp:rsid wsp:val=&quot;00A04CA8&quot;/&gt;&lt;wsp:rsid wsp:val=&quot;00A249BB&quot;/&gt;&lt;wsp:rsid wsp:val=&quot;00A60D46&quot;/&gt;&lt;wsp:rsid wsp:val=&quot;00A65B19&quot;/&gt;&lt;wsp:rsid wsp:val=&quot;00AA446A&quot;/&gt;&lt;wsp:rsid wsp:val=&quot;00AC12B7&quot;/&gt;&lt;wsp:rsid wsp:val=&quot;00AC2261&quot;/&gt;&lt;wsp:rsid wsp:val=&quot;00AC2477&quot;/&gt;&lt;wsp:rsid wsp:val=&quot;00AD0DD4&quot;/&gt;&lt;wsp:rsid wsp:val=&quot;00AF545C&quot;/&gt;&lt;wsp:rsid wsp:val=&quot;00B27569&quot;/&gt;&lt;wsp:rsid wsp:val=&quot;00B41568&quot;/&gt;&lt;wsp:rsid wsp:val=&quot;00B42321&quot;/&gt;&lt;wsp:rsid wsp:val=&quot;00B634E5&quot;/&gt;&lt;wsp:rsid wsp:val=&quot;00B72210&quot;/&gt;&lt;wsp:rsid wsp:val=&quot;00B75756&quot;/&gt;&lt;wsp:rsid wsp:val=&quot;00B809F5&quot;/&gt;&lt;wsp:rsid wsp:val=&quot;00B85454&quot;/&gt;&lt;wsp:rsid wsp:val=&quot;00BA3A0A&quot;/&gt;&lt;wsp:rsid wsp:val=&quot;00BB5968&quot;/&gt;&lt;wsp:rsid wsp:val=&quot;00BC589D&quot;/&gt;&lt;wsp:rsid wsp:val=&quot;00BD194D&quot;/&gt;&lt;wsp:rsid wsp:val=&quot;00BD2E79&quot;/&gt;&lt;wsp:rsid wsp:val=&quot;00BE3317&quot;/&gt;&lt;wsp:rsid wsp:val=&quot;00BF17C7&quot;/&gt;&lt;wsp:rsid wsp:val=&quot;00C00174&quot;/&gt;&lt;wsp:rsid wsp:val=&quot;00C63E79&quot;/&gt;&lt;wsp:rsid wsp:val=&quot;00C77FB8&quot;/&gt;&lt;wsp:rsid wsp:val=&quot;00CA7304&quot;/&gt;&lt;wsp:rsid wsp:val=&quot;00CC7E54&quot;/&gt;&lt;wsp:rsid wsp:val=&quot;00CE1E6F&quot;/&gt;&lt;wsp:rsid wsp:val=&quot;00CE66F5&quot;/&gt;&lt;wsp:rsid wsp:val=&quot;00CF264C&quot;/&gt;&lt;wsp:rsid wsp:val=&quot;00D1114C&quot;/&gt;&lt;wsp:rsid wsp:val=&quot;00D32A97&quot;/&gt;&lt;wsp:rsid wsp:val=&quot;00D42C22&quot;/&gt;&lt;wsp:rsid wsp:val=&quot;00D518E1&quot;/&gt;&lt;wsp:rsid wsp:val=&quot;00D715D1&quot;/&gt;&lt;wsp:rsid wsp:val=&quot;00D86CA8&quot;/&gt;&lt;wsp:rsid wsp:val=&quot;00DE2523&quot;/&gt;&lt;wsp:rsid wsp:val=&quot;00DF2B52&quot;/&gt;&lt;wsp:rsid wsp:val=&quot;00E072F5&quot;/&gt;&lt;wsp:rsid wsp:val=&quot;00E2409C&quot;/&gt;&lt;wsp:rsid wsp:val=&quot;00E309B9&quot;/&gt;&lt;wsp:rsid wsp:val=&quot;00E46012&quot;/&gt;&lt;wsp:rsid wsp:val=&quot;00E521B7&quot;/&gt;&lt;wsp:rsid wsp:val=&quot;00E7502B&quot;/&gt;&lt;wsp:rsid wsp:val=&quot;00EA6C1A&quot;/&gt;&lt;wsp:rsid wsp:val=&quot;00EC612B&quot;/&gt;&lt;wsp:rsid wsp:val=&quot;00EC764F&quot;/&gt;&lt;wsp:rsid wsp:val=&quot;00EF5BA1&quot;/&gt;&lt;wsp:rsid wsp:val=&quot;00F10AF5&quot;/&gt;&lt;wsp:rsid wsp:val=&quot;00F4022D&quot;/&gt;&lt;wsp:rsid wsp:val=&quot;00F52BF8&quot;/&gt;&lt;wsp:rsid wsp:val=&quot;00F552D8&quot;/&gt;&lt;wsp:rsid wsp:val=&quot;00F56BF9&quot;/&gt;&lt;wsp:rsid wsp:val=&quot;00F638D1&quot;/&gt;&lt;wsp:rsid wsp:val=&quot;00FA1BE5&quot;/&gt;&lt;wsp:rsid wsp:val=&quot;00FC7E5E&quot;/&gt;&lt;/wsp:rsids&gt;&lt;/w:docPr&gt;&lt;w:body&gt;&lt;w:p wsp:rsidR=&quot;00000000&quot; wsp:rsidRDefault=&quot;00C00174&quot;&gt;&lt;m:oMathPara&gt;&lt;m:oMath&gt;&lt;m:acc&gt;&lt;m:accPr&gt;&lt;m:chr m:val=&quot;вѓ—&quot;/&gt;&lt;m:ctrlPr&gt;&lt;w:rPr&gt;&lt;w:rFonts w:ascii=&quot;Cambria Math&quot; w:h-ansi=&quot;Cambria Math&quot;/&gt;&lt;wx:font wx:val=&quot;Cambria Math&quot;/&gt;&lt;w:i/&gt;&lt;/w:rPr&gt;&lt;/m:ctrlPr&gt;&lt;/m:accPr&gt;&lt;m:e&gt;&lt;m:r&gt;&lt;w:rPr&gt;&lt;w:rFonts w:ascii=&quot;Cambria Math&quot; w:h-ansi=&quot;Cambria Math&quot;/&gt;&lt;wx:font wx:val=&quot;Cambria Math&quot;/&gt;&lt;w:i/&gt;&lt;/w:rPr&gt;&lt;m:t&gt;AC&lt;/m:t&gt;&lt;/m:r&gt;&lt;/m:e&gt;&lt;/m:acc&gt;&lt;m:r&gt;&lt;w:rPr&gt;&lt;w:rFonts w:ascii=&quot;Cambria Math&quot; w:h-ansi=&quot;Cambria Math&quot;/&gt;&lt;wx:font wx:val=&quot;Cambria Math&quot;/&gt;&lt;w:i/&gt;&lt;/w:rPr&gt;&lt;m:t&gt;+&lt;/m:t&gt;&lt;/m:r&gt;&lt;m:acc&gt;&lt;m:accPr&gt;&lt;m:chr m:val=&quot;вѓ—&quot;/&gt;&lt;m:ctrlPr&gt;&lt;w:rPr&gt;&lt;w:rFonts w:ascii=&quot;Cambria Math&quot; w:h-ansi=&quot;Cambria Math&quot;/&gt;&lt;wx:font wx:val=&quot;Cambria Math&quot;/&gt;&lt;w:i/&gt;&lt;/w:rPr&gt;&lt;/m:ctrlPr&gt;&lt;/m:accPr&gt;&lt;m:e&gt;&lt;m:r&gt;&lt;w:rPr&gt;&lt;w:rFonts w:ascii=&quot;Cambria Math&quot; w:h-ansi=&quot;Cambria Math&quot;/&gt;&lt;wx:font wx:val=&quot;Cambria Math&quot;/&gt;&lt;w:i/&gt;&lt;/w:rPr&gt;&lt;m:t&gt;BD&lt;/m:t&gt;&lt;/m:r&gt;&lt;/m:e&gt;&lt;/m:acc&gt;&lt;m:r&gt;&lt;w:rPr&gt;&lt;w:rFonts w:ascii=&quot;Cambria Math&quot; w:h-ansi=&quot;Cambria Math&quot;/&gt;&lt;wx:font wx:val=&quot;Cambria Math&quot;/&gt;&lt;w:i/&gt;&lt;/w:rPr&gt;&lt;m:t&gt;=&lt;/m:t&gt;&lt;/m:r&gt;&lt;m:acc&gt;&lt;m:accPr&gt;&lt;m:chr m:val=&quot;вѓ—&quot;/&gt;&lt;m:ctrlPr&gt;&lt;w:rPr&gt;&lt;w:rFonts w:ascii=&quot;Cambria Math&quot; w:h-ansi=&quot;Cambria Math&quot;/&gt;&lt;wx:font wx:val=&quot;Cambria Math&quot;/&gt;&lt;w:i/&gt;&lt;/w:rPr&gt;&lt;/m:ctrlPr&gt;&lt;/m:accPr&gt;&lt;m:e&gt;&lt;m:r&gt;&lt;w:rPr&gt;&lt;w:rFonts w:ascii=&quot;Cambria Math&quot; w:h-ansi=&quot;Cambria Math&quot;/&gt;&lt;wx:font wx:val=&quot;Cambria Math&quot;/&gt;&lt;w:i/&gt;&lt;/w:rPr&gt;&lt;m:t&gt;AD&lt;/m:t&gt;&lt;/m:r&gt;&lt;/m:e&gt;&lt;/m:acc&gt;&lt;m:r&gt;&lt;w:rPr&gt;&lt;w:rFonts w:ascii=&quot;Cambria Math&quot; w:h-ansi=&quot;Cambria Math&quot;/&gt;&lt;wx:font wx:val=&quot;Cambria Math&quot;/&gt;&lt;w:i/&gt;&lt;/w:rPr&gt;&lt;m:t&gt;+&lt;/m:t&gt;&lt;/m:r&gt;&lt;m:acc&gt;&lt;m:accPr&gt;&lt;m:chr m:val=&quot;вѓ—&quot;/&gt;&lt;m:ctrlPr&gt;&lt;w:rPr&gt;&lt;w:rFonts w:ascii=&quot;Cambria Math&quot; w:h-ansi=&quot;Cambria Math&quot;/&gt;&lt;wx:font wx:val=&quot;Cambria Math&quot;/&gt;&lt;w:i/&gt;&lt;/w:rPr&gt;&lt;/m:ctrlPr&gt;&lt;/m:accPr&gt;&lt;m:e&gt;&lt;m:r&gt;&lt;w:rPr&gt;&lt;w:rFonts w:ascii=&quot;Cambria Math&quot; w:h-ansi=&quot;Cambria Math&quot;/&gt;&lt;wx:font wx:val=&quot;Cambria Math&quot;/&gt;&lt;w:i/&gt;&lt;/w:rPr&gt;&lt;m:t&gt;BC&lt;/m:t&gt;&lt;/m:r&gt;&lt;/m:e&gt;&lt;/m:acc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9" o:title="" chromakey="white"/>
          </v:shape>
        </w:pict>
      </w:r>
      <w:r w:rsidRPr="00A60D46">
        <w:instrText xml:space="preserve"> </w:instrText>
      </w:r>
      <w:r w:rsidRPr="00A60D46">
        <w:fldChar w:fldCharType="separate"/>
      </w:r>
      <w:r w:rsidRPr="00A60D46">
        <w:pict>
          <v:shape id="_x0000_i1030" type="#_x0000_t75" style="width:101.25pt;height:15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stylePaneFormatFilter w:val=&quot;3F01&quot;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D376C&quot;/&gt;&lt;wsp:rsid wsp:val=&quot;000219E1&quot;/&gt;&lt;wsp:rsid wsp:val=&quot;00067599&quot;/&gt;&lt;wsp:rsid wsp:val=&quot;000C0C64&quot;/&gt;&lt;wsp:rsid wsp:val=&quot;000D0B8B&quot;/&gt;&lt;wsp:rsid wsp:val=&quot;000E1EF5&quot;/&gt;&lt;wsp:rsid wsp:val=&quot;000E536A&quot;/&gt;&lt;wsp:rsid wsp:val=&quot;000F6B95&quot;/&gt;&lt;wsp:rsid wsp:val=&quot;00104F0D&quot;/&gt;&lt;wsp:rsid wsp:val=&quot;00110AEC&quot;/&gt;&lt;wsp:rsid wsp:val=&quot;001761A1&quot;/&gt;&lt;wsp:rsid wsp:val=&quot;001B0287&quot;/&gt;&lt;wsp:rsid wsp:val=&quot;001B0BE0&quot;/&gt;&lt;wsp:rsid wsp:val=&quot;001C1C90&quot;/&gt;&lt;wsp:rsid wsp:val=&quot;001E3B61&quot;/&gt;&lt;wsp:rsid wsp:val=&quot;001F27AC&quot;/&gt;&lt;wsp:rsid wsp:val=&quot;00211542&quot;/&gt;&lt;wsp:rsid wsp:val=&quot;002329C6&quot;/&gt;&lt;wsp:rsid wsp:val=&quot;00236B4F&quot;/&gt;&lt;wsp:rsid wsp:val=&quot;00243CAA&quot;/&gt;&lt;wsp:rsid wsp:val=&quot;0024781F&quot;/&gt;&lt;wsp:rsid wsp:val=&quot;00254A6B&quot;/&gt;&lt;wsp:rsid wsp:val=&quot;00287C05&quot;/&gt;&lt;wsp:rsid wsp:val=&quot;002955B7&quot;/&gt;&lt;wsp:rsid wsp:val=&quot;002B1A19&quot;/&gt;&lt;wsp:rsid wsp:val=&quot;002B390A&quot;/&gt;&lt;wsp:rsid wsp:val=&quot;002C2AEA&quot;/&gt;&lt;wsp:rsid wsp:val=&quot;002C7D5A&quot;/&gt;&lt;wsp:rsid wsp:val=&quot;00306870&quot;/&gt;&lt;wsp:rsid wsp:val=&quot;00317F90&quot;/&gt;&lt;wsp:rsid wsp:val=&quot;003267AA&quot;/&gt;&lt;wsp:rsid wsp:val=&quot;00335E44&quot;/&gt;&lt;wsp:rsid wsp:val=&quot;003445A2&quot;/&gt;&lt;wsp:rsid wsp:val=&quot;0036638C&quot;/&gt;&lt;wsp:rsid wsp:val=&quot;003C7443&quot;/&gt;&lt;wsp:rsid wsp:val=&quot;003F66B1&quot;/&gt;&lt;wsp:rsid wsp:val=&quot;00404002&quot;/&gt;&lt;wsp:rsid wsp:val=&quot;00405588&quot;/&gt;&lt;wsp:rsid wsp:val=&quot;004721C4&quot;/&gt;&lt;wsp:rsid wsp:val=&quot;004C5ADE&quot;/&gt;&lt;wsp:rsid wsp:val=&quot;00537CCF&quot;/&gt;&lt;wsp:rsid wsp:val=&quot;00560D4C&quot;/&gt;&lt;wsp:rsid wsp:val=&quot;00573C6E&quot;/&gt;&lt;wsp:rsid wsp:val=&quot;00574F1C&quot;/&gt;&lt;wsp:rsid wsp:val=&quot;00583FE5&quot;/&gt;&lt;wsp:rsid wsp:val=&quot;005A2D4E&quot;/&gt;&lt;wsp:rsid wsp:val=&quot;005B10E4&quot;/&gt;&lt;wsp:rsid wsp:val=&quot;005B153C&quot;/&gt;&lt;wsp:rsid wsp:val=&quot;005E6B4D&quot;/&gt;&lt;wsp:rsid wsp:val=&quot;00674315&quot;/&gt;&lt;wsp:rsid wsp:val=&quot;006846B6&quot;/&gt;&lt;wsp:rsid wsp:val=&quot;00685AA7&quot;/&gt;&lt;wsp:rsid wsp:val=&quot;0068734B&quot;/&gt;&lt;wsp:rsid wsp:val=&quot;006A11F5&quot;/&gt;&lt;wsp:rsid wsp:val=&quot;00715C8F&quot;/&gt;&lt;wsp:rsid wsp:val=&quot;00741A31&quot;/&gt;&lt;wsp:rsid wsp:val=&quot;007875E2&quot;/&gt;&lt;wsp:rsid wsp:val=&quot;007D4C6B&quot;/&gt;&lt;wsp:rsid wsp:val=&quot;007F2F62&quot;/&gt;&lt;wsp:rsid wsp:val=&quot;00811794&quot;/&gt;&lt;wsp:rsid wsp:val=&quot;008339F0&quot;/&gt;&lt;wsp:rsid wsp:val=&quot;00841CA2&quot;/&gt;&lt;wsp:rsid wsp:val=&quot;00846F31&quot;/&gt;&lt;wsp:rsid wsp:val=&quot;00851532&quot;/&gt;&lt;wsp:rsid wsp:val=&quot;0086017E&quot;/&gt;&lt;wsp:rsid wsp:val=&quot;008932E8&quot;/&gt;&lt;wsp:rsid wsp:val=&quot;00894DB7&quot;/&gt;&lt;wsp:rsid wsp:val=&quot;008D33EF&quot;/&gt;&lt;wsp:rsid wsp:val=&quot;009131E1&quot;/&gt;&lt;wsp:rsid wsp:val=&quot;00955824&quot;/&gt;&lt;wsp:rsid wsp:val=&quot;00981EF8&quot;/&gt;&lt;wsp:rsid wsp:val=&quot;0099442A&quot;/&gt;&lt;wsp:rsid wsp:val=&quot;009B1691&quot;/&gt;&lt;wsp:rsid wsp:val=&quot;009B7397&quot;/&gt;&lt;wsp:rsid wsp:val=&quot;009B743A&quot;/&gt;&lt;wsp:rsid wsp:val=&quot;009C0281&quot;/&gt;&lt;wsp:rsid wsp:val=&quot;009D376C&quot;/&gt;&lt;wsp:rsid wsp:val=&quot;009D3BB6&quot;/&gt;&lt;wsp:rsid wsp:val=&quot;009D645A&quot;/&gt;&lt;wsp:rsid wsp:val=&quot;009F4975&quot;/&gt;&lt;wsp:rsid wsp:val=&quot;009F5780&quot;/&gt;&lt;wsp:rsid wsp:val=&quot;009F74B2&quot;/&gt;&lt;wsp:rsid wsp:val=&quot;00A04CA8&quot;/&gt;&lt;wsp:rsid wsp:val=&quot;00A249BB&quot;/&gt;&lt;wsp:rsid wsp:val=&quot;00A60D46&quot;/&gt;&lt;wsp:rsid wsp:val=&quot;00A65B19&quot;/&gt;&lt;wsp:rsid wsp:val=&quot;00AA446A&quot;/&gt;&lt;wsp:rsid wsp:val=&quot;00AC12B7&quot;/&gt;&lt;wsp:rsid wsp:val=&quot;00AC2261&quot;/&gt;&lt;wsp:rsid wsp:val=&quot;00AC2477&quot;/&gt;&lt;wsp:rsid wsp:val=&quot;00AD0DD4&quot;/&gt;&lt;wsp:rsid wsp:val=&quot;00AF545C&quot;/&gt;&lt;wsp:rsid wsp:val=&quot;00B27569&quot;/&gt;&lt;wsp:rsid wsp:val=&quot;00B41568&quot;/&gt;&lt;wsp:rsid wsp:val=&quot;00B42321&quot;/&gt;&lt;wsp:rsid wsp:val=&quot;00B634E5&quot;/&gt;&lt;wsp:rsid wsp:val=&quot;00B72210&quot;/&gt;&lt;wsp:rsid wsp:val=&quot;00B75756&quot;/&gt;&lt;wsp:rsid wsp:val=&quot;00B809F5&quot;/&gt;&lt;wsp:rsid wsp:val=&quot;00B85454&quot;/&gt;&lt;wsp:rsid wsp:val=&quot;00BA3A0A&quot;/&gt;&lt;wsp:rsid wsp:val=&quot;00BB5968&quot;/&gt;&lt;wsp:rsid wsp:val=&quot;00BC589D&quot;/&gt;&lt;wsp:rsid wsp:val=&quot;00BD194D&quot;/&gt;&lt;wsp:rsid wsp:val=&quot;00BD2E79&quot;/&gt;&lt;wsp:rsid wsp:val=&quot;00BE3317&quot;/&gt;&lt;wsp:rsid wsp:val=&quot;00BF17C7&quot;/&gt;&lt;wsp:rsid wsp:val=&quot;00C00174&quot;/&gt;&lt;wsp:rsid wsp:val=&quot;00C63E79&quot;/&gt;&lt;wsp:rsid wsp:val=&quot;00C77FB8&quot;/&gt;&lt;wsp:rsid wsp:val=&quot;00CA7304&quot;/&gt;&lt;wsp:rsid wsp:val=&quot;00CC7E54&quot;/&gt;&lt;wsp:rsid wsp:val=&quot;00CE1E6F&quot;/&gt;&lt;wsp:rsid wsp:val=&quot;00CE66F5&quot;/&gt;&lt;wsp:rsid wsp:val=&quot;00CF264C&quot;/&gt;&lt;wsp:rsid wsp:val=&quot;00D1114C&quot;/&gt;&lt;wsp:rsid wsp:val=&quot;00D32A97&quot;/&gt;&lt;wsp:rsid wsp:val=&quot;00D42C22&quot;/&gt;&lt;wsp:rsid wsp:val=&quot;00D518E1&quot;/&gt;&lt;wsp:rsid wsp:val=&quot;00D715D1&quot;/&gt;&lt;wsp:rsid wsp:val=&quot;00D86CA8&quot;/&gt;&lt;wsp:rsid wsp:val=&quot;00DE2523&quot;/&gt;&lt;wsp:rsid wsp:val=&quot;00DF2B52&quot;/&gt;&lt;wsp:rsid wsp:val=&quot;00E072F5&quot;/&gt;&lt;wsp:rsid wsp:val=&quot;00E2409C&quot;/&gt;&lt;wsp:rsid wsp:val=&quot;00E309B9&quot;/&gt;&lt;wsp:rsid wsp:val=&quot;00E46012&quot;/&gt;&lt;wsp:rsid wsp:val=&quot;00E521B7&quot;/&gt;&lt;wsp:rsid wsp:val=&quot;00E7502B&quot;/&gt;&lt;wsp:rsid wsp:val=&quot;00EA6C1A&quot;/&gt;&lt;wsp:rsid wsp:val=&quot;00EC612B&quot;/&gt;&lt;wsp:rsid wsp:val=&quot;00EC764F&quot;/&gt;&lt;wsp:rsid wsp:val=&quot;00EF5BA1&quot;/&gt;&lt;wsp:rsid wsp:val=&quot;00F10AF5&quot;/&gt;&lt;wsp:rsid wsp:val=&quot;00F4022D&quot;/&gt;&lt;wsp:rsid wsp:val=&quot;00F52BF8&quot;/&gt;&lt;wsp:rsid wsp:val=&quot;00F552D8&quot;/&gt;&lt;wsp:rsid wsp:val=&quot;00F56BF9&quot;/&gt;&lt;wsp:rsid wsp:val=&quot;00F638D1&quot;/&gt;&lt;wsp:rsid wsp:val=&quot;00FA1BE5&quot;/&gt;&lt;wsp:rsid wsp:val=&quot;00FC7E5E&quot;/&gt;&lt;/wsp:rsids&gt;&lt;/w:docPr&gt;&lt;w:body&gt;&lt;w:p wsp:rsidR=&quot;00000000&quot; wsp:rsidRDefault=&quot;00C00174&quot;&gt;&lt;m:oMathPara&gt;&lt;m:oMath&gt;&lt;m:acc&gt;&lt;m:accPr&gt;&lt;m:chr m:val=&quot;вѓ—&quot;/&gt;&lt;m:ctrlPr&gt;&lt;w:rPr&gt;&lt;w:rFonts w:ascii=&quot;Cambria Math&quot; w:h-ansi=&quot;Cambria Math&quot;/&gt;&lt;wx:font wx:val=&quot;Cambria Math&quot;/&gt;&lt;w:i/&gt;&lt;/w:rPr&gt;&lt;/m:ctrlPr&gt;&lt;/m:accPr&gt;&lt;m:e&gt;&lt;m:r&gt;&lt;w:rPr&gt;&lt;w:rFonts w:ascii=&quot;Cambria Math&quot; w:h-ansi=&quot;Cambria Math&quot;/&gt;&lt;wx:font wx:val=&quot;Cambria Math&quot;/&gt;&lt;w:i/&gt;&lt;/w:rPr&gt;&lt;m:t&gt;AC&lt;/m:t&gt;&lt;/m:r&gt;&lt;/m:e&gt;&lt;/m:acc&gt;&lt;m:r&gt;&lt;w:rPr&gt;&lt;w:rFonts w:ascii=&quot;Cambria Math&quot; w:h-ansi=&quot;Cambria Math&quot;/&gt;&lt;wx:font wx:val=&quot;Cambria Math&quot;/&gt;&lt;w:i/&gt;&lt;/w:rPr&gt;&lt;m:t&gt;+&lt;/m:t&gt;&lt;/m:r&gt;&lt;m:acc&gt;&lt;m:accPr&gt;&lt;m:chr m:val=&quot;вѓ—&quot;/&gt;&lt;m:ctrlPr&gt;&lt;w:rPr&gt;&lt;w:rFonts w:ascii=&quot;Cambria Math&quot; w:h-ansi=&quot;Cambria Math&quot;/&gt;&lt;wx:font wx:val=&quot;Cambria Math&quot;/&gt;&lt;w:i/&gt;&lt;/w:rPr&gt;&lt;/m:ctrlPr&gt;&lt;/m:accPr&gt;&lt;m:e&gt;&lt;m:r&gt;&lt;w:rPr&gt;&lt;w:rFonts w:ascii=&quot;Cambria Math&quot; w:h-ansi=&quot;Cambria Math&quot;/&gt;&lt;wx:font wx:val=&quot;Cambria Math&quot;/&gt;&lt;w:i/&gt;&lt;/w:rPr&gt;&lt;m:t&gt;BD&lt;/m:t&gt;&lt;/m:r&gt;&lt;/m:e&gt;&lt;/m:acc&gt;&lt;m:r&gt;&lt;w:rPr&gt;&lt;w:rFonts w:ascii=&quot;Cambria Math&quot; w:h-ansi=&quot;Cambria Math&quot;/&gt;&lt;wx:font wx:val=&quot;Cambria Math&quot;/&gt;&lt;w:i/&gt;&lt;/w:rPr&gt;&lt;m:t&gt;=&lt;/m:t&gt;&lt;/m:r&gt;&lt;m:acc&gt;&lt;m:accPr&gt;&lt;m:chr m:val=&quot;вѓ—&quot;/&gt;&lt;m:ctrlPr&gt;&lt;w:rPr&gt;&lt;w:rFonts w:ascii=&quot;Cambria Math&quot; w:h-ansi=&quot;Cambria Math&quot;/&gt;&lt;wx:font wx:val=&quot;Cambria Math&quot;/&gt;&lt;w:i/&gt;&lt;/w:rPr&gt;&lt;/m:ctrlPr&gt;&lt;/m:accPr&gt;&lt;m:e&gt;&lt;m:r&gt;&lt;w:rPr&gt;&lt;w:rFonts w:ascii=&quot;Cambria Math&quot; w:h-ansi=&quot;Cambria Math&quot;/&gt;&lt;wx:font wx:val=&quot;Cambria Math&quot;/&gt;&lt;w:i/&gt;&lt;/w:rPr&gt;&lt;m:t&gt;AD&lt;/m:t&gt;&lt;/m:r&gt;&lt;/m:e&gt;&lt;/m:acc&gt;&lt;m:r&gt;&lt;w:rPr&gt;&lt;w:rFonts w:ascii=&quot;Cambria Math&quot; w:h-ansi=&quot;Cambria Math&quot;/&gt;&lt;wx:font wx:val=&quot;Cambria Math&quot;/&gt;&lt;w:i/&gt;&lt;/w:rPr&gt;&lt;m:t&gt;+&lt;/m:t&gt;&lt;/m:r&gt;&lt;m:acc&gt;&lt;m:accPr&gt;&lt;m:chr m:val=&quot;вѓ—&quot;/&gt;&lt;m:ctrlPr&gt;&lt;w:rPr&gt;&lt;w:rFonts w:ascii=&quot;Cambria Math&quot; w:h-ansi=&quot;Cambria Math&quot;/&gt;&lt;wx:font wx:val=&quot;Cambria Math&quot;/&gt;&lt;w:i/&gt;&lt;/w:rPr&gt;&lt;/m:ctrlPr&gt;&lt;/m:accPr&gt;&lt;m:e&gt;&lt;m:r&gt;&lt;w:rPr&gt;&lt;w:rFonts w:ascii=&quot;Cambria Math&quot; w:h-ansi=&quot;Cambria Math&quot;/&gt;&lt;wx:font wx:val=&quot;Cambria Math&quot;/&gt;&lt;w:i/&gt;&lt;/w:rPr&gt;&lt;m:t&gt;BC&lt;/m:t&gt;&lt;/m:r&gt;&lt;/m:e&gt;&lt;/m:acc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9" o:title="" chromakey="white"/>
          </v:shape>
        </w:pict>
      </w:r>
      <w:r w:rsidRPr="00A60D46">
        <w:fldChar w:fldCharType="end"/>
      </w:r>
      <w:r>
        <w:t xml:space="preserve">                                                           </w:t>
      </w:r>
    </w:p>
    <w:p w:rsidR="00F83D94" w:rsidRPr="009131E1" w:rsidRDefault="00F83D94" w:rsidP="00D715D1">
      <w:pPr>
        <w:tabs>
          <w:tab w:val="left" w:pos="2955"/>
          <w:tab w:val="left" w:pos="6945"/>
        </w:tabs>
        <w:ind w:right="-545" w:hanging="1260"/>
      </w:pPr>
      <w:r w:rsidRPr="00B634E5">
        <w:t xml:space="preserve">вектор с началом </w:t>
      </w:r>
      <w:r>
        <w:t xml:space="preserve">и концом в </w:t>
      </w:r>
      <w:r w:rsidRPr="00B634E5">
        <w:t xml:space="preserve">     </w:t>
      </w:r>
      <w:r w:rsidRPr="00B634E5">
        <w:tab/>
        <w:t xml:space="preserve"> </w:t>
      </w:r>
      <w:r w:rsidRPr="00B634E5">
        <w:tab/>
      </w:r>
      <w:r w:rsidRPr="00A60D46">
        <w:fldChar w:fldCharType="begin"/>
      </w:r>
      <w:r w:rsidRPr="00A60D46">
        <w:instrText xml:space="preserve"> QUOTE </w:instrText>
      </w:r>
      <w:r w:rsidRPr="00A60D46">
        <w:pict>
          <v:shape id="_x0000_i1031" type="#_x0000_t75" style="width:102.75pt;height:15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stylePaneFormatFilter w:val=&quot;3F01&quot;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D376C&quot;/&gt;&lt;wsp:rsid wsp:val=&quot;000219E1&quot;/&gt;&lt;wsp:rsid wsp:val=&quot;00067599&quot;/&gt;&lt;wsp:rsid wsp:val=&quot;000C0C64&quot;/&gt;&lt;wsp:rsid wsp:val=&quot;000D0B8B&quot;/&gt;&lt;wsp:rsid wsp:val=&quot;000E1EF5&quot;/&gt;&lt;wsp:rsid wsp:val=&quot;000E536A&quot;/&gt;&lt;wsp:rsid wsp:val=&quot;000F6B95&quot;/&gt;&lt;wsp:rsid wsp:val=&quot;00104F0D&quot;/&gt;&lt;wsp:rsid wsp:val=&quot;00110AEC&quot;/&gt;&lt;wsp:rsid wsp:val=&quot;001761A1&quot;/&gt;&lt;wsp:rsid wsp:val=&quot;001B0287&quot;/&gt;&lt;wsp:rsid wsp:val=&quot;001B0BE0&quot;/&gt;&lt;wsp:rsid wsp:val=&quot;001C1C90&quot;/&gt;&lt;wsp:rsid wsp:val=&quot;001E3B61&quot;/&gt;&lt;wsp:rsid wsp:val=&quot;001F27AC&quot;/&gt;&lt;wsp:rsid wsp:val=&quot;00211542&quot;/&gt;&lt;wsp:rsid wsp:val=&quot;002329C6&quot;/&gt;&lt;wsp:rsid wsp:val=&quot;00236B4F&quot;/&gt;&lt;wsp:rsid wsp:val=&quot;00243CAA&quot;/&gt;&lt;wsp:rsid wsp:val=&quot;0024781F&quot;/&gt;&lt;wsp:rsid wsp:val=&quot;00254A6B&quot;/&gt;&lt;wsp:rsid wsp:val=&quot;00287C05&quot;/&gt;&lt;wsp:rsid wsp:val=&quot;002955B7&quot;/&gt;&lt;wsp:rsid wsp:val=&quot;002B1A19&quot;/&gt;&lt;wsp:rsid wsp:val=&quot;002B390A&quot;/&gt;&lt;wsp:rsid wsp:val=&quot;002C2AEA&quot;/&gt;&lt;wsp:rsid wsp:val=&quot;002C7D5A&quot;/&gt;&lt;wsp:rsid wsp:val=&quot;00306870&quot;/&gt;&lt;wsp:rsid wsp:val=&quot;00317F90&quot;/&gt;&lt;wsp:rsid wsp:val=&quot;003267AA&quot;/&gt;&lt;wsp:rsid wsp:val=&quot;00335E44&quot;/&gt;&lt;wsp:rsid wsp:val=&quot;003445A2&quot;/&gt;&lt;wsp:rsid wsp:val=&quot;0036638C&quot;/&gt;&lt;wsp:rsid wsp:val=&quot;003C7443&quot;/&gt;&lt;wsp:rsid wsp:val=&quot;003F66B1&quot;/&gt;&lt;wsp:rsid wsp:val=&quot;00404002&quot;/&gt;&lt;wsp:rsid wsp:val=&quot;00405588&quot;/&gt;&lt;wsp:rsid wsp:val=&quot;004721C4&quot;/&gt;&lt;wsp:rsid wsp:val=&quot;004C5ADE&quot;/&gt;&lt;wsp:rsid wsp:val=&quot;00537CCF&quot;/&gt;&lt;wsp:rsid wsp:val=&quot;00560D4C&quot;/&gt;&lt;wsp:rsid wsp:val=&quot;00573C6E&quot;/&gt;&lt;wsp:rsid wsp:val=&quot;00574F1C&quot;/&gt;&lt;wsp:rsid wsp:val=&quot;00583FE5&quot;/&gt;&lt;wsp:rsid wsp:val=&quot;005A2D4E&quot;/&gt;&lt;wsp:rsid wsp:val=&quot;005B10E4&quot;/&gt;&lt;wsp:rsid wsp:val=&quot;005B153C&quot;/&gt;&lt;wsp:rsid wsp:val=&quot;005E6B4D&quot;/&gt;&lt;wsp:rsid wsp:val=&quot;00674315&quot;/&gt;&lt;wsp:rsid wsp:val=&quot;006846B6&quot;/&gt;&lt;wsp:rsid wsp:val=&quot;00685AA7&quot;/&gt;&lt;wsp:rsid wsp:val=&quot;0068734B&quot;/&gt;&lt;wsp:rsid wsp:val=&quot;006A11F5&quot;/&gt;&lt;wsp:rsid wsp:val=&quot;00706F05&quot;/&gt;&lt;wsp:rsid wsp:val=&quot;00715C8F&quot;/&gt;&lt;wsp:rsid wsp:val=&quot;00741A31&quot;/&gt;&lt;wsp:rsid wsp:val=&quot;007875E2&quot;/&gt;&lt;wsp:rsid wsp:val=&quot;007D4C6B&quot;/&gt;&lt;wsp:rsid wsp:val=&quot;007F2F62&quot;/&gt;&lt;wsp:rsid wsp:val=&quot;00811794&quot;/&gt;&lt;wsp:rsid wsp:val=&quot;008339F0&quot;/&gt;&lt;wsp:rsid wsp:val=&quot;00841CA2&quot;/&gt;&lt;wsp:rsid wsp:val=&quot;00846F31&quot;/&gt;&lt;wsp:rsid wsp:val=&quot;00851532&quot;/&gt;&lt;wsp:rsid wsp:val=&quot;0086017E&quot;/&gt;&lt;wsp:rsid wsp:val=&quot;008932E8&quot;/&gt;&lt;wsp:rsid wsp:val=&quot;00894DB7&quot;/&gt;&lt;wsp:rsid wsp:val=&quot;008D33EF&quot;/&gt;&lt;wsp:rsid wsp:val=&quot;009131E1&quot;/&gt;&lt;wsp:rsid wsp:val=&quot;00955824&quot;/&gt;&lt;wsp:rsid wsp:val=&quot;00981EF8&quot;/&gt;&lt;wsp:rsid wsp:val=&quot;0099442A&quot;/&gt;&lt;wsp:rsid wsp:val=&quot;009B1691&quot;/&gt;&lt;wsp:rsid wsp:val=&quot;009B7397&quot;/&gt;&lt;wsp:rsid wsp:val=&quot;009B743A&quot;/&gt;&lt;wsp:rsid wsp:val=&quot;009C0281&quot;/&gt;&lt;wsp:rsid wsp:val=&quot;009D376C&quot;/&gt;&lt;wsp:rsid wsp:val=&quot;009D3BB6&quot;/&gt;&lt;wsp:rsid wsp:val=&quot;009D645A&quot;/&gt;&lt;wsp:rsid wsp:val=&quot;009F4975&quot;/&gt;&lt;wsp:rsid wsp:val=&quot;009F5780&quot;/&gt;&lt;wsp:rsid wsp:val=&quot;009F74B2&quot;/&gt;&lt;wsp:rsid wsp:val=&quot;00A04CA8&quot;/&gt;&lt;wsp:rsid wsp:val=&quot;00A249BB&quot;/&gt;&lt;wsp:rsid wsp:val=&quot;00A60D46&quot;/&gt;&lt;wsp:rsid wsp:val=&quot;00A65B19&quot;/&gt;&lt;wsp:rsid wsp:val=&quot;00AA446A&quot;/&gt;&lt;wsp:rsid wsp:val=&quot;00AC12B7&quot;/&gt;&lt;wsp:rsid wsp:val=&quot;00AC2261&quot;/&gt;&lt;wsp:rsid wsp:val=&quot;00AC2477&quot;/&gt;&lt;wsp:rsid wsp:val=&quot;00AD0DD4&quot;/&gt;&lt;wsp:rsid wsp:val=&quot;00AF545C&quot;/&gt;&lt;wsp:rsid wsp:val=&quot;00B27569&quot;/&gt;&lt;wsp:rsid wsp:val=&quot;00B41568&quot;/&gt;&lt;wsp:rsid wsp:val=&quot;00B42321&quot;/&gt;&lt;wsp:rsid wsp:val=&quot;00B634E5&quot;/&gt;&lt;wsp:rsid wsp:val=&quot;00B72210&quot;/&gt;&lt;wsp:rsid wsp:val=&quot;00B75756&quot;/&gt;&lt;wsp:rsid wsp:val=&quot;00B809F5&quot;/&gt;&lt;wsp:rsid wsp:val=&quot;00B85454&quot;/&gt;&lt;wsp:rsid wsp:val=&quot;00BA3A0A&quot;/&gt;&lt;wsp:rsid wsp:val=&quot;00BB5968&quot;/&gt;&lt;wsp:rsid wsp:val=&quot;00BC589D&quot;/&gt;&lt;wsp:rsid wsp:val=&quot;00BD194D&quot;/&gt;&lt;wsp:rsid wsp:val=&quot;00BD2E79&quot;/&gt;&lt;wsp:rsid wsp:val=&quot;00BE3317&quot;/&gt;&lt;wsp:rsid wsp:val=&quot;00BF17C7&quot;/&gt;&lt;wsp:rsid wsp:val=&quot;00C63E79&quot;/&gt;&lt;wsp:rsid wsp:val=&quot;00C77FB8&quot;/&gt;&lt;wsp:rsid wsp:val=&quot;00CA7304&quot;/&gt;&lt;wsp:rsid wsp:val=&quot;00CC7E54&quot;/&gt;&lt;wsp:rsid wsp:val=&quot;00CE1E6F&quot;/&gt;&lt;wsp:rsid wsp:val=&quot;00CE66F5&quot;/&gt;&lt;wsp:rsid wsp:val=&quot;00CF264C&quot;/&gt;&lt;wsp:rsid wsp:val=&quot;00D1114C&quot;/&gt;&lt;wsp:rsid wsp:val=&quot;00D32A97&quot;/&gt;&lt;wsp:rsid wsp:val=&quot;00D42C22&quot;/&gt;&lt;wsp:rsid wsp:val=&quot;00D518E1&quot;/&gt;&lt;wsp:rsid wsp:val=&quot;00D715D1&quot;/&gt;&lt;wsp:rsid wsp:val=&quot;00D86CA8&quot;/&gt;&lt;wsp:rsid wsp:val=&quot;00DE2523&quot;/&gt;&lt;wsp:rsid wsp:val=&quot;00DF2B52&quot;/&gt;&lt;wsp:rsid wsp:val=&quot;00E072F5&quot;/&gt;&lt;wsp:rsid wsp:val=&quot;00E2409C&quot;/&gt;&lt;wsp:rsid wsp:val=&quot;00E309B9&quot;/&gt;&lt;wsp:rsid wsp:val=&quot;00E46012&quot;/&gt;&lt;wsp:rsid wsp:val=&quot;00E521B7&quot;/&gt;&lt;wsp:rsid wsp:val=&quot;00E7502B&quot;/&gt;&lt;wsp:rsid wsp:val=&quot;00EA6C1A&quot;/&gt;&lt;wsp:rsid wsp:val=&quot;00EC612B&quot;/&gt;&lt;wsp:rsid wsp:val=&quot;00EC764F&quot;/&gt;&lt;wsp:rsid wsp:val=&quot;00EF5BA1&quot;/&gt;&lt;wsp:rsid wsp:val=&quot;00F10AF5&quot;/&gt;&lt;wsp:rsid wsp:val=&quot;00F4022D&quot;/&gt;&lt;wsp:rsid wsp:val=&quot;00F52BF8&quot;/&gt;&lt;wsp:rsid wsp:val=&quot;00F552D8&quot;/&gt;&lt;wsp:rsid wsp:val=&quot;00F56BF9&quot;/&gt;&lt;wsp:rsid wsp:val=&quot;00F638D1&quot;/&gt;&lt;wsp:rsid wsp:val=&quot;00FA1BE5&quot;/&gt;&lt;wsp:rsid wsp:val=&quot;00FC7E5E&quot;/&gt;&lt;/wsp:rsids&gt;&lt;/w:docPr&gt;&lt;w:body&gt;&lt;w:p wsp:rsidR=&quot;00000000&quot; wsp:rsidRDefault=&quot;00706F05&quot;&gt;&lt;m:oMathPara&gt;&lt;m:oMath&gt;&lt;m:acc&gt;&lt;m:accPr&gt;&lt;m:chr m:val=&quot;вѓ—&quot;/&gt;&lt;m:ctrlPr&gt;&lt;w:rPr&gt;&lt;w:rFonts w:ascii=&quot;Cambria Math&quot; w:h-ansi=&quot;Cambria Math&quot;/&gt;&lt;wx:font wx:val=&quot;Cambria Math&quot;/&gt;&lt;w:i/&gt;&lt;/w:rPr&gt;&lt;/m:ctrlPr&gt;&lt;/m:accPr&gt;&lt;m:e&gt;&lt;m:r&gt;&lt;w:rPr&gt;&lt;w:rFonts w:ascii=&quot;Cambria Math&quot; w:h-ansi=&quot;Cambria Math&quot;/&gt;&lt;wx:font wx:val=&quot;Cambria Math&quot;/&gt;&lt;w:i/&gt;&lt;/w:rPr&gt;&lt;m:t&gt;AB&lt;/m:t&gt;&lt;/m:r&gt;&lt;/m:e&gt;&lt;/m:acc&gt;&lt;m:r&gt;&lt;w:rPr&gt;&lt;w:rFonts w:ascii=&quot;Cambria Math&quot; w:h-ansi=&quot;Cambria Math&quot;/&gt;&lt;wx:font wx:val=&quot;Cambria Math&quot;/&gt;&lt;w:i/&gt;&lt;/w:rPr&gt;&lt;m:t&gt;+&lt;/m:t&gt;&lt;/m:r&gt;&lt;m:acc&gt;&lt;m:accPr&gt;&lt;m:chr m:val=&quot;вѓ—&quot;/&gt;&lt;m:ctrlPr&gt;&lt;w:rPr&gt;&lt;w:rFonts w:ascii=&quot;Cambria Math&quot; w:h-ansi=&quot;Cambria Math&quot;/&gt;&lt;wx:font wx:val=&quot;Cambria Math&quot;/&gt;&lt;w:i/&gt;&lt;/w:rPr&gt;&lt;/m:ctrlPr&gt;&lt;/m:accPr&gt;&lt;m:e&gt;&lt;m:r&gt;&lt;w:rPr&gt;&lt;w:rFonts w:ascii=&quot;Cambria Math&quot; w:h-ansi=&quot;Cambria Math&quot;/&gt;&lt;wx:font wx:val=&quot;Cambria Math&quot;/&gt;&lt;w:i/&gt;&lt;/w:rPr&gt;&lt;m:t&gt;CD&lt;/m:t&gt;&lt;/m:r&gt;&lt;/m:e&gt;&lt;/m:acc&gt;&lt;m:r&gt;&lt;w:rPr&gt;&lt;w:rFonts w:ascii=&quot;Cambria Math&quot; w:h-ansi=&quot;Cambria Math&quot;/&gt;&lt;wx:font wx:val=&quot;Cambria Math&quot;/&gt;&lt;w:i/&gt;&lt;/w:rPr&gt;&lt;m:t&gt;=&lt;/m:t&gt;&lt;/m:r&gt;&lt;m:acc&gt;&lt;m:accPr&gt;&lt;m:chr m:val=&quot;вѓ—&quot;/&gt;&lt;m:ctrlPr&gt;&lt;w:rPr&gt;&lt;w:rFonts w:ascii=&quot;Cambria Math&quot; w:h-ansi=&quot;Cambria Math&quot;/&gt;&lt;wx:font wx:val=&quot;Cambria Math&quot;/&gt;&lt;w:i/&gt;&lt;/w:rPr&gt;&lt;/m:ctrlPr&gt;&lt;/m:accPr&gt;&lt;m:e&gt;&lt;m:r&gt;&lt;w:rPr&gt;&lt;w:rFonts w:ascii=&quot;Cambria Math&quot; w:h-ansi=&quot;Cambria Math&quot;/&gt;&lt;wx:font wx:val=&quot;Cambria Math&quot;/&gt;&lt;w:i/&gt;&lt;/w:rPr&gt;&lt;m:t&gt;AD&lt;/m:t&gt;&lt;/m:r&gt;&lt;/m:e&gt;&lt;/m:acc&gt;&lt;m:r&gt;&lt;w:rPr&gt;&lt;w:rFonts w:ascii=&quot;Cambria Math&quot; w:h-ansi=&quot;Cambria Math&quot;/&gt;&lt;wx:font wx:val=&quot;Cambria Math&quot;/&gt;&lt;w:i/&gt;&lt;/w:rPr&gt;&lt;m:t&gt;+&lt;/m:t&gt;&lt;/m:r&gt;&lt;m:acc&gt;&lt;m:accPr&gt;&lt;m:chr m:val=&quot;вѓ—&quot;/&gt;&lt;m:ctrlPr&gt;&lt;w:rPr&gt;&lt;w:rFonts w:ascii=&quot;Cambria Math&quot; w:h-ansi=&quot;Cambria Math&quot;/&gt;&lt;wx:font wx:val=&quot;Cambria Math&quot;/&gt;&lt;w:i/&gt;&lt;/w:rPr&gt;&lt;/m:ctrlPr&gt;&lt;/m:accPr&gt;&lt;m:e&gt;&lt;m:r&gt;&lt;w:rPr&gt;&lt;w:rFonts w:ascii=&quot;Cambria Math&quot; w:h-ansi=&quot;Cambria Math&quot;/&gt;&lt;wx:font wx:val=&quot;Cambria Math&quot;/&gt;&lt;w:i/&gt;&lt;/w:rPr&gt;&lt;m:t&gt;CB&lt;/m:t&gt;&lt;/m:r&gt;&lt;/m:e&gt;&lt;/m:acc&gt;&lt;m:r&gt;&lt;w:rPr&gt;&lt;w:rFonts w:ascii=&quot;Cambria Math&quot; w:h-ansi=&quot;Cambria Math&quot;/&gt;&lt;wx:font wx:val=&quot;Cambria Math&quot;/&gt;&lt;w:i/&gt;&lt;/w:rPr&gt;&lt;m:t&gt;.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0" o:title="" chromakey="white"/>
          </v:shape>
        </w:pict>
      </w:r>
      <w:r w:rsidRPr="00A60D46">
        <w:instrText xml:space="preserve"> </w:instrText>
      </w:r>
      <w:r w:rsidRPr="00A60D46">
        <w:fldChar w:fldCharType="separate"/>
      </w:r>
      <w:r w:rsidRPr="00A60D46">
        <w:pict>
          <v:shape id="_x0000_i1032" type="#_x0000_t75" style="width:102.75pt;height:15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stylePaneFormatFilter w:val=&quot;3F01&quot;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D376C&quot;/&gt;&lt;wsp:rsid wsp:val=&quot;000219E1&quot;/&gt;&lt;wsp:rsid wsp:val=&quot;00067599&quot;/&gt;&lt;wsp:rsid wsp:val=&quot;000C0C64&quot;/&gt;&lt;wsp:rsid wsp:val=&quot;000D0B8B&quot;/&gt;&lt;wsp:rsid wsp:val=&quot;000E1EF5&quot;/&gt;&lt;wsp:rsid wsp:val=&quot;000E536A&quot;/&gt;&lt;wsp:rsid wsp:val=&quot;000F6B95&quot;/&gt;&lt;wsp:rsid wsp:val=&quot;00104F0D&quot;/&gt;&lt;wsp:rsid wsp:val=&quot;00110AEC&quot;/&gt;&lt;wsp:rsid wsp:val=&quot;001761A1&quot;/&gt;&lt;wsp:rsid wsp:val=&quot;001B0287&quot;/&gt;&lt;wsp:rsid wsp:val=&quot;001B0BE0&quot;/&gt;&lt;wsp:rsid wsp:val=&quot;001C1C90&quot;/&gt;&lt;wsp:rsid wsp:val=&quot;001E3B61&quot;/&gt;&lt;wsp:rsid wsp:val=&quot;001F27AC&quot;/&gt;&lt;wsp:rsid wsp:val=&quot;00211542&quot;/&gt;&lt;wsp:rsid wsp:val=&quot;002329C6&quot;/&gt;&lt;wsp:rsid wsp:val=&quot;00236B4F&quot;/&gt;&lt;wsp:rsid wsp:val=&quot;00243CAA&quot;/&gt;&lt;wsp:rsid wsp:val=&quot;0024781F&quot;/&gt;&lt;wsp:rsid wsp:val=&quot;00254A6B&quot;/&gt;&lt;wsp:rsid wsp:val=&quot;00287C05&quot;/&gt;&lt;wsp:rsid wsp:val=&quot;002955B7&quot;/&gt;&lt;wsp:rsid wsp:val=&quot;002B1A19&quot;/&gt;&lt;wsp:rsid wsp:val=&quot;002B390A&quot;/&gt;&lt;wsp:rsid wsp:val=&quot;002C2AEA&quot;/&gt;&lt;wsp:rsid wsp:val=&quot;002C7D5A&quot;/&gt;&lt;wsp:rsid wsp:val=&quot;00306870&quot;/&gt;&lt;wsp:rsid wsp:val=&quot;00317F90&quot;/&gt;&lt;wsp:rsid wsp:val=&quot;003267AA&quot;/&gt;&lt;wsp:rsid wsp:val=&quot;00335E44&quot;/&gt;&lt;wsp:rsid wsp:val=&quot;003445A2&quot;/&gt;&lt;wsp:rsid wsp:val=&quot;0036638C&quot;/&gt;&lt;wsp:rsid wsp:val=&quot;003C7443&quot;/&gt;&lt;wsp:rsid wsp:val=&quot;003F66B1&quot;/&gt;&lt;wsp:rsid wsp:val=&quot;00404002&quot;/&gt;&lt;wsp:rsid wsp:val=&quot;00405588&quot;/&gt;&lt;wsp:rsid wsp:val=&quot;004721C4&quot;/&gt;&lt;wsp:rsid wsp:val=&quot;004C5ADE&quot;/&gt;&lt;wsp:rsid wsp:val=&quot;00537CCF&quot;/&gt;&lt;wsp:rsid wsp:val=&quot;00560D4C&quot;/&gt;&lt;wsp:rsid wsp:val=&quot;00573C6E&quot;/&gt;&lt;wsp:rsid wsp:val=&quot;00574F1C&quot;/&gt;&lt;wsp:rsid wsp:val=&quot;00583FE5&quot;/&gt;&lt;wsp:rsid wsp:val=&quot;005A2D4E&quot;/&gt;&lt;wsp:rsid wsp:val=&quot;005B10E4&quot;/&gt;&lt;wsp:rsid wsp:val=&quot;005B153C&quot;/&gt;&lt;wsp:rsid wsp:val=&quot;005E6B4D&quot;/&gt;&lt;wsp:rsid wsp:val=&quot;00674315&quot;/&gt;&lt;wsp:rsid wsp:val=&quot;006846B6&quot;/&gt;&lt;wsp:rsid wsp:val=&quot;00685AA7&quot;/&gt;&lt;wsp:rsid wsp:val=&quot;0068734B&quot;/&gt;&lt;wsp:rsid wsp:val=&quot;006A11F5&quot;/&gt;&lt;wsp:rsid wsp:val=&quot;00706F05&quot;/&gt;&lt;wsp:rsid wsp:val=&quot;00715C8F&quot;/&gt;&lt;wsp:rsid wsp:val=&quot;00741A31&quot;/&gt;&lt;wsp:rsid wsp:val=&quot;007875E2&quot;/&gt;&lt;wsp:rsid wsp:val=&quot;007D4C6B&quot;/&gt;&lt;wsp:rsid wsp:val=&quot;007F2F62&quot;/&gt;&lt;wsp:rsid wsp:val=&quot;00811794&quot;/&gt;&lt;wsp:rsid wsp:val=&quot;008339F0&quot;/&gt;&lt;wsp:rsid wsp:val=&quot;00841CA2&quot;/&gt;&lt;wsp:rsid wsp:val=&quot;00846F31&quot;/&gt;&lt;wsp:rsid wsp:val=&quot;00851532&quot;/&gt;&lt;wsp:rsid wsp:val=&quot;0086017E&quot;/&gt;&lt;wsp:rsid wsp:val=&quot;008932E8&quot;/&gt;&lt;wsp:rsid wsp:val=&quot;00894DB7&quot;/&gt;&lt;wsp:rsid wsp:val=&quot;008D33EF&quot;/&gt;&lt;wsp:rsid wsp:val=&quot;009131E1&quot;/&gt;&lt;wsp:rsid wsp:val=&quot;00955824&quot;/&gt;&lt;wsp:rsid wsp:val=&quot;00981EF8&quot;/&gt;&lt;wsp:rsid wsp:val=&quot;0099442A&quot;/&gt;&lt;wsp:rsid wsp:val=&quot;009B1691&quot;/&gt;&lt;wsp:rsid wsp:val=&quot;009B7397&quot;/&gt;&lt;wsp:rsid wsp:val=&quot;009B743A&quot;/&gt;&lt;wsp:rsid wsp:val=&quot;009C0281&quot;/&gt;&lt;wsp:rsid wsp:val=&quot;009D376C&quot;/&gt;&lt;wsp:rsid wsp:val=&quot;009D3BB6&quot;/&gt;&lt;wsp:rsid wsp:val=&quot;009D645A&quot;/&gt;&lt;wsp:rsid wsp:val=&quot;009F4975&quot;/&gt;&lt;wsp:rsid wsp:val=&quot;009F5780&quot;/&gt;&lt;wsp:rsid wsp:val=&quot;009F74B2&quot;/&gt;&lt;wsp:rsid wsp:val=&quot;00A04CA8&quot;/&gt;&lt;wsp:rsid wsp:val=&quot;00A249BB&quot;/&gt;&lt;wsp:rsid wsp:val=&quot;00A60D46&quot;/&gt;&lt;wsp:rsid wsp:val=&quot;00A65B19&quot;/&gt;&lt;wsp:rsid wsp:val=&quot;00AA446A&quot;/&gt;&lt;wsp:rsid wsp:val=&quot;00AC12B7&quot;/&gt;&lt;wsp:rsid wsp:val=&quot;00AC2261&quot;/&gt;&lt;wsp:rsid wsp:val=&quot;00AC2477&quot;/&gt;&lt;wsp:rsid wsp:val=&quot;00AD0DD4&quot;/&gt;&lt;wsp:rsid wsp:val=&quot;00AF545C&quot;/&gt;&lt;wsp:rsid wsp:val=&quot;00B27569&quot;/&gt;&lt;wsp:rsid wsp:val=&quot;00B41568&quot;/&gt;&lt;wsp:rsid wsp:val=&quot;00B42321&quot;/&gt;&lt;wsp:rsid wsp:val=&quot;00B634E5&quot;/&gt;&lt;wsp:rsid wsp:val=&quot;00B72210&quot;/&gt;&lt;wsp:rsid wsp:val=&quot;00B75756&quot;/&gt;&lt;wsp:rsid wsp:val=&quot;00B809F5&quot;/&gt;&lt;wsp:rsid wsp:val=&quot;00B85454&quot;/&gt;&lt;wsp:rsid wsp:val=&quot;00BA3A0A&quot;/&gt;&lt;wsp:rsid wsp:val=&quot;00BB5968&quot;/&gt;&lt;wsp:rsid wsp:val=&quot;00BC589D&quot;/&gt;&lt;wsp:rsid wsp:val=&quot;00BD194D&quot;/&gt;&lt;wsp:rsid wsp:val=&quot;00BD2E79&quot;/&gt;&lt;wsp:rsid wsp:val=&quot;00BE3317&quot;/&gt;&lt;wsp:rsid wsp:val=&quot;00BF17C7&quot;/&gt;&lt;wsp:rsid wsp:val=&quot;00C63E79&quot;/&gt;&lt;wsp:rsid wsp:val=&quot;00C77FB8&quot;/&gt;&lt;wsp:rsid wsp:val=&quot;00CA7304&quot;/&gt;&lt;wsp:rsid wsp:val=&quot;00CC7E54&quot;/&gt;&lt;wsp:rsid wsp:val=&quot;00CE1E6F&quot;/&gt;&lt;wsp:rsid wsp:val=&quot;00CE66F5&quot;/&gt;&lt;wsp:rsid wsp:val=&quot;00CF264C&quot;/&gt;&lt;wsp:rsid wsp:val=&quot;00D1114C&quot;/&gt;&lt;wsp:rsid wsp:val=&quot;00D32A97&quot;/&gt;&lt;wsp:rsid wsp:val=&quot;00D42C22&quot;/&gt;&lt;wsp:rsid wsp:val=&quot;00D518E1&quot;/&gt;&lt;wsp:rsid wsp:val=&quot;00D715D1&quot;/&gt;&lt;wsp:rsid wsp:val=&quot;00D86CA8&quot;/&gt;&lt;wsp:rsid wsp:val=&quot;00DE2523&quot;/&gt;&lt;wsp:rsid wsp:val=&quot;00DF2B52&quot;/&gt;&lt;wsp:rsid wsp:val=&quot;00E072F5&quot;/&gt;&lt;wsp:rsid wsp:val=&quot;00E2409C&quot;/&gt;&lt;wsp:rsid wsp:val=&quot;00E309B9&quot;/&gt;&lt;wsp:rsid wsp:val=&quot;00E46012&quot;/&gt;&lt;wsp:rsid wsp:val=&quot;00E521B7&quot;/&gt;&lt;wsp:rsid wsp:val=&quot;00E7502B&quot;/&gt;&lt;wsp:rsid wsp:val=&quot;00EA6C1A&quot;/&gt;&lt;wsp:rsid wsp:val=&quot;00EC612B&quot;/&gt;&lt;wsp:rsid wsp:val=&quot;00EC764F&quot;/&gt;&lt;wsp:rsid wsp:val=&quot;00EF5BA1&quot;/&gt;&lt;wsp:rsid wsp:val=&quot;00F10AF5&quot;/&gt;&lt;wsp:rsid wsp:val=&quot;00F4022D&quot;/&gt;&lt;wsp:rsid wsp:val=&quot;00F52BF8&quot;/&gt;&lt;wsp:rsid wsp:val=&quot;00F552D8&quot;/&gt;&lt;wsp:rsid wsp:val=&quot;00F56BF9&quot;/&gt;&lt;wsp:rsid wsp:val=&quot;00F638D1&quot;/&gt;&lt;wsp:rsid wsp:val=&quot;00FA1BE5&quot;/&gt;&lt;wsp:rsid wsp:val=&quot;00FC7E5E&quot;/&gt;&lt;/wsp:rsids&gt;&lt;/w:docPr&gt;&lt;w:body&gt;&lt;w:p wsp:rsidR=&quot;00000000&quot; wsp:rsidRDefault=&quot;00706F05&quot;&gt;&lt;m:oMathPara&gt;&lt;m:oMath&gt;&lt;m:acc&gt;&lt;m:accPr&gt;&lt;m:chr m:val=&quot;вѓ—&quot;/&gt;&lt;m:ctrlPr&gt;&lt;w:rPr&gt;&lt;w:rFonts w:ascii=&quot;Cambria Math&quot; w:h-ansi=&quot;Cambria Math&quot;/&gt;&lt;wx:font wx:val=&quot;Cambria Math&quot;/&gt;&lt;w:i/&gt;&lt;/w:rPr&gt;&lt;/m:ctrlPr&gt;&lt;/m:accPr&gt;&lt;m:e&gt;&lt;m:r&gt;&lt;w:rPr&gt;&lt;w:rFonts w:ascii=&quot;Cambria Math&quot; w:h-ansi=&quot;Cambria Math&quot;/&gt;&lt;wx:font wx:val=&quot;Cambria Math&quot;/&gt;&lt;w:i/&gt;&lt;/w:rPr&gt;&lt;m:t&gt;AB&lt;/m:t&gt;&lt;/m:r&gt;&lt;/m:e&gt;&lt;/m:acc&gt;&lt;m:r&gt;&lt;w:rPr&gt;&lt;w:rFonts w:ascii=&quot;Cambria Math&quot; w:h-ansi=&quot;Cambria Math&quot;/&gt;&lt;wx:font wx:val=&quot;Cambria Math&quot;/&gt;&lt;w:i/&gt;&lt;/w:rPr&gt;&lt;m:t&gt;+&lt;/m:t&gt;&lt;/m:r&gt;&lt;m:acc&gt;&lt;m:accPr&gt;&lt;m:chr m:val=&quot;вѓ—&quot;/&gt;&lt;m:ctrlPr&gt;&lt;w:rPr&gt;&lt;w:rFonts w:ascii=&quot;Cambria Math&quot; w:h-ansi=&quot;Cambria Math&quot;/&gt;&lt;wx:font wx:val=&quot;Cambria Math&quot;/&gt;&lt;w:i/&gt;&lt;/w:rPr&gt;&lt;/m:ctrlPr&gt;&lt;/m:accPr&gt;&lt;m:e&gt;&lt;m:r&gt;&lt;w:rPr&gt;&lt;w:rFonts w:ascii=&quot;Cambria Math&quot; w:h-ansi=&quot;Cambria Math&quot;/&gt;&lt;wx:font wx:val=&quot;Cambria Math&quot;/&gt;&lt;w:i/&gt;&lt;/w:rPr&gt;&lt;m:t&gt;CD&lt;/m:t&gt;&lt;/m:r&gt;&lt;/m:e&gt;&lt;/m:acc&gt;&lt;m:r&gt;&lt;w:rPr&gt;&lt;w:rFonts w:ascii=&quot;Cambria Math&quot; w:h-ansi=&quot;Cambria Math&quot;/&gt;&lt;wx:font wx:val=&quot;Cambria Math&quot;/&gt;&lt;w:i/&gt;&lt;/w:rPr&gt;&lt;m:t&gt;=&lt;/m:t&gt;&lt;/m:r&gt;&lt;m:acc&gt;&lt;m:accPr&gt;&lt;m:chr m:val=&quot;вѓ—&quot;/&gt;&lt;m:ctrlPr&gt;&lt;w:rPr&gt;&lt;w:rFonts w:ascii=&quot;Cambria Math&quot; w:h-ansi=&quot;Cambria Math&quot;/&gt;&lt;wx:font wx:val=&quot;Cambria Math&quot;/&gt;&lt;w:i/&gt;&lt;/w:rPr&gt;&lt;/m:ctrlPr&gt;&lt;/m:accPr&gt;&lt;m:e&gt;&lt;m:r&gt;&lt;w:rPr&gt;&lt;w:rFonts w:ascii=&quot;Cambria Math&quot; w:h-ansi=&quot;Cambria Math&quot;/&gt;&lt;wx:font wx:val=&quot;Cambria Math&quot;/&gt;&lt;w:i/&gt;&lt;/w:rPr&gt;&lt;m:t&gt;AD&lt;/m:t&gt;&lt;/m:r&gt;&lt;/m:e&gt;&lt;/m:acc&gt;&lt;m:r&gt;&lt;w:rPr&gt;&lt;w:rFonts w:ascii=&quot;Cambria Math&quot; w:h-ansi=&quot;Cambria Math&quot;/&gt;&lt;wx:font wx:val=&quot;Cambria Math&quot;/&gt;&lt;w:i/&gt;&lt;/w:rPr&gt;&lt;m:t&gt;+&lt;/m:t&gt;&lt;/m:r&gt;&lt;m:acc&gt;&lt;m:accPr&gt;&lt;m:chr m:val=&quot;вѓ—&quot;/&gt;&lt;m:ctrlPr&gt;&lt;w:rPr&gt;&lt;w:rFonts w:ascii=&quot;Cambria Math&quot; w:h-ansi=&quot;Cambria Math&quot;/&gt;&lt;wx:font wx:val=&quot;Cambria Math&quot;/&gt;&lt;w:i/&gt;&lt;/w:rPr&gt;&lt;/m:ctrlPr&gt;&lt;/m:accPr&gt;&lt;m:e&gt;&lt;m:r&gt;&lt;w:rPr&gt;&lt;w:rFonts w:ascii=&quot;Cambria Math&quot; w:h-ansi=&quot;Cambria Math&quot;/&gt;&lt;wx:font wx:val=&quot;Cambria Math&quot;/&gt;&lt;w:i/&gt;&lt;/w:rPr&gt;&lt;m:t&gt;CB&lt;/m:t&gt;&lt;/m:r&gt;&lt;/m:e&gt;&lt;/m:acc&gt;&lt;m:r&gt;&lt;w:rPr&gt;&lt;w:rFonts w:ascii=&quot;Cambria Math&quot; w:h-ansi=&quot;Cambria Math&quot;/&gt;&lt;wx:font wx:val=&quot;Cambria Math&quot;/&gt;&lt;w:i/&gt;&lt;/w:rPr&gt;&lt;m:t&gt;.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0" o:title="" chromakey="white"/>
          </v:shape>
        </w:pict>
      </w:r>
      <w:r w:rsidRPr="00A60D46">
        <w:fldChar w:fldCharType="end"/>
      </w:r>
    </w:p>
    <w:p w:rsidR="00F83D94" w:rsidRPr="00B634E5" w:rsidRDefault="00F83D94" w:rsidP="00D715D1">
      <w:pPr>
        <w:tabs>
          <w:tab w:val="left" w:pos="2955"/>
          <w:tab w:val="left" w:pos="6945"/>
        </w:tabs>
        <w:ind w:hanging="1260"/>
      </w:pPr>
      <w:r w:rsidRPr="00B634E5">
        <w:t xml:space="preserve"> вершинах </w:t>
      </w:r>
      <w:r>
        <w:t>параллелепипеда,</w:t>
      </w:r>
      <w:r w:rsidRPr="00B634E5">
        <w:t xml:space="preserve">                   </w:t>
      </w:r>
      <w:r>
        <w:t xml:space="preserve">                                      </w:t>
      </w:r>
      <w:r w:rsidRPr="009131E1">
        <w:t xml:space="preserve">                           </w:t>
      </w:r>
      <w:r>
        <w:t xml:space="preserve">                </w:t>
      </w:r>
      <w:r w:rsidRPr="00B634E5">
        <w:t xml:space="preserve"> </w:t>
      </w:r>
    </w:p>
    <w:p w:rsidR="00F83D94" w:rsidRPr="00B634E5" w:rsidRDefault="00F83D94" w:rsidP="00D715D1">
      <w:pPr>
        <w:tabs>
          <w:tab w:val="left" w:pos="2955"/>
          <w:tab w:val="left" w:pos="6945"/>
        </w:tabs>
        <w:ind w:hanging="1260"/>
      </w:pPr>
      <w:r>
        <w:t xml:space="preserve"> </w:t>
      </w:r>
      <w:r w:rsidRPr="00B634E5">
        <w:t>равный сумме векторов</w:t>
      </w:r>
      <w:r w:rsidRPr="00B634E5">
        <w:tab/>
        <w:t xml:space="preserve">                             </w:t>
      </w:r>
    </w:p>
    <w:p w:rsidR="00F83D94" w:rsidRPr="00B634E5" w:rsidRDefault="00F83D94" w:rsidP="00D715D1">
      <w:pPr>
        <w:tabs>
          <w:tab w:val="left" w:pos="2955"/>
        </w:tabs>
        <w:ind w:hanging="1260"/>
      </w:pPr>
      <w:r>
        <w:t xml:space="preserve"> </w:t>
      </w:r>
      <w:r w:rsidRPr="00A60D46">
        <w:fldChar w:fldCharType="begin"/>
      </w:r>
      <w:r w:rsidRPr="00A60D46">
        <w:instrText xml:space="preserve"> QUOTE </w:instrText>
      </w:r>
      <w:r w:rsidRPr="00A60D46">
        <w:pict>
          <v:shape id="_x0000_i1033" type="#_x0000_t75" style="width:34.5pt;height:15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stylePaneFormatFilter w:val=&quot;3F01&quot;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D376C&quot;/&gt;&lt;wsp:rsid wsp:val=&quot;000219E1&quot;/&gt;&lt;wsp:rsid wsp:val=&quot;00067599&quot;/&gt;&lt;wsp:rsid wsp:val=&quot;000C0C64&quot;/&gt;&lt;wsp:rsid wsp:val=&quot;000D0B8B&quot;/&gt;&lt;wsp:rsid wsp:val=&quot;000E1EF5&quot;/&gt;&lt;wsp:rsid wsp:val=&quot;000E536A&quot;/&gt;&lt;wsp:rsid wsp:val=&quot;000F6B95&quot;/&gt;&lt;wsp:rsid wsp:val=&quot;00104F0D&quot;/&gt;&lt;wsp:rsid wsp:val=&quot;00110AEC&quot;/&gt;&lt;wsp:rsid wsp:val=&quot;001761A1&quot;/&gt;&lt;wsp:rsid wsp:val=&quot;001B0287&quot;/&gt;&lt;wsp:rsid wsp:val=&quot;001B0BE0&quot;/&gt;&lt;wsp:rsid wsp:val=&quot;001C1C90&quot;/&gt;&lt;wsp:rsid wsp:val=&quot;001E3B61&quot;/&gt;&lt;wsp:rsid wsp:val=&quot;001F27AC&quot;/&gt;&lt;wsp:rsid wsp:val=&quot;00211542&quot;/&gt;&lt;wsp:rsid wsp:val=&quot;002329C6&quot;/&gt;&lt;wsp:rsid wsp:val=&quot;00236B4F&quot;/&gt;&lt;wsp:rsid wsp:val=&quot;00243CAA&quot;/&gt;&lt;wsp:rsid wsp:val=&quot;0024781F&quot;/&gt;&lt;wsp:rsid wsp:val=&quot;00254A6B&quot;/&gt;&lt;wsp:rsid wsp:val=&quot;00287C05&quot;/&gt;&lt;wsp:rsid wsp:val=&quot;002955B7&quot;/&gt;&lt;wsp:rsid wsp:val=&quot;002B1A19&quot;/&gt;&lt;wsp:rsid wsp:val=&quot;002B390A&quot;/&gt;&lt;wsp:rsid wsp:val=&quot;002C2AEA&quot;/&gt;&lt;wsp:rsid wsp:val=&quot;002C7D5A&quot;/&gt;&lt;wsp:rsid wsp:val=&quot;00306870&quot;/&gt;&lt;wsp:rsid wsp:val=&quot;00317F90&quot;/&gt;&lt;wsp:rsid wsp:val=&quot;003267AA&quot;/&gt;&lt;wsp:rsid wsp:val=&quot;00335E44&quot;/&gt;&lt;wsp:rsid wsp:val=&quot;003445A2&quot;/&gt;&lt;wsp:rsid wsp:val=&quot;0036638C&quot;/&gt;&lt;wsp:rsid wsp:val=&quot;003C7443&quot;/&gt;&lt;wsp:rsid wsp:val=&quot;003F66B1&quot;/&gt;&lt;wsp:rsid wsp:val=&quot;00404002&quot;/&gt;&lt;wsp:rsid wsp:val=&quot;00405588&quot;/&gt;&lt;wsp:rsid wsp:val=&quot;004721C4&quot;/&gt;&lt;wsp:rsid wsp:val=&quot;004C5ADE&quot;/&gt;&lt;wsp:rsid wsp:val=&quot;00537CCF&quot;/&gt;&lt;wsp:rsid wsp:val=&quot;00560D4C&quot;/&gt;&lt;wsp:rsid wsp:val=&quot;00573C6E&quot;/&gt;&lt;wsp:rsid wsp:val=&quot;00574F1C&quot;/&gt;&lt;wsp:rsid wsp:val=&quot;00583FE5&quot;/&gt;&lt;wsp:rsid wsp:val=&quot;005A2D4E&quot;/&gt;&lt;wsp:rsid wsp:val=&quot;005B10E4&quot;/&gt;&lt;wsp:rsid wsp:val=&quot;005B153C&quot;/&gt;&lt;wsp:rsid wsp:val=&quot;005E6B4D&quot;/&gt;&lt;wsp:rsid wsp:val=&quot;00674315&quot;/&gt;&lt;wsp:rsid wsp:val=&quot;006846B6&quot;/&gt;&lt;wsp:rsid wsp:val=&quot;00685AA7&quot;/&gt;&lt;wsp:rsid wsp:val=&quot;0068734B&quot;/&gt;&lt;wsp:rsid wsp:val=&quot;006A11F5&quot;/&gt;&lt;wsp:rsid wsp:val=&quot;00715C8F&quot;/&gt;&lt;wsp:rsid wsp:val=&quot;00741A31&quot;/&gt;&lt;wsp:rsid wsp:val=&quot;007875E2&quot;/&gt;&lt;wsp:rsid wsp:val=&quot;007A31E4&quot;/&gt;&lt;wsp:rsid wsp:val=&quot;007D4C6B&quot;/&gt;&lt;wsp:rsid wsp:val=&quot;007F2F62&quot;/&gt;&lt;wsp:rsid wsp:val=&quot;00811794&quot;/&gt;&lt;wsp:rsid wsp:val=&quot;008339F0&quot;/&gt;&lt;wsp:rsid wsp:val=&quot;00841CA2&quot;/&gt;&lt;wsp:rsid wsp:val=&quot;00846F31&quot;/&gt;&lt;wsp:rsid wsp:val=&quot;00851532&quot;/&gt;&lt;wsp:rsid wsp:val=&quot;0086017E&quot;/&gt;&lt;wsp:rsid wsp:val=&quot;008932E8&quot;/&gt;&lt;wsp:rsid wsp:val=&quot;00894DB7&quot;/&gt;&lt;wsp:rsid wsp:val=&quot;008D33EF&quot;/&gt;&lt;wsp:rsid wsp:val=&quot;009131E1&quot;/&gt;&lt;wsp:rsid wsp:val=&quot;00955824&quot;/&gt;&lt;wsp:rsid wsp:val=&quot;00981EF8&quot;/&gt;&lt;wsp:rsid wsp:val=&quot;0099442A&quot;/&gt;&lt;wsp:rsid wsp:val=&quot;009B1691&quot;/&gt;&lt;wsp:rsid wsp:val=&quot;009B7397&quot;/&gt;&lt;wsp:rsid wsp:val=&quot;009B743A&quot;/&gt;&lt;wsp:rsid wsp:val=&quot;009C0281&quot;/&gt;&lt;wsp:rsid wsp:val=&quot;009D376C&quot;/&gt;&lt;wsp:rsid wsp:val=&quot;009D3BB6&quot;/&gt;&lt;wsp:rsid wsp:val=&quot;009D645A&quot;/&gt;&lt;wsp:rsid wsp:val=&quot;009F4975&quot;/&gt;&lt;wsp:rsid wsp:val=&quot;009F5780&quot;/&gt;&lt;wsp:rsid wsp:val=&quot;009F74B2&quot;/&gt;&lt;wsp:rsid wsp:val=&quot;00A04CA8&quot;/&gt;&lt;wsp:rsid wsp:val=&quot;00A249BB&quot;/&gt;&lt;wsp:rsid wsp:val=&quot;00A60D46&quot;/&gt;&lt;wsp:rsid wsp:val=&quot;00A65B19&quot;/&gt;&lt;wsp:rsid wsp:val=&quot;00AA446A&quot;/&gt;&lt;wsp:rsid wsp:val=&quot;00AC12B7&quot;/&gt;&lt;wsp:rsid wsp:val=&quot;00AC2261&quot;/&gt;&lt;wsp:rsid wsp:val=&quot;00AC2477&quot;/&gt;&lt;wsp:rsid wsp:val=&quot;00AD0DD4&quot;/&gt;&lt;wsp:rsid wsp:val=&quot;00AF545C&quot;/&gt;&lt;wsp:rsid wsp:val=&quot;00B27569&quot;/&gt;&lt;wsp:rsid wsp:val=&quot;00B41568&quot;/&gt;&lt;wsp:rsid wsp:val=&quot;00B42321&quot;/&gt;&lt;wsp:rsid wsp:val=&quot;00B634E5&quot;/&gt;&lt;wsp:rsid wsp:val=&quot;00B72210&quot;/&gt;&lt;wsp:rsid wsp:val=&quot;00B75756&quot;/&gt;&lt;wsp:rsid wsp:val=&quot;00B809F5&quot;/&gt;&lt;wsp:rsid wsp:val=&quot;00B85454&quot;/&gt;&lt;wsp:rsid wsp:val=&quot;00BA3A0A&quot;/&gt;&lt;wsp:rsid wsp:val=&quot;00BB5968&quot;/&gt;&lt;wsp:rsid wsp:val=&quot;00BC589D&quot;/&gt;&lt;wsp:rsid wsp:val=&quot;00BD194D&quot;/&gt;&lt;wsp:rsid wsp:val=&quot;00BD2E79&quot;/&gt;&lt;wsp:rsid wsp:val=&quot;00BE3317&quot;/&gt;&lt;wsp:rsid wsp:val=&quot;00BF17C7&quot;/&gt;&lt;wsp:rsid wsp:val=&quot;00C63E79&quot;/&gt;&lt;wsp:rsid wsp:val=&quot;00C77FB8&quot;/&gt;&lt;wsp:rsid wsp:val=&quot;00CA7304&quot;/&gt;&lt;wsp:rsid wsp:val=&quot;00CC7E54&quot;/&gt;&lt;wsp:rsid wsp:val=&quot;00CE1E6F&quot;/&gt;&lt;wsp:rsid wsp:val=&quot;00CE66F5&quot;/&gt;&lt;wsp:rsid wsp:val=&quot;00CF264C&quot;/&gt;&lt;wsp:rsid wsp:val=&quot;00D1114C&quot;/&gt;&lt;wsp:rsid wsp:val=&quot;00D32A97&quot;/&gt;&lt;wsp:rsid wsp:val=&quot;00D42C22&quot;/&gt;&lt;wsp:rsid wsp:val=&quot;00D518E1&quot;/&gt;&lt;wsp:rsid wsp:val=&quot;00D715D1&quot;/&gt;&lt;wsp:rsid wsp:val=&quot;00D86CA8&quot;/&gt;&lt;wsp:rsid wsp:val=&quot;00DE2523&quot;/&gt;&lt;wsp:rsid wsp:val=&quot;00DF2B52&quot;/&gt;&lt;wsp:rsid wsp:val=&quot;00E072F5&quot;/&gt;&lt;wsp:rsid wsp:val=&quot;00E2409C&quot;/&gt;&lt;wsp:rsid wsp:val=&quot;00E309B9&quot;/&gt;&lt;wsp:rsid wsp:val=&quot;00E46012&quot;/&gt;&lt;wsp:rsid wsp:val=&quot;00E521B7&quot;/&gt;&lt;wsp:rsid wsp:val=&quot;00E7502B&quot;/&gt;&lt;wsp:rsid wsp:val=&quot;00EA6C1A&quot;/&gt;&lt;wsp:rsid wsp:val=&quot;00EC612B&quot;/&gt;&lt;wsp:rsid wsp:val=&quot;00EC764F&quot;/&gt;&lt;wsp:rsid wsp:val=&quot;00EF5BA1&quot;/&gt;&lt;wsp:rsid wsp:val=&quot;00F10AF5&quot;/&gt;&lt;wsp:rsid wsp:val=&quot;00F4022D&quot;/&gt;&lt;wsp:rsid wsp:val=&quot;00F52BF8&quot;/&gt;&lt;wsp:rsid wsp:val=&quot;00F552D8&quot;/&gt;&lt;wsp:rsid wsp:val=&quot;00F56BF9&quot;/&gt;&lt;wsp:rsid wsp:val=&quot;00F638D1&quot;/&gt;&lt;wsp:rsid wsp:val=&quot;00FA1BE5&quot;/&gt;&lt;wsp:rsid wsp:val=&quot;00FC7E5E&quot;/&gt;&lt;/wsp:rsids&gt;&lt;/w:docPr&gt;&lt;w:body&gt;&lt;w:p wsp:rsidR=&quot;00000000&quot; wsp:rsidRDefault=&quot;007A31E4&quot;&gt;&lt;m:oMathPara&gt;&lt;m:oMath&gt;&lt;m:acc&gt;&lt;m:accPr&gt;&lt;m:chr m:val=&quot;вѓ—&quot;/&gt;&lt;m:ctrlPr&gt;&lt;w:rPr&gt;&lt;w:rFonts w:ascii=&quot;Cambria Math&quot; w:h-ansi=&quot;Cambria Math&quot;/&gt;&lt;wx:font wx:val=&quot;Cambria Math&quot;/&gt;&lt;w:i/&gt;&lt;/w:rPr&gt;&lt;/m:ctrlPr&gt;&lt;/m:accPr&gt;&lt;m:e&gt;&lt;m:r&gt;&lt;w:rPr&gt;&lt;w:rFonts w:ascii=&quot;Cambria Math&quot; w:h-ansi=&quot;Cambria Math&quot;/&gt;&lt;wx:font wx:val=&quot;Cambria Math&quot;/&gt;&lt;w:i/&gt;&lt;w:lang w:val=&quot;EN-US&quot;/&gt;&lt;/w:rPr&gt;&lt;m:t&gt;a&lt;/m:t&gt;&lt;/m:r&gt;&lt;/m:e&gt;&lt;/m:acc&gt;&lt;m:r&gt;&lt;w:rPr&gt;&lt;w:rFonts w:ascii=&quot;Cambria Math&quot; w:h-ansi=&quot;Cambria Math&quot;/&gt;&lt;wx:font wx:val=&quot;Cambria Math&quot;/&gt;&lt;w:i/&gt;&lt;/w:rPr&gt;&lt;m:t&gt;, &lt;/m:t&gt;&lt;/m:r&gt;&lt;m:acc&gt;&lt;m:accPr&gt;&lt;m:chr m:val=&quot;вѓ—&quot;/&gt;&lt;m:ctrlPr&gt;&lt;w:rPr&gt;&lt;w:rFonts w:ascii=&quot;Cambria Math&quot; w:h-ansi=&quot;Cambria Math&quot;/&gt;&lt;wx:font wx:val=&quot;Cambria Math&quot;/&gt;&lt;w:i/&gt;&lt;/w:rPr&gt;&lt;/m:ctrlPr&gt;&lt;/m:accPr&gt;&lt;m:e&gt;&lt;m:r&gt;&lt;w:rPr&gt;&lt;w:rFonts w:ascii=&quot;Cambria Math&quot; w:h-ansi=&quot;Cambria Math&quot;/&gt;&lt;wx:font wx:val=&quot;Cambria Math&quot;/&gt;&lt;w:i/&gt;&lt;/w:rPr&gt;&lt;m:t&gt;b&lt;/m:t&gt;&lt;/m:r&gt;&lt;/m:e&gt;&lt;/m:acc&gt;&lt;m:r&gt;&lt;w:rPr&gt;&lt;w:rFonts w:ascii=&quot;Cambria Math&quot; w:h-ansi=&quot;Cambria Math&quot;/&gt;&lt;wx:font wx:val=&quot;Cambria Math&quot;/&gt;&lt;w:i/&gt;&lt;/w:rPr&gt;&lt;m:t&gt; Рё &lt;/m:t&gt;&lt;/m:r&gt;&lt;m:acc&gt;&lt;m:accPr&gt;&lt;m:chr m:val=&quot;вѓ—&quot;/&gt;&lt;m:ctrlPr&gt;&lt;w:rPr&gt;&lt;w:rFonts w:ascii=&quot;Cambria Math&quot; w:h-ansi=&quot;Cambria Math&quot;/&gt;&lt;wx:font wx:val=&quot;Cambria Math&quot;/&gt;&lt;w:i/&gt;&lt;/w:rPr&gt;&lt;/m:ctrlPr&gt;&lt;/m:accPr&gt;&lt;m:e&gt;&lt;m:r&gt;&lt;w:rPr&gt;&lt;w:rFonts w:ascii=&quot;Cambria Math&quot; w:h-ansi=&quot;Cambria Math&quot;/&gt;&lt;wx:font wx:val=&quot;Cambria Math&quot;/&gt;&lt;w:i/&gt;&lt;/w:rPr&gt;&lt;m:t&gt;c&lt;/m:t&gt;&lt;/m:r&gt;&lt;/m:e&gt;&lt;/m:acc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1" o:title="" chromakey="white"/>
          </v:shape>
        </w:pict>
      </w:r>
      <w:r w:rsidRPr="00A60D46">
        <w:instrText xml:space="preserve"> </w:instrText>
      </w:r>
      <w:r w:rsidRPr="00A60D46">
        <w:fldChar w:fldCharType="separate"/>
      </w:r>
      <w:r w:rsidRPr="00A60D46">
        <w:pict>
          <v:shape id="_x0000_i1034" type="#_x0000_t75" style="width:34.5pt;height:15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stylePaneFormatFilter w:val=&quot;3F01&quot;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D376C&quot;/&gt;&lt;wsp:rsid wsp:val=&quot;000219E1&quot;/&gt;&lt;wsp:rsid wsp:val=&quot;00067599&quot;/&gt;&lt;wsp:rsid wsp:val=&quot;000C0C64&quot;/&gt;&lt;wsp:rsid wsp:val=&quot;000D0B8B&quot;/&gt;&lt;wsp:rsid wsp:val=&quot;000E1EF5&quot;/&gt;&lt;wsp:rsid wsp:val=&quot;000E536A&quot;/&gt;&lt;wsp:rsid wsp:val=&quot;000F6B95&quot;/&gt;&lt;wsp:rsid wsp:val=&quot;00104F0D&quot;/&gt;&lt;wsp:rsid wsp:val=&quot;00110AEC&quot;/&gt;&lt;wsp:rsid wsp:val=&quot;001761A1&quot;/&gt;&lt;wsp:rsid wsp:val=&quot;001B0287&quot;/&gt;&lt;wsp:rsid wsp:val=&quot;001B0BE0&quot;/&gt;&lt;wsp:rsid wsp:val=&quot;001C1C90&quot;/&gt;&lt;wsp:rsid wsp:val=&quot;001E3B61&quot;/&gt;&lt;wsp:rsid wsp:val=&quot;001F27AC&quot;/&gt;&lt;wsp:rsid wsp:val=&quot;00211542&quot;/&gt;&lt;wsp:rsid wsp:val=&quot;002329C6&quot;/&gt;&lt;wsp:rsid wsp:val=&quot;00236B4F&quot;/&gt;&lt;wsp:rsid wsp:val=&quot;00243CAA&quot;/&gt;&lt;wsp:rsid wsp:val=&quot;0024781F&quot;/&gt;&lt;wsp:rsid wsp:val=&quot;00254A6B&quot;/&gt;&lt;wsp:rsid wsp:val=&quot;00287C05&quot;/&gt;&lt;wsp:rsid wsp:val=&quot;002955B7&quot;/&gt;&lt;wsp:rsid wsp:val=&quot;002B1A19&quot;/&gt;&lt;wsp:rsid wsp:val=&quot;002B390A&quot;/&gt;&lt;wsp:rsid wsp:val=&quot;002C2AEA&quot;/&gt;&lt;wsp:rsid wsp:val=&quot;002C7D5A&quot;/&gt;&lt;wsp:rsid wsp:val=&quot;00306870&quot;/&gt;&lt;wsp:rsid wsp:val=&quot;00317F90&quot;/&gt;&lt;wsp:rsid wsp:val=&quot;003267AA&quot;/&gt;&lt;wsp:rsid wsp:val=&quot;00335E44&quot;/&gt;&lt;wsp:rsid wsp:val=&quot;003445A2&quot;/&gt;&lt;wsp:rsid wsp:val=&quot;0036638C&quot;/&gt;&lt;wsp:rsid wsp:val=&quot;003C7443&quot;/&gt;&lt;wsp:rsid wsp:val=&quot;003F66B1&quot;/&gt;&lt;wsp:rsid wsp:val=&quot;00404002&quot;/&gt;&lt;wsp:rsid wsp:val=&quot;00405588&quot;/&gt;&lt;wsp:rsid wsp:val=&quot;004721C4&quot;/&gt;&lt;wsp:rsid wsp:val=&quot;004C5ADE&quot;/&gt;&lt;wsp:rsid wsp:val=&quot;00537CCF&quot;/&gt;&lt;wsp:rsid wsp:val=&quot;00560D4C&quot;/&gt;&lt;wsp:rsid wsp:val=&quot;00573C6E&quot;/&gt;&lt;wsp:rsid wsp:val=&quot;00574F1C&quot;/&gt;&lt;wsp:rsid wsp:val=&quot;00583FE5&quot;/&gt;&lt;wsp:rsid wsp:val=&quot;005A2D4E&quot;/&gt;&lt;wsp:rsid wsp:val=&quot;005B10E4&quot;/&gt;&lt;wsp:rsid wsp:val=&quot;005B153C&quot;/&gt;&lt;wsp:rsid wsp:val=&quot;005E6B4D&quot;/&gt;&lt;wsp:rsid wsp:val=&quot;00674315&quot;/&gt;&lt;wsp:rsid wsp:val=&quot;006846B6&quot;/&gt;&lt;wsp:rsid wsp:val=&quot;00685AA7&quot;/&gt;&lt;wsp:rsid wsp:val=&quot;0068734B&quot;/&gt;&lt;wsp:rsid wsp:val=&quot;006A11F5&quot;/&gt;&lt;wsp:rsid wsp:val=&quot;00715C8F&quot;/&gt;&lt;wsp:rsid wsp:val=&quot;00741A31&quot;/&gt;&lt;wsp:rsid wsp:val=&quot;007875E2&quot;/&gt;&lt;wsp:rsid wsp:val=&quot;007A31E4&quot;/&gt;&lt;wsp:rsid wsp:val=&quot;007D4C6B&quot;/&gt;&lt;wsp:rsid wsp:val=&quot;007F2F62&quot;/&gt;&lt;wsp:rsid wsp:val=&quot;00811794&quot;/&gt;&lt;wsp:rsid wsp:val=&quot;008339F0&quot;/&gt;&lt;wsp:rsid wsp:val=&quot;00841CA2&quot;/&gt;&lt;wsp:rsid wsp:val=&quot;00846F31&quot;/&gt;&lt;wsp:rsid wsp:val=&quot;00851532&quot;/&gt;&lt;wsp:rsid wsp:val=&quot;0086017E&quot;/&gt;&lt;wsp:rsid wsp:val=&quot;008932E8&quot;/&gt;&lt;wsp:rsid wsp:val=&quot;00894DB7&quot;/&gt;&lt;wsp:rsid wsp:val=&quot;008D33EF&quot;/&gt;&lt;wsp:rsid wsp:val=&quot;009131E1&quot;/&gt;&lt;wsp:rsid wsp:val=&quot;00955824&quot;/&gt;&lt;wsp:rsid wsp:val=&quot;00981EF8&quot;/&gt;&lt;wsp:rsid wsp:val=&quot;0099442A&quot;/&gt;&lt;wsp:rsid wsp:val=&quot;009B1691&quot;/&gt;&lt;wsp:rsid wsp:val=&quot;009B7397&quot;/&gt;&lt;wsp:rsid wsp:val=&quot;009B743A&quot;/&gt;&lt;wsp:rsid wsp:val=&quot;009C0281&quot;/&gt;&lt;wsp:rsid wsp:val=&quot;009D376C&quot;/&gt;&lt;wsp:rsid wsp:val=&quot;009D3BB6&quot;/&gt;&lt;wsp:rsid wsp:val=&quot;009D645A&quot;/&gt;&lt;wsp:rsid wsp:val=&quot;009F4975&quot;/&gt;&lt;wsp:rsid wsp:val=&quot;009F5780&quot;/&gt;&lt;wsp:rsid wsp:val=&quot;009F74B2&quot;/&gt;&lt;wsp:rsid wsp:val=&quot;00A04CA8&quot;/&gt;&lt;wsp:rsid wsp:val=&quot;00A249BB&quot;/&gt;&lt;wsp:rsid wsp:val=&quot;00A60D46&quot;/&gt;&lt;wsp:rsid wsp:val=&quot;00A65B19&quot;/&gt;&lt;wsp:rsid wsp:val=&quot;00AA446A&quot;/&gt;&lt;wsp:rsid wsp:val=&quot;00AC12B7&quot;/&gt;&lt;wsp:rsid wsp:val=&quot;00AC2261&quot;/&gt;&lt;wsp:rsid wsp:val=&quot;00AC2477&quot;/&gt;&lt;wsp:rsid wsp:val=&quot;00AD0DD4&quot;/&gt;&lt;wsp:rsid wsp:val=&quot;00AF545C&quot;/&gt;&lt;wsp:rsid wsp:val=&quot;00B27569&quot;/&gt;&lt;wsp:rsid wsp:val=&quot;00B41568&quot;/&gt;&lt;wsp:rsid wsp:val=&quot;00B42321&quot;/&gt;&lt;wsp:rsid wsp:val=&quot;00B634E5&quot;/&gt;&lt;wsp:rsid wsp:val=&quot;00B72210&quot;/&gt;&lt;wsp:rsid wsp:val=&quot;00B75756&quot;/&gt;&lt;wsp:rsid wsp:val=&quot;00B809F5&quot;/&gt;&lt;wsp:rsid wsp:val=&quot;00B85454&quot;/&gt;&lt;wsp:rsid wsp:val=&quot;00BA3A0A&quot;/&gt;&lt;wsp:rsid wsp:val=&quot;00BB5968&quot;/&gt;&lt;wsp:rsid wsp:val=&quot;00BC589D&quot;/&gt;&lt;wsp:rsid wsp:val=&quot;00BD194D&quot;/&gt;&lt;wsp:rsid wsp:val=&quot;00BD2E79&quot;/&gt;&lt;wsp:rsid wsp:val=&quot;00BE3317&quot;/&gt;&lt;wsp:rsid wsp:val=&quot;00BF17C7&quot;/&gt;&lt;wsp:rsid wsp:val=&quot;00C63E79&quot;/&gt;&lt;wsp:rsid wsp:val=&quot;00C77FB8&quot;/&gt;&lt;wsp:rsid wsp:val=&quot;00CA7304&quot;/&gt;&lt;wsp:rsid wsp:val=&quot;00CC7E54&quot;/&gt;&lt;wsp:rsid wsp:val=&quot;00CE1E6F&quot;/&gt;&lt;wsp:rsid wsp:val=&quot;00CE66F5&quot;/&gt;&lt;wsp:rsid wsp:val=&quot;00CF264C&quot;/&gt;&lt;wsp:rsid wsp:val=&quot;00D1114C&quot;/&gt;&lt;wsp:rsid wsp:val=&quot;00D32A97&quot;/&gt;&lt;wsp:rsid wsp:val=&quot;00D42C22&quot;/&gt;&lt;wsp:rsid wsp:val=&quot;00D518E1&quot;/&gt;&lt;wsp:rsid wsp:val=&quot;00D715D1&quot;/&gt;&lt;wsp:rsid wsp:val=&quot;00D86CA8&quot;/&gt;&lt;wsp:rsid wsp:val=&quot;00DE2523&quot;/&gt;&lt;wsp:rsid wsp:val=&quot;00DF2B52&quot;/&gt;&lt;wsp:rsid wsp:val=&quot;00E072F5&quot;/&gt;&lt;wsp:rsid wsp:val=&quot;00E2409C&quot;/&gt;&lt;wsp:rsid wsp:val=&quot;00E309B9&quot;/&gt;&lt;wsp:rsid wsp:val=&quot;00E46012&quot;/&gt;&lt;wsp:rsid wsp:val=&quot;00E521B7&quot;/&gt;&lt;wsp:rsid wsp:val=&quot;00E7502B&quot;/&gt;&lt;wsp:rsid wsp:val=&quot;00EA6C1A&quot;/&gt;&lt;wsp:rsid wsp:val=&quot;00EC612B&quot;/&gt;&lt;wsp:rsid wsp:val=&quot;00EC764F&quot;/&gt;&lt;wsp:rsid wsp:val=&quot;00EF5BA1&quot;/&gt;&lt;wsp:rsid wsp:val=&quot;00F10AF5&quot;/&gt;&lt;wsp:rsid wsp:val=&quot;00F4022D&quot;/&gt;&lt;wsp:rsid wsp:val=&quot;00F52BF8&quot;/&gt;&lt;wsp:rsid wsp:val=&quot;00F552D8&quot;/&gt;&lt;wsp:rsid wsp:val=&quot;00F56BF9&quot;/&gt;&lt;wsp:rsid wsp:val=&quot;00F638D1&quot;/&gt;&lt;wsp:rsid wsp:val=&quot;00FA1BE5&quot;/&gt;&lt;wsp:rsid wsp:val=&quot;00FC7E5E&quot;/&gt;&lt;/wsp:rsids&gt;&lt;/w:docPr&gt;&lt;w:body&gt;&lt;w:p wsp:rsidR=&quot;00000000&quot; wsp:rsidRDefault=&quot;007A31E4&quot;&gt;&lt;m:oMathPara&gt;&lt;m:oMath&gt;&lt;m:acc&gt;&lt;m:accPr&gt;&lt;m:chr m:val=&quot;вѓ—&quot;/&gt;&lt;m:ctrlPr&gt;&lt;w:rPr&gt;&lt;w:rFonts w:ascii=&quot;Cambria Math&quot; w:h-ansi=&quot;Cambria Math&quot;/&gt;&lt;wx:font wx:val=&quot;Cambria Math&quot;/&gt;&lt;w:i/&gt;&lt;/w:rPr&gt;&lt;/m:ctrlPr&gt;&lt;/m:accPr&gt;&lt;m:e&gt;&lt;m:r&gt;&lt;w:rPr&gt;&lt;w:rFonts w:ascii=&quot;Cambria Math&quot; w:h-ansi=&quot;Cambria Math&quot;/&gt;&lt;wx:font wx:val=&quot;Cambria Math&quot;/&gt;&lt;w:i/&gt;&lt;w:lang w:val=&quot;EN-US&quot;/&gt;&lt;/w:rPr&gt;&lt;m:t&gt;a&lt;/m:t&gt;&lt;/m:r&gt;&lt;/m:e&gt;&lt;/m:acc&gt;&lt;m:r&gt;&lt;w:rPr&gt;&lt;w:rFonts w:ascii=&quot;Cambria Math&quot; w:h-ansi=&quot;Cambria Math&quot;/&gt;&lt;wx:font wx:val=&quot;Cambria Math&quot;/&gt;&lt;w:i/&gt;&lt;/w:rPr&gt;&lt;m:t&gt;, &lt;/m:t&gt;&lt;/m:r&gt;&lt;m:acc&gt;&lt;m:accPr&gt;&lt;m:chr m:val=&quot;вѓ—&quot;/&gt;&lt;m:ctrlPr&gt;&lt;w:rPr&gt;&lt;w:rFonts w:ascii=&quot;Cambria Math&quot; w:h-ansi=&quot;Cambria Math&quot;/&gt;&lt;wx:font wx:val=&quot;Cambria Math&quot;/&gt;&lt;w:i/&gt;&lt;/w:rPr&gt;&lt;/m:ctrlPr&gt;&lt;/m:accPr&gt;&lt;m:e&gt;&lt;m:r&gt;&lt;w:rPr&gt;&lt;w:rFonts w:ascii=&quot;Cambria Math&quot; w:h-ansi=&quot;Cambria Math&quot;/&gt;&lt;wx:font wx:val=&quot;Cambria Math&quot;/&gt;&lt;w:i/&gt;&lt;/w:rPr&gt;&lt;m:t&gt;b&lt;/m:t&gt;&lt;/m:r&gt;&lt;/m:e&gt;&lt;/m:acc&gt;&lt;m:r&gt;&lt;w:rPr&gt;&lt;w:rFonts w:ascii=&quot;Cambria Math&quot; w:h-ansi=&quot;Cambria Math&quot;/&gt;&lt;wx:font wx:val=&quot;Cambria Math&quot;/&gt;&lt;w:i/&gt;&lt;/w:rPr&gt;&lt;m:t&gt; Рё &lt;/m:t&gt;&lt;/m:r&gt;&lt;m:acc&gt;&lt;m:accPr&gt;&lt;m:chr m:val=&quot;вѓ—&quot;/&gt;&lt;m:ctrlPr&gt;&lt;w:rPr&gt;&lt;w:rFonts w:ascii=&quot;Cambria Math&quot; w:h-ansi=&quot;Cambria Math&quot;/&gt;&lt;wx:font wx:val=&quot;Cambria Math&quot;/&gt;&lt;w:i/&gt;&lt;/w:rPr&gt;&lt;/m:ctrlPr&gt;&lt;/m:accPr&gt;&lt;m:e&gt;&lt;m:r&gt;&lt;w:rPr&gt;&lt;w:rFonts w:ascii=&quot;Cambria Math&quot; w:h-ansi=&quot;Cambria Math&quot;/&gt;&lt;wx:font wx:val=&quot;Cambria Math&quot;/&gt;&lt;w:i/&gt;&lt;/w:rPr&gt;&lt;m:t&gt;c&lt;/m:t&gt;&lt;/m:r&gt;&lt;/m:e&gt;&lt;/m:acc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1" o:title="" chromakey="white"/>
          </v:shape>
        </w:pict>
      </w:r>
      <w:r w:rsidRPr="00A60D46">
        <w:fldChar w:fldCharType="end"/>
      </w:r>
      <w:r w:rsidRPr="00B634E5">
        <w:t xml:space="preserve">                                          </w:t>
      </w:r>
      <w:r>
        <w:t xml:space="preserve">       </w:t>
      </w:r>
      <w:r w:rsidRPr="00B634E5">
        <w:t xml:space="preserve"> </w:t>
      </w:r>
    </w:p>
    <w:p w:rsidR="00F83D94" w:rsidRPr="00B634E5" w:rsidRDefault="00F83D94" w:rsidP="00D715D1">
      <w:pPr>
        <w:ind w:hanging="1260"/>
      </w:pPr>
      <w:r>
        <w:rPr>
          <w:noProof/>
        </w:rPr>
        <w:pict>
          <v:line id="_x0000_s1028" style="position:absolute;z-index:251657728" from="-34.95pt,4.05pt" to="478.05pt,4.05pt"/>
        </w:pict>
      </w:r>
    </w:p>
    <w:p w:rsidR="00F83D94" w:rsidRPr="00243CAA" w:rsidRDefault="00F83D94" w:rsidP="00D715D1">
      <w:pPr>
        <w:tabs>
          <w:tab w:val="left" w:pos="3105"/>
        </w:tabs>
      </w:pPr>
      <w:r>
        <w:rPr>
          <w:noProof/>
        </w:rPr>
        <w:pict>
          <v:line id="_x0000_s1029" style="position:absolute;z-index:251658752" from="225pt,1.05pt" to="225pt,32.6pt"/>
        </w:pict>
      </w:r>
      <w:r>
        <w:rPr>
          <w:noProof/>
        </w:rPr>
        <w:pict>
          <v:line id="_x0000_s1030" style="position:absolute;z-index:251656704" from="-36pt,1.05pt" to="477pt,1.05pt"/>
        </w:pict>
      </w:r>
      <w:r w:rsidRPr="00243CAA">
        <w:t xml:space="preserve">                                                          «Вектор»   «Скаляр»   </w:t>
      </w:r>
    </w:p>
    <w:p w:rsidR="00F83D94" w:rsidRPr="00CE1E6F" w:rsidRDefault="00F83D94" w:rsidP="00D715D1">
      <w:r>
        <w:t xml:space="preserve">         ( Записываются баллы, полученные командами  за выполнение заданий)</w:t>
      </w:r>
    </w:p>
    <w:p w:rsidR="00F83D94" w:rsidRPr="00D1114C" w:rsidRDefault="00F83D94" w:rsidP="00D715D1">
      <w:pPr>
        <w:jc w:val="center"/>
        <w:rPr>
          <w:sz w:val="44"/>
          <w:szCs w:val="44"/>
          <w:u w:val="single"/>
        </w:rPr>
      </w:pPr>
    </w:p>
    <w:p w:rsidR="00F83D94" w:rsidRPr="009131E1" w:rsidRDefault="00F83D94" w:rsidP="00D715D1">
      <w:pPr>
        <w:jc w:val="center"/>
        <w:rPr>
          <w:b/>
        </w:rPr>
      </w:pPr>
      <w:r w:rsidRPr="009131E1">
        <w:rPr>
          <w:b/>
          <w:u w:val="single"/>
        </w:rPr>
        <w:t>Оформление дополнительной доски</w:t>
      </w:r>
    </w:p>
    <w:p w:rsidR="00F83D94" w:rsidRPr="00AF545C" w:rsidRDefault="00F83D94" w:rsidP="00D715D1">
      <w:pPr>
        <w:rPr>
          <w:sz w:val="36"/>
          <w:szCs w:val="36"/>
        </w:rPr>
      </w:pPr>
    </w:p>
    <w:p w:rsidR="00F83D94" w:rsidRPr="009131E1" w:rsidRDefault="00F83D94" w:rsidP="00D715D1">
      <w:pPr>
        <w:rPr>
          <w:b/>
        </w:rPr>
      </w:pPr>
      <w:r>
        <w:rPr>
          <w:noProof/>
        </w:rPr>
        <w:pict>
          <v:line id="_x0000_s1031" style="position:absolute;z-index:251659776" from="208.95pt,4.45pt" to="208.95pt,123.1pt"/>
        </w:pict>
      </w:r>
      <w:r w:rsidRPr="009131E1">
        <w:rPr>
          <w:b/>
        </w:rPr>
        <w:t>Задача № 4                                                                                         Задача № 5</w:t>
      </w:r>
    </w:p>
    <w:p w:rsidR="00F83D94" w:rsidRPr="009131E1" w:rsidRDefault="00F83D94" w:rsidP="00D715D1"/>
    <w:p w:rsidR="00F83D94" w:rsidRDefault="00F83D94" w:rsidP="00D715D1">
      <w:r w:rsidRPr="009131E1">
        <w:t xml:space="preserve">Упростите выражение:           </w:t>
      </w:r>
      <w:r>
        <w:t xml:space="preserve">                           </w:t>
      </w:r>
      <w:r w:rsidRPr="009131E1">
        <w:t xml:space="preserve">Даны параллелограмм </w:t>
      </w:r>
      <w:r w:rsidRPr="009131E1">
        <w:rPr>
          <w:lang w:val="en-US"/>
        </w:rPr>
        <w:t>ABCD</w:t>
      </w:r>
      <w:r w:rsidRPr="009131E1">
        <w:t xml:space="preserve"> и произвольная</w:t>
      </w:r>
      <w:r>
        <w:t xml:space="preserve">       </w:t>
      </w:r>
    </w:p>
    <w:p w:rsidR="00F83D94" w:rsidRPr="00E072F5" w:rsidRDefault="00F83D94" w:rsidP="00D715D1">
      <w:r w:rsidRPr="00A60D46">
        <w:fldChar w:fldCharType="begin"/>
      </w:r>
      <w:r w:rsidRPr="00A60D46">
        <w:instrText xml:space="preserve"> QUOTE </w:instrText>
      </w:r>
      <w:r w:rsidRPr="00A60D46">
        <w:pict>
          <v:shape id="_x0000_i1035" type="#_x0000_t75" style="width:186pt;height:15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stylePaneFormatFilter w:val=&quot;3F01&quot;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D376C&quot;/&gt;&lt;wsp:rsid wsp:val=&quot;000219E1&quot;/&gt;&lt;wsp:rsid wsp:val=&quot;00067599&quot;/&gt;&lt;wsp:rsid wsp:val=&quot;000C0C64&quot;/&gt;&lt;wsp:rsid wsp:val=&quot;000D0B8B&quot;/&gt;&lt;wsp:rsid wsp:val=&quot;000E1EF5&quot;/&gt;&lt;wsp:rsid wsp:val=&quot;000E536A&quot;/&gt;&lt;wsp:rsid wsp:val=&quot;000F6B95&quot;/&gt;&lt;wsp:rsid wsp:val=&quot;00104F0D&quot;/&gt;&lt;wsp:rsid wsp:val=&quot;00110AEC&quot;/&gt;&lt;wsp:rsid wsp:val=&quot;001761A1&quot;/&gt;&lt;wsp:rsid wsp:val=&quot;001B0287&quot;/&gt;&lt;wsp:rsid wsp:val=&quot;001B0BE0&quot;/&gt;&lt;wsp:rsid wsp:val=&quot;001C1C90&quot;/&gt;&lt;wsp:rsid wsp:val=&quot;001E3B61&quot;/&gt;&lt;wsp:rsid wsp:val=&quot;001F27AC&quot;/&gt;&lt;wsp:rsid wsp:val=&quot;00211542&quot;/&gt;&lt;wsp:rsid wsp:val=&quot;002329C6&quot;/&gt;&lt;wsp:rsid wsp:val=&quot;00236B4F&quot;/&gt;&lt;wsp:rsid wsp:val=&quot;00243CAA&quot;/&gt;&lt;wsp:rsid wsp:val=&quot;0024781F&quot;/&gt;&lt;wsp:rsid wsp:val=&quot;00254A6B&quot;/&gt;&lt;wsp:rsid wsp:val=&quot;00287C05&quot;/&gt;&lt;wsp:rsid wsp:val=&quot;002955B7&quot;/&gt;&lt;wsp:rsid wsp:val=&quot;002B1A19&quot;/&gt;&lt;wsp:rsid wsp:val=&quot;002B390A&quot;/&gt;&lt;wsp:rsid wsp:val=&quot;002C2AEA&quot;/&gt;&lt;wsp:rsid wsp:val=&quot;002C7D5A&quot;/&gt;&lt;wsp:rsid wsp:val=&quot;00306870&quot;/&gt;&lt;wsp:rsid wsp:val=&quot;00317F90&quot;/&gt;&lt;wsp:rsid wsp:val=&quot;003267AA&quot;/&gt;&lt;wsp:rsid wsp:val=&quot;00335E44&quot;/&gt;&lt;wsp:rsid wsp:val=&quot;003445A2&quot;/&gt;&lt;wsp:rsid wsp:val=&quot;0036638C&quot;/&gt;&lt;wsp:rsid wsp:val=&quot;003C7443&quot;/&gt;&lt;wsp:rsid wsp:val=&quot;003F66B1&quot;/&gt;&lt;wsp:rsid wsp:val=&quot;00404002&quot;/&gt;&lt;wsp:rsid wsp:val=&quot;00405588&quot;/&gt;&lt;wsp:rsid wsp:val=&quot;004721C4&quot;/&gt;&lt;wsp:rsid wsp:val=&quot;004C5ADE&quot;/&gt;&lt;wsp:rsid wsp:val=&quot;00537CCF&quot;/&gt;&lt;wsp:rsid wsp:val=&quot;00560D4C&quot;/&gt;&lt;wsp:rsid wsp:val=&quot;00573C6E&quot;/&gt;&lt;wsp:rsid wsp:val=&quot;00574F1C&quot;/&gt;&lt;wsp:rsid wsp:val=&quot;00583FE5&quot;/&gt;&lt;wsp:rsid wsp:val=&quot;005A2D4E&quot;/&gt;&lt;wsp:rsid wsp:val=&quot;005B10E4&quot;/&gt;&lt;wsp:rsid wsp:val=&quot;005B153C&quot;/&gt;&lt;wsp:rsid wsp:val=&quot;005B1C94&quot;/&gt;&lt;wsp:rsid wsp:val=&quot;005E6B4D&quot;/&gt;&lt;wsp:rsid wsp:val=&quot;00674315&quot;/&gt;&lt;wsp:rsid wsp:val=&quot;006846B6&quot;/&gt;&lt;wsp:rsid wsp:val=&quot;00685AA7&quot;/&gt;&lt;wsp:rsid wsp:val=&quot;0068734B&quot;/&gt;&lt;wsp:rsid wsp:val=&quot;006A11F5&quot;/&gt;&lt;wsp:rsid wsp:val=&quot;00715C8F&quot;/&gt;&lt;wsp:rsid wsp:val=&quot;00741A31&quot;/&gt;&lt;wsp:rsid wsp:val=&quot;007875E2&quot;/&gt;&lt;wsp:rsid wsp:val=&quot;007D4C6B&quot;/&gt;&lt;wsp:rsid wsp:val=&quot;007F2F62&quot;/&gt;&lt;wsp:rsid wsp:val=&quot;00811794&quot;/&gt;&lt;wsp:rsid wsp:val=&quot;008339F0&quot;/&gt;&lt;wsp:rsid wsp:val=&quot;00841CA2&quot;/&gt;&lt;wsp:rsid wsp:val=&quot;00846F31&quot;/&gt;&lt;wsp:rsid wsp:val=&quot;00851532&quot;/&gt;&lt;wsp:rsid wsp:val=&quot;0086017E&quot;/&gt;&lt;wsp:rsid wsp:val=&quot;008932E8&quot;/&gt;&lt;wsp:rsid wsp:val=&quot;00894DB7&quot;/&gt;&lt;wsp:rsid wsp:val=&quot;008D33EF&quot;/&gt;&lt;wsp:rsid wsp:val=&quot;009131E1&quot;/&gt;&lt;wsp:rsid wsp:val=&quot;00955824&quot;/&gt;&lt;wsp:rsid wsp:val=&quot;00981EF8&quot;/&gt;&lt;wsp:rsid wsp:val=&quot;0099442A&quot;/&gt;&lt;wsp:rsid wsp:val=&quot;009B1691&quot;/&gt;&lt;wsp:rsid wsp:val=&quot;009B7397&quot;/&gt;&lt;wsp:rsid wsp:val=&quot;009B743A&quot;/&gt;&lt;wsp:rsid wsp:val=&quot;009C0281&quot;/&gt;&lt;wsp:rsid wsp:val=&quot;009D376C&quot;/&gt;&lt;wsp:rsid wsp:val=&quot;009D3BB6&quot;/&gt;&lt;wsp:rsid wsp:val=&quot;009D645A&quot;/&gt;&lt;wsp:rsid wsp:val=&quot;009F4975&quot;/&gt;&lt;wsp:rsid wsp:val=&quot;009F5780&quot;/&gt;&lt;wsp:rsid wsp:val=&quot;009F74B2&quot;/&gt;&lt;wsp:rsid wsp:val=&quot;00A04CA8&quot;/&gt;&lt;wsp:rsid wsp:val=&quot;00A249BB&quot;/&gt;&lt;wsp:rsid wsp:val=&quot;00A60D46&quot;/&gt;&lt;wsp:rsid wsp:val=&quot;00A65B19&quot;/&gt;&lt;wsp:rsid wsp:val=&quot;00AA446A&quot;/&gt;&lt;wsp:rsid wsp:val=&quot;00AC12B7&quot;/&gt;&lt;wsp:rsid wsp:val=&quot;00AC2261&quot;/&gt;&lt;wsp:rsid wsp:val=&quot;00AC2477&quot;/&gt;&lt;wsp:rsid wsp:val=&quot;00AD0DD4&quot;/&gt;&lt;wsp:rsid wsp:val=&quot;00AF545C&quot;/&gt;&lt;wsp:rsid wsp:val=&quot;00B27569&quot;/&gt;&lt;wsp:rsid wsp:val=&quot;00B41568&quot;/&gt;&lt;wsp:rsid wsp:val=&quot;00B42321&quot;/&gt;&lt;wsp:rsid wsp:val=&quot;00B634E5&quot;/&gt;&lt;wsp:rsid wsp:val=&quot;00B72210&quot;/&gt;&lt;wsp:rsid wsp:val=&quot;00B75756&quot;/&gt;&lt;wsp:rsid wsp:val=&quot;00B809F5&quot;/&gt;&lt;wsp:rsid wsp:val=&quot;00B85454&quot;/&gt;&lt;wsp:rsid wsp:val=&quot;00BA3A0A&quot;/&gt;&lt;wsp:rsid wsp:val=&quot;00BB5968&quot;/&gt;&lt;wsp:rsid wsp:val=&quot;00BC589D&quot;/&gt;&lt;wsp:rsid wsp:val=&quot;00BD194D&quot;/&gt;&lt;wsp:rsid wsp:val=&quot;00BD2E79&quot;/&gt;&lt;wsp:rsid wsp:val=&quot;00BE3317&quot;/&gt;&lt;wsp:rsid wsp:val=&quot;00BF17C7&quot;/&gt;&lt;wsp:rsid wsp:val=&quot;00C63E79&quot;/&gt;&lt;wsp:rsid wsp:val=&quot;00C77FB8&quot;/&gt;&lt;wsp:rsid wsp:val=&quot;00CA7304&quot;/&gt;&lt;wsp:rsid wsp:val=&quot;00CC7E54&quot;/&gt;&lt;wsp:rsid wsp:val=&quot;00CE1E6F&quot;/&gt;&lt;wsp:rsid wsp:val=&quot;00CE66F5&quot;/&gt;&lt;wsp:rsid wsp:val=&quot;00CF264C&quot;/&gt;&lt;wsp:rsid wsp:val=&quot;00D1114C&quot;/&gt;&lt;wsp:rsid wsp:val=&quot;00D32A97&quot;/&gt;&lt;wsp:rsid wsp:val=&quot;00D42C22&quot;/&gt;&lt;wsp:rsid wsp:val=&quot;00D518E1&quot;/&gt;&lt;wsp:rsid wsp:val=&quot;00D715D1&quot;/&gt;&lt;wsp:rsid wsp:val=&quot;00D86CA8&quot;/&gt;&lt;wsp:rsid wsp:val=&quot;00DE2523&quot;/&gt;&lt;wsp:rsid wsp:val=&quot;00DF2B52&quot;/&gt;&lt;wsp:rsid wsp:val=&quot;00E072F5&quot;/&gt;&lt;wsp:rsid wsp:val=&quot;00E2409C&quot;/&gt;&lt;wsp:rsid wsp:val=&quot;00E309B9&quot;/&gt;&lt;wsp:rsid wsp:val=&quot;00E46012&quot;/&gt;&lt;wsp:rsid wsp:val=&quot;00E521B7&quot;/&gt;&lt;wsp:rsid wsp:val=&quot;00E7502B&quot;/&gt;&lt;wsp:rsid wsp:val=&quot;00EA6C1A&quot;/&gt;&lt;wsp:rsid wsp:val=&quot;00EC612B&quot;/&gt;&lt;wsp:rsid wsp:val=&quot;00EC764F&quot;/&gt;&lt;wsp:rsid wsp:val=&quot;00EF5BA1&quot;/&gt;&lt;wsp:rsid wsp:val=&quot;00F10AF5&quot;/&gt;&lt;wsp:rsid wsp:val=&quot;00F4022D&quot;/&gt;&lt;wsp:rsid wsp:val=&quot;00F52BF8&quot;/&gt;&lt;wsp:rsid wsp:val=&quot;00F552D8&quot;/&gt;&lt;wsp:rsid wsp:val=&quot;00F56BF9&quot;/&gt;&lt;wsp:rsid wsp:val=&quot;00F638D1&quot;/&gt;&lt;wsp:rsid wsp:val=&quot;00FA1BE5&quot;/&gt;&lt;wsp:rsid wsp:val=&quot;00FC7E5E&quot;/&gt;&lt;/wsp:rsids&gt;&lt;/w:docPr&gt;&lt;w:body&gt;&lt;w:p wsp:rsidR=&quot;00000000&quot; wsp:rsidRDefault=&quot;005B1C94&quot;&gt;&lt;m:oMathPara&gt;&lt;m:oMath&gt;&lt;m:acc&gt;&lt;m:accPr&gt;&lt;m:chr m:val=&quot;вѓ—&quot;/&gt;&lt;m:ctrlPr&gt;&lt;w:rPr&gt;&lt;w:rFonts w:ascii=&quot;Cambria Math&quot; w:h-ansi=&quot;Cambria Math&quot;/&gt;&lt;wx:font wx:val=&quot;Cambria Math&quot;/&gt;&lt;w:i/&gt;&lt;/w:rPr&gt;&lt;/m:ctrlPr&gt;&lt;/m:accPr&gt;&lt;m:e&gt;&lt;m:r&gt;&lt;w:rPr&gt;&lt;w:rFonts w:ascii=&quot;Cambria Math&quot; w:h-ansi=&quot;Cambria Math&quot;/&gt;&lt;wx:font wx:val=&quot;Cambria Math&quot;/&gt;&lt;w:i/&gt;&lt;w:lang w:val=&quot;EN-US&quot;/&gt;&lt;/w:rPr&gt;&lt;m:t&gt;KM&lt;/m:t&gt;&lt;/m:r&gt;&lt;/m:e&gt;&lt;/m:acc&gt;&lt;m:r&gt;&lt;w:rPr&gt;&lt;w:rFonts w:ascii=&quot;Cambria Math&quot; w:h-ansi=&quot;Cambria Math&quot;/&gt;&lt;wx:font wx:val=&quot;Cambria Math&quot;/&gt;&lt;w:i/&gt;&lt;/w:rPr&gt;&lt;m:t&gt;-&lt;/m:t&gt;&lt;/m:r&gt;&lt;m:acc&gt;&lt;m:accPr&gt;&lt;m:chr m:val=&quot;вѓ—&quot;/&gt;&lt;m:ctrlPr&gt;&lt;w:rPr&gt;&lt;w:rFonts w:ascii=&quot;Cambria Math&quot; w:h-ansi=&quot;Cambria Math&quot;/&gt;&lt;wx:font wx:val=&quot;Cambria Math&quot;/&gt;&lt;w:i/&gt;&lt;/w:rPr&gt;&lt;/m:ctrlPr&gt;&lt;/m:accPr&gt;&lt;m:e&gt;&lt;m:r&gt;&lt;w:rPr&gt;&lt;w:rFonts w:ascii=&quot;Cambria Math&quot; w:h-ansi=&quot;Cambria Math&quot;/&gt;&lt;wx:font wx:val=&quot;Cambria Math&quot;/&gt;&lt;w:i/&gt;&lt;/w:rPr&gt;&lt;m:t&gt;FD&lt;/m:t&gt;&lt;/m:r&gt;&lt;/m:e&gt;&lt;/m:acc&gt;&lt;m:r&gt;&lt;w:rPr&gt;&lt;w:rFonts w:ascii=&quot;Cambria Math&quot; w:h-ansi=&quot;Cambria Math&quot;/&gt;&lt;wx:font wx:val=&quot;Cambria Math&quot;/&gt;&lt;w:i/&gt;&lt;/w:rPr&gt;&lt;m:t&gt;+&lt;/m:t&gt;&lt;/m:r&gt;&lt;m:acc&gt;&lt;m:accPr&gt;&lt;m:chr m:val=&quot;вѓ—&quot;/&gt;&lt;m:ctrlPr&gt;&lt;w:rPr&gt;&lt;w:rFonts w:ascii=&quot;Cambria Math&quot; w:h-ansi=&quot;Cambria Math&quot;/&gt;&lt;wx:font wx:val=&quot;Cambria Math&quot;/&gt;&lt;w:i/&gt;&lt;/w:rPr&gt;&lt;/m:ctrlPr&gt;&lt;/m:accPr&gt;&lt;m:e&gt;&lt;m:r&gt;&lt;w:rPr&gt;&lt;w:rFonts w:ascii=&quot;Cambria Math&quot; w:h-ansi=&quot;Cambria Math&quot;/&gt;&lt;wx:font wx:val=&quot;Cambria Math&quot;/&gt;&lt;w:i/&gt;&lt;/w:rPr&gt;&lt;m:t&gt;AC&lt;/m:t&gt;&lt;/m:r&gt;&lt;/m:e&gt;&lt;/m:acc&gt;&lt;m:r&gt;&lt;w:rPr&gt;&lt;w:rFonts w:ascii=&quot;Cambria Math&quot; w:h-ansi=&quot;Cambria Math&quot;/&gt;&lt;wx:font wx:val=&quot;Cambria Math&quot;/&gt;&lt;w:i/&gt;&lt;/w:rPr&gt;&lt;m:t&gt;+&lt;/m:t&gt;&lt;/m:r&gt;&lt;m:acc&gt;&lt;m:accPr&gt;&lt;m:chr m:val=&quot;вѓ—&quot;/&gt;&lt;m:ctrlPr&gt;&lt;w:rPr&gt;&lt;w:rFonts w:ascii=&quot;Cambria Math&quot; w:h-ansi=&quot;Cambria Math&quot;/&gt;&lt;wx:font wx:val=&quot;Cambria Math&quot;/&gt;&lt;w:i/&gt;&lt;/w:rPr&gt;&lt;/m:ctrlPr&gt;&lt;/m:accPr&gt;&lt;m:e&gt;&lt;m:r&gt;&lt;w:rPr&gt;&lt;w:rFonts w:ascii=&quot;Cambria Math&quot; w:h-ansi=&quot;Cambria Math&quot;/&gt;&lt;wx:font wx:val=&quot;Cambria Math&quot;/&gt;&lt;w:i/&gt;&lt;/w:rPr&gt;&lt;m:t&gt;FK&lt;/m:t&gt;&lt;/m:r&gt;&lt;/m:e&gt;&lt;/m:acc&gt;&lt;m:r&gt;&lt;w:rPr&gt;&lt;w:rFonts w:ascii=&quot;Cambria Math&quot; w:h-ansi=&quot;Cambria Math&quot;/&gt;&lt;wx:font wx:val=&quot;Cambria Math&quot;/&gt;&lt;w:i/&gt;&lt;/w:rPr&gt;&lt;m:t&gt;-&lt;/m:t&gt;&lt;/m:r&gt;&lt;m:acc&gt;&lt;m:accPr&gt;&lt;m:chr m:val=&quot;вѓ—&quot;/&gt;&lt;m:ctrlPr&gt;&lt;w:rPr&gt;&lt;w:rFonts w:ascii=&quot;Cambria Math&quot; w:h-ansi=&quot;Cambria Math&quot;/&gt;&lt;wx:font wx:val=&quot;Cambria Math&quot;/&gt;&lt;w:i/&gt;&lt;/w:rPr&gt;&lt;/m:ctrlPr&gt;&lt;/m:accPr&gt;&lt;m:e&gt;&lt;m:r&gt;&lt;w:rPr&gt;&lt;w:rFonts w:ascii=&quot;Cambria Math&quot; w:h-ansi=&quot;Cambria Math&quot;/&gt;&lt;wx:font wx:val=&quot;Cambria Math&quot;/&gt;&lt;w:i/&gt;&lt;/w:rPr&gt;&lt;m:t&gt;DC&lt;/m:t&gt;&lt;/m:r&gt;&lt;/m:e&gt;&lt;/m:acc&gt;&lt;m:r&gt;&lt;w:rPr&gt;&lt;w:rFonts w:ascii=&quot;Cambria Math&quot; w:h-ansi=&quot;Cambria Math&quot;/&gt;&lt;wx:font wx:val=&quot;Cambria Math&quot;/&gt;&lt;w:i/&gt;&lt;/w:rPr&gt;&lt;m:t&gt;-&lt;/m:t&gt;&lt;/m:r&gt;&lt;m:acc&gt;&lt;m:accPr&gt;&lt;m:chr m:val=&quot;вѓ—&quot;/&gt;&lt;m:ctrlPr&gt;&lt;w:rPr&gt;&lt;w:rFonts w:ascii=&quot;Cambria Math&quot; w:h-ansi=&quot;Cambria Math&quot;/&gt;&lt;wx:font wx:val=&quot;Cambria Math&quot;/&gt;&lt;w:i/&gt;&lt;/w:rPr&gt;&lt;/m:ctrlPr&gt;&lt;/m:accPr&gt;&lt;m:e&gt;&lt;m:r&gt;&lt;w:rPr&gt;&lt;w:rFonts w:ascii=&quot;Cambria Math&quot; w:h-ansi=&quot;Cambria Math&quot;/&gt;&lt;wx:font wx:val=&quot;Cambria Math&quot;/&gt;&lt;w:i/&gt;&lt;/w:rPr&gt;&lt;m:t&gt;AF&lt;/m:t&gt;&lt;/m:r&gt;&lt;/m:e&gt;&lt;/m:acc&gt;&lt;m:r&gt;&lt;w:rPr&gt;&lt;w:rFonts w:ascii=&quot;Cambria Math&quot; w:h-ansi=&quot;Cambria Math&quot;/&gt;&lt;wx:font wx:val=&quot;Cambria Math&quot;/&gt;&lt;w:i/&gt;&lt;/w:rPr&gt;&lt;m:t&gt;+&lt;/m:t&gt;&lt;/m:r&gt;&lt;m:acc&gt;&lt;m:accPr&gt;&lt;m:chr m:val=&quot;вѓ—&quot;/&gt;&lt;m:ctrlPr&gt;&lt;w:rPr&gt;&lt;w:rFonts w:ascii=&quot;Cambria Math&quot; w:h-ansi=&quot;Cambria Math&quot;/&gt;&lt;wx:font wx:val=&quot;Cambria Math&quot;/&gt;&lt;w:i/&gt;&lt;/w:rPr&gt;&lt;/m:ctrlPr&gt;&lt;/m:accPr&gt;&lt;m:e&gt;&lt;m:r&gt;&lt;w:rPr&gt;&lt;w:rFonts w:ascii=&quot;Cambria Math&quot; w:h-ansi=&quot;Cambria Math&quot;/&gt;&lt;wx:font wx:val=&quot;Cambria Math&quot;/&gt;&lt;w:i/&gt;&lt;/w:rPr&gt;&lt;m:t&gt;MF&lt;/m:t&gt;&lt;/m:r&gt;&lt;/m:e&gt;&lt;/m:acc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2" o:title="" chromakey="white"/>
          </v:shape>
        </w:pict>
      </w:r>
      <w:r w:rsidRPr="00A60D46">
        <w:instrText xml:space="preserve"> </w:instrText>
      </w:r>
      <w:r w:rsidRPr="00A60D46">
        <w:fldChar w:fldCharType="separate"/>
      </w:r>
      <w:r w:rsidRPr="00A60D46">
        <w:pict>
          <v:shape id="_x0000_i1036" type="#_x0000_t75" style="width:186pt;height:15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stylePaneFormatFilter w:val=&quot;3F01&quot;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D376C&quot;/&gt;&lt;wsp:rsid wsp:val=&quot;000219E1&quot;/&gt;&lt;wsp:rsid wsp:val=&quot;00067599&quot;/&gt;&lt;wsp:rsid wsp:val=&quot;000C0C64&quot;/&gt;&lt;wsp:rsid wsp:val=&quot;000D0B8B&quot;/&gt;&lt;wsp:rsid wsp:val=&quot;000E1EF5&quot;/&gt;&lt;wsp:rsid wsp:val=&quot;000E536A&quot;/&gt;&lt;wsp:rsid wsp:val=&quot;000F6B95&quot;/&gt;&lt;wsp:rsid wsp:val=&quot;00104F0D&quot;/&gt;&lt;wsp:rsid wsp:val=&quot;00110AEC&quot;/&gt;&lt;wsp:rsid wsp:val=&quot;001761A1&quot;/&gt;&lt;wsp:rsid wsp:val=&quot;001B0287&quot;/&gt;&lt;wsp:rsid wsp:val=&quot;001B0BE0&quot;/&gt;&lt;wsp:rsid wsp:val=&quot;001C1C90&quot;/&gt;&lt;wsp:rsid wsp:val=&quot;001E3B61&quot;/&gt;&lt;wsp:rsid wsp:val=&quot;001F27AC&quot;/&gt;&lt;wsp:rsid wsp:val=&quot;00211542&quot;/&gt;&lt;wsp:rsid wsp:val=&quot;002329C6&quot;/&gt;&lt;wsp:rsid wsp:val=&quot;00236B4F&quot;/&gt;&lt;wsp:rsid wsp:val=&quot;00243CAA&quot;/&gt;&lt;wsp:rsid wsp:val=&quot;0024781F&quot;/&gt;&lt;wsp:rsid wsp:val=&quot;00254A6B&quot;/&gt;&lt;wsp:rsid wsp:val=&quot;00287C05&quot;/&gt;&lt;wsp:rsid wsp:val=&quot;002955B7&quot;/&gt;&lt;wsp:rsid wsp:val=&quot;002B1A19&quot;/&gt;&lt;wsp:rsid wsp:val=&quot;002B390A&quot;/&gt;&lt;wsp:rsid wsp:val=&quot;002C2AEA&quot;/&gt;&lt;wsp:rsid wsp:val=&quot;002C7D5A&quot;/&gt;&lt;wsp:rsid wsp:val=&quot;00306870&quot;/&gt;&lt;wsp:rsid wsp:val=&quot;00317F90&quot;/&gt;&lt;wsp:rsid wsp:val=&quot;003267AA&quot;/&gt;&lt;wsp:rsid wsp:val=&quot;00335E44&quot;/&gt;&lt;wsp:rsid wsp:val=&quot;003445A2&quot;/&gt;&lt;wsp:rsid wsp:val=&quot;0036638C&quot;/&gt;&lt;wsp:rsid wsp:val=&quot;003C7443&quot;/&gt;&lt;wsp:rsid wsp:val=&quot;003F66B1&quot;/&gt;&lt;wsp:rsid wsp:val=&quot;00404002&quot;/&gt;&lt;wsp:rsid wsp:val=&quot;00405588&quot;/&gt;&lt;wsp:rsid wsp:val=&quot;004721C4&quot;/&gt;&lt;wsp:rsid wsp:val=&quot;004C5ADE&quot;/&gt;&lt;wsp:rsid wsp:val=&quot;00537CCF&quot;/&gt;&lt;wsp:rsid wsp:val=&quot;00560D4C&quot;/&gt;&lt;wsp:rsid wsp:val=&quot;00573C6E&quot;/&gt;&lt;wsp:rsid wsp:val=&quot;00574F1C&quot;/&gt;&lt;wsp:rsid wsp:val=&quot;00583FE5&quot;/&gt;&lt;wsp:rsid wsp:val=&quot;005A2D4E&quot;/&gt;&lt;wsp:rsid wsp:val=&quot;005B10E4&quot;/&gt;&lt;wsp:rsid wsp:val=&quot;005B153C&quot;/&gt;&lt;wsp:rsid wsp:val=&quot;005B1C94&quot;/&gt;&lt;wsp:rsid wsp:val=&quot;005E6B4D&quot;/&gt;&lt;wsp:rsid wsp:val=&quot;00674315&quot;/&gt;&lt;wsp:rsid wsp:val=&quot;006846B6&quot;/&gt;&lt;wsp:rsid wsp:val=&quot;00685AA7&quot;/&gt;&lt;wsp:rsid wsp:val=&quot;0068734B&quot;/&gt;&lt;wsp:rsid wsp:val=&quot;006A11F5&quot;/&gt;&lt;wsp:rsid wsp:val=&quot;00715C8F&quot;/&gt;&lt;wsp:rsid wsp:val=&quot;00741A31&quot;/&gt;&lt;wsp:rsid wsp:val=&quot;007875E2&quot;/&gt;&lt;wsp:rsid wsp:val=&quot;007D4C6B&quot;/&gt;&lt;wsp:rsid wsp:val=&quot;007F2F62&quot;/&gt;&lt;wsp:rsid wsp:val=&quot;00811794&quot;/&gt;&lt;wsp:rsid wsp:val=&quot;008339F0&quot;/&gt;&lt;wsp:rsid wsp:val=&quot;00841CA2&quot;/&gt;&lt;wsp:rsid wsp:val=&quot;00846F31&quot;/&gt;&lt;wsp:rsid wsp:val=&quot;00851532&quot;/&gt;&lt;wsp:rsid wsp:val=&quot;0086017E&quot;/&gt;&lt;wsp:rsid wsp:val=&quot;008932E8&quot;/&gt;&lt;wsp:rsid wsp:val=&quot;00894DB7&quot;/&gt;&lt;wsp:rsid wsp:val=&quot;008D33EF&quot;/&gt;&lt;wsp:rsid wsp:val=&quot;009131E1&quot;/&gt;&lt;wsp:rsid wsp:val=&quot;00955824&quot;/&gt;&lt;wsp:rsid wsp:val=&quot;00981EF8&quot;/&gt;&lt;wsp:rsid wsp:val=&quot;0099442A&quot;/&gt;&lt;wsp:rsid wsp:val=&quot;009B1691&quot;/&gt;&lt;wsp:rsid wsp:val=&quot;009B7397&quot;/&gt;&lt;wsp:rsid wsp:val=&quot;009B743A&quot;/&gt;&lt;wsp:rsid wsp:val=&quot;009C0281&quot;/&gt;&lt;wsp:rsid wsp:val=&quot;009D376C&quot;/&gt;&lt;wsp:rsid wsp:val=&quot;009D3BB6&quot;/&gt;&lt;wsp:rsid wsp:val=&quot;009D645A&quot;/&gt;&lt;wsp:rsid wsp:val=&quot;009F4975&quot;/&gt;&lt;wsp:rsid wsp:val=&quot;009F5780&quot;/&gt;&lt;wsp:rsid wsp:val=&quot;009F74B2&quot;/&gt;&lt;wsp:rsid wsp:val=&quot;00A04CA8&quot;/&gt;&lt;wsp:rsid wsp:val=&quot;00A249BB&quot;/&gt;&lt;wsp:rsid wsp:val=&quot;00A60D46&quot;/&gt;&lt;wsp:rsid wsp:val=&quot;00A65B19&quot;/&gt;&lt;wsp:rsid wsp:val=&quot;00AA446A&quot;/&gt;&lt;wsp:rsid wsp:val=&quot;00AC12B7&quot;/&gt;&lt;wsp:rsid wsp:val=&quot;00AC2261&quot;/&gt;&lt;wsp:rsid wsp:val=&quot;00AC2477&quot;/&gt;&lt;wsp:rsid wsp:val=&quot;00AD0DD4&quot;/&gt;&lt;wsp:rsid wsp:val=&quot;00AF545C&quot;/&gt;&lt;wsp:rsid wsp:val=&quot;00B27569&quot;/&gt;&lt;wsp:rsid wsp:val=&quot;00B41568&quot;/&gt;&lt;wsp:rsid wsp:val=&quot;00B42321&quot;/&gt;&lt;wsp:rsid wsp:val=&quot;00B634E5&quot;/&gt;&lt;wsp:rsid wsp:val=&quot;00B72210&quot;/&gt;&lt;wsp:rsid wsp:val=&quot;00B75756&quot;/&gt;&lt;wsp:rsid wsp:val=&quot;00B809F5&quot;/&gt;&lt;wsp:rsid wsp:val=&quot;00B85454&quot;/&gt;&lt;wsp:rsid wsp:val=&quot;00BA3A0A&quot;/&gt;&lt;wsp:rsid wsp:val=&quot;00BB5968&quot;/&gt;&lt;wsp:rsid wsp:val=&quot;00BC589D&quot;/&gt;&lt;wsp:rsid wsp:val=&quot;00BD194D&quot;/&gt;&lt;wsp:rsid wsp:val=&quot;00BD2E79&quot;/&gt;&lt;wsp:rsid wsp:val=&quot;00BE3317&quot;/&gt;&lt;wsp:rsid wsp:val=&quot;00BF17C7&quot;/&gt;&lt;wsp:rsid wsp:val=&quot;00C63E79&quot;/&gt;&lt;wsp:rsid wsp:val=&quot;00C77FB8&quot;/&gt;&lt;wsp:rsid wsp:val=&quot;00CA7304&quot;/&gt;&lt;wsp:rsid wsp:val=&quot;00CC7E54&quot;/&gt;&lt;wsp:rsid wsp:val=&quot;00CE1E6F&quot;/&gt;&lt;wsp:rsid wsp:val=&quot;00CE66F5&quot;/&gt;&lt;wsp:rsid wsp:val=&quot;00CF264C&quot;/&gt;&lt;wsp:rsid wsp:val=&quot;00D1114C&quot;/&gt;&lt;wsp:rsid wsp:val=&quot;00D32A97&quot;/&gt;&lt;wsp:rsid wsp:val=&quot;00D42C22&quot;/&gt;&lt;wsp:rsid wsp:val=&quot;00D518E1&quot;/&gt;&lt;wsp:rsid wsp:val=&quot;00D715D1&quot;/&gt;&lt;wsp:rsid wsp:val=&quot;00D86CA8&quot;/&gt;&lt;wsp:rsid wsp:val=&quot;00DE2523&quot;/&gt;&lt;wsp:rsid wsp:val=&quot;00DF2B52&quot;/&gt;&lt;wsp:rsid wsp:val=&quot;00E072F5&quot;/&gt;&lt;wsp:rsid wsp:val=&quot;00E2409C&quot;/&gt;&lt;wsp:rsid wsp:val=&quot;00E309B9&quot;/&gt;&lt;wsp:rsid wsp:val=&quot;00E46012&quot;/&gt;&lt;wsp:rsid wsp:val=&quot;00E521B7&quot;/&gt;&lt;wsp:rsid wsp:val=&quot;00E7502B&quot;/&gt;&lt;wsp:rsid wsp:val=&quot;00EA6C1A&quot;/&gt;&lt;wsp:rsid wsp:val=&quot;00EC612B&quot;/&gt;&lt;wsp:rsid wsp:val=&quot;00EC764F&quot;/&gt;&lt;wsp:rsid wsp:val=&quot;00EF5BA1&quot;/&gt;&lt;wsp:rsid wsp:val=&quot;00F10AF5&quot;/&gt;&lt;wsp:rsid wsp:val=&quot;00F4022D&quot;/&gt;&lt;wsp:rsid wsp:val=&quot;00F52BF8&quot;/&gt;&lt;wsp:rsid wsp:val=&quot;00F552D8&quot;/&gt;&lt;wsp:rsid wsp:val=&quot;00F56BF9&quot;/&gt;&lt;wsp:rsid wsp:val=&quot;00F638D1&quot;/&gt;&lt;wsp:rsid wsp:val=&quot;00FA1BE5&quot;/&gt;&lt;wsp:rsid wsp:val=&quot;00FC7E5E&quot;/&gt;&lt;/wsp:rsids&gt;&lt;/w:docPr&gt;&lt;w:body&gt;&lt;w:p wsp:rsidR=&quot;00000000&quot; wsp:rsidRDefault=&quot;005B1C94&quot;&gt;&lt;m:oMathPara&gt;&lt;m:oMath&gt;&lt;m:acc&gt;&lt;m:accPr&gt;&lt;m:chr m:val=&quot;вѓ—&quot;/&gt;&lt;m:ctrlPr&gt;&lt;w:rPr&gt;&lt;w:rFonts w:ascii=&quot;Cambria Math&quot; w:h-ansi=&quot;Cambria Math&quot;/&gt;&lt;wx:font wx:val=&quot;Cambria Math&quot;/&gt;&lt;w:i/&gt;&lt;/w:rPr&gt;&lt;/m:ctrlPr&gt;&lt;/m:accPr&gt;&lt;m:e&gt;&lt;m:r&gt;&lt;w:rPr&gt;&lt;w:rFonts w:ascii=&quot;Cambria Math&quot; w:h-ansi=&quot;Cambria Math&quot;/&gt;&lt;wx:font wx:val=&quot;Cambria Math&quot;/&gt;&lt;w:i/&gt;&lt;w:lang w:val=&quot;EN-US&quot;/&gt;&lt;/w:rPr&gt;&lt;m:t&gt;KM&lt;/m:t&gt;&lt;/m:r&gt;&lt;/m:e&gt;&lt;/m:acc&gt;&lt;m:r&gt;&lt;w:rPr&gt;&lt;w:rFonts w:ascii=&quot;Cambria Math&quot; w:h-ansi=&quot;Cambria Math&quot;/&gt;&lt;wx:font wx:val=&quot;Cambria Math&quot;/&gt;&lt;w:i/&gt;&lt;/w:rPr&gt;&lt;m:t&gt;-&lt;/m:t&gt;&lt;/m:r&gt;&lt;m:acc&gt;&lt;m:accPr&gt;&lt;m:chr m:val=&quot;вѓ—&quot;/&gt;&lt;m:ctrlPr&gt;&lt;w:rPr&gt;&lt;w:rFonts w:ascii=&quot;Cambria Math&quot; w:h-ansi=&quot;Cambria Math&quot;/&gt;&lt;wx:font wx:val=&quot;Cambria Math&quot;/&gt;&lt;w:i/&gt;&lt;/w:rPr&gt;&lt;/m:ctrlPr&gt;&lt;/m:accPr&gt;&lt;m:e&gt;&lt;m:r&gt;&lt;w:rPr&gt;&lt;w:rFonts w:ascii=&quot;Cambria Math&quot; w:h-ansi=&quot;Cambria Math&quot;/&gt;&lt;wx:font wx:val=&quot;Cambria Math&quot;/&gt;&lt;w:i/&gt;&lt;/w:rPr&gt;&lt;m:t&gt;FD&lt;/m:t&gt;&lt;/m:r&gt;&lt;/m:e&gt;&lt;/m:acc&gt;&lt;m:r&gt;&lt;w:rPr&gt;&lt;w:rFonts w:ascii=&quot;Cambria Math&quot; w:h-ansi=&quot;Cambria Math&quot;/&gt;&lt;wx:font wx:val=&quot;Cambria Math&quot;/&gt;&lt;w:i/&gt;&lt;/w:rPr&gt;&lt;m:t&gt;+&lt;/m:t&gt;&lt;/m:r&gt;&lt;m:acc&gt;&lt;m:accPr&gt;&lt;m:chr m:val=&quot;вѓ—&quot;/&gt;&lt;m:ctrlPr&gt;&lt;w:rPr&gt;&lt;w:rFonts w:ascii=&quot;Cambria Math&quot; w:h-ansi=&quot;Cambria Math&quot;/&gt;&lt;wx:font wx:val=&quot;Cambria Math&quot;/&gt;&lt;w:i/&gt;&lt;/w:rPr&gt;&lt;/m:ctrlPr&gt;&lt;/m:accPr&gt;&lt;m:e&gt;&lt;m:r&gt;&lt;w:rPr&gt;&lt;w:rFonts w:ascii=&quot;Cambria Math&quot; w:h-ansi=&quot;Cambria Math&quot;/&gt;&lt;wx:font wx:val=&quot;Cambria Math&quot;/&gt;&lt;w:i/&gt;&lt;/w:rPr&gt;&lt;m:t&gt;AC&lt;/m:t&gt;&lt;/m:r&gt;&lt;/m:e&gt;&lt;/m:acc&gt;&lt;m:r&gt;&lt;w:rPr&gt;&lt;w:rFonts w:ascii=&quot;Cambria Math&quot; w:h-ansi=&quot;Cambria Math&quot;/&gt;&lt;wx:font wx:val=&quot;Cambria Math&quot;/&gt;&lt;w:i/&gt;&lt;/w:rPr&gt;&lt;m:t&gt;+&lt;/m:t&gt;&lt;/m:r&gt;&lt;m:acc&gt;&lt;m:accPr&gt;&lt;m:chr m:val=&quot;вѓ—&quot;/&gt;&lt;m:ctrlPr&gt;&lt;w:rPr&gt;&lt;w:rFonts w:ascii=&quot;Cambria Math&quot; w:h-ansi=&quot;Cambria Math&quot;/&gt;&lt;wx:font wx:val=&quot;Cambria Math&quot;/&gt;&lt;w:i/&gt;&lt;/w:rPr&gt;&lt;/m:ctrlPr&gt;&lt;/m:accPr&gt;&lt;m:e&gt;&lt;m:r&gt;&lt;w:rPr&gt;&lt;w:rFonts w:ascii=&quot;Cambria Math&quot; w:h-ansi=&quot;Cambria Math&quot;/&gt;&lt;wx:font wx:val=&quot;Cambria Math&quot;/&gt;&lt;w:i/&gt;&lt;/w:rPr&gt;&lt;m:t&gt;FK&lt;/m:t&gt;&lt;/m:r&gt;&lt;/m:e&gt;&lt;/m:acc&gt;&lt;m:r&gt;&lt;w:rPr&gt;&lt;w:rFonts w:ascii=&quot;Cambria Math&quot; w:h-ansi=&quot;Cambria Math&quot;/&gt;&lt;wx:font wx:val=&quot;Cambria Math&quot;/&gt;&lt;w:i/&gt;&lt;/w:rPr&gt;&lt;m:t&gt;-&lt;/m:t&gt;&lt;/m:r&gt;&lt;m:acc&gt;&lt;m:accPr&gt;&lt;m:chr m:val=&quot;вѓ—&quot;/&gt;&lt;m:ctrlPr&gt;&lt;w:rPr&gt;&lt;w:rFonts w:ascii=&quot;Cambria Math&quot; w:h-ansi=&quot;Cambria Math&quot;/&gt;&lt;wx:font wx:val=&quot;Cambria Math&quot;/&gt;&lt;w:i/&gt;&lt;/w:rPr&gt;&lt;/m:ctrlPr&gt;&lt;/m:accPr&gt;&lt;m:e&gt;&lt;m:r&gt;&lt;w:rPr&gt;&lt;w:rFonts w:ascii=&quot;Cambria Math&quot; w:h-ansi=&quot;Cambria Math&quot;/&gt;&lt;wx:font wx:val=&quot;Cambria Math&quot;/&gt;&lt;w:i/&gt;&lt;/w:rPr&gt;&lt;m:t&gt;DC&lt;/m:t&gt;&lt;/m:r&gt;&lt;/m:e&gt;&lt;/m:acc&gt;&lt;m:r&gt;&lt;w:rPr&gt;&lt;w:rFonts w:ascii=&quot;Cambria Math&quot; w:h-ansi=&quot;Cambria Math&quot;/&gt;&lt;wx:font wx:val=&quot;Cambria Math&quot;/&gt;&lt;w:i/&gt;&lt;/w:rPr&gt;&lt;m:t&gt;-&lt;/m:t&gt;&lt;/m:r&gt;&lt;m:acc&gt;&lt;m:accPr&gt;&lt;m:chr m:val=&quot;вѓ—&quot;/&gt;&lt;m:ctrlPr&gt;&lt;w:rPr&gt;&lt;w:rFonts w:ascii=&quot;Cambria Math&quot; w:h-ansi=&quot;Cambria Math&quot;/&gt;&lt;wx:font wx:val=&quot;Cambria Math&quot;/&gt;&lt;w:i/&gt;&lt;/w:rPr&gt;&lt;/m:ctrlPr&gt;&lt;/m:accPr&gt;&lt;m:e&gt;&lt;m:r&gt;&lt;w:rPr&gt;&lt;w:rFonts w:ascii=&quot;Cambria Math&quot; w:h-ansi=&quot;Cambria Math&quot;/&gt;&lt;wx:font wx:val=&quot;Cambria Math&quot;/&gt;&lt;w:i/&gt;&lt;/w:rPr&gt;&lt;m:t&gt;AF&lt;/m:t&gt;&lt;/m:r&gt;&lt;/m:e&gt;&lt;/m:acc&gt;&lt;m:r&gt;&lt;w:rPr&gt;&lt;w:rFonts w:ascii=&quot;Cambria Math&quot; w:h-ansi=&quot;Cambria Math&quot;/&gt;&lt;wx:font wx:val=&quot;Cambria Math&quot;/&gt;&lt;w:i/&gt;&lt;/w:rPr&gt;&lt;m:t&gt;+&lt;/m:t&gt;&lt;/m:r&gt;&lt;m:acc&gt;&lt;m:accPr&gt;&lt;m:chr m:val=&quot;вѓ—&quot;/&gt;&lt;m:ctrlPr&gt;&lt;w:rPr&gt;&lt;w:rFonts w:ascii=&quot;Cambria Math&quot; w:h-ansi=&quot;Cambria Math&quot;/&gt;&lt;wx:font wx:val=&quot;Cambria Math&quot;/&gt;&lt;w:i/&gt;&lt;/w:rPr&gt;&lt;/m:ctrlPr&gt;&lt;/m:accPr&gt;&lt;m:e&gt;&lt;m:r&gt;&lt;w:rPr&gt;&lt;w:rFonts w:ascii=&quot;Cambria Math&quot; w:h-ansi=&quot;Cambria Math&quot;/&gt;&lt;wx:font wx:val=&quot;Cambria Math&quot;/&gt;&lt;w:i/&gt;&lt;/w:rPr&gt;&lt;m:t&gt;MF&lt;/m:t&gt;&lt;/m:r&gt;&lt;/m:e&gt;&lt;/m:acc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2" o:title="" chromakey="white"/>
          </v:shape>
        </w:pict>
      </w:r>
      <w:r w:rsidRPr="00A60D46">
        <w:fldChar w:fldCharType="end"/>
      </w:r>
      <w:r>
        <w:t xml:space="preserve">       точка пространства О.                                                                                                                         </w:t>
      </w:r>
    </w:p>
    <w:p w:rsidR="00F83D94" w:rsidRDefault="00F83D94" w:rsidP="00D715D1">
      <w:pPr>
        <w:ind w:hanging="720"/>
        <w:rPr>
          <w:lang w:val="en-US"/>
        </w:rPr>
      </w:pPr>
      <w:r w:rsidRPr="00E072F5">
        <w:t xml:space="preserve">                                                            </w:t>
      </w:r>
      <w:r w:rsidRPr="009131E1">
        <w:t xml:space="preserve">        </w:t>
      </w:r>
      <w:r>
        <w:t xml:space="preserve">                          </w:t>
      </w:r>
      <w:r w:rsidRPr="009131E1">
        <w:t>Докажите, что</w:t>
      </w:r>
    </w:p>
    <w:p w:rsidR="00F83D94" w:rsidRDefault="00F83D94" w:rsidP="00D715D1">
      <w:pPr>
        <w:ind w:hanging="720"/>
      </w:pPr>
      <w:r>
        <w:t xml:space="preserve">                                                                                          </w:t>
      </w:r>
      <w:r w:rsidRPr="00A60D46">
        <w:fldChar w:fldCharType="begin"/>
      </w:r>
      <w:r w:rsidRPr="00A60D46">
        <w:instrText xml:space="preserve"> QUOTE </w:instrText>
      </w:r>
      <w:r w:rsidRPr="00A60D46">
        <w:pict>
          <v:shape id="_x0000_i1037" type="#_x0000_t75" style="width:117.75pt;height:18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stylePaneFormatFilter w:val=&quot;3F01&quot;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D376C&quot;/&gt;&lt;wsp:rsid wsp:val=&quot;000219E1&quot;/&gt;&lt;wsp:rsid wsp:val=&quot;00067599&quot;/&gt;&lt;wsp:rsid wsp:val=&quot;000C0C64&quot;/&gt;&lt;wsp:rsid wsp:val=&quot;000D0B8B&quot;/&gt;&lt;wsp:rsid wsp:val=&quot;000E1EF5&quot;/&gt;&lt;wsp:rsid wsp:val=&quot;000E536A&quot;/&gt;&lt;wsp:rsid wsp:val=&quot;000F6B95&quot;/&gt;&lt;wsp:rsid wsp:val=&quot;00104F0D&quot;/&gt;&lt;wsp:rsid wsp:val=&quot;00110AEC&quot;/&gt;&lt;wsp:rsid wsp:val=&quot;001761A1&quot;/&gt;&lt;wsp:rsid wsp:val=&quot;001B0287&quot;/&gt;&lt;wsp:rsid wsp:val=&quot;001B0BE0&quot;/&gt;&lt;wsp:rsid wsp:val=&quot;001C1C90&quot;/&gt;&lt;wsp:rsid wsp:val=&quot;001E3B61&quot;/&gt;&lt;wsp:rsid wsp:val=&quot;001F27AC&quot;/&gt;&lt;wsp:rsid wsp:val=&quot;00211542&quot;/&gt;&lt;wsp:rsid wsp:val=&quot;002329C6&quot;/&gt;&lt;wsp:rsid wsp:val=&quot;00236B4F&quot;/&gt;&lt;wsp:rsid wsp:val=&quot;00243CAA&quot;/&gt;&lt;wsp:rsid wsp:val=&quot;0024781F&quot;/&gt;&lt;wsp:rsid wsp:val=&quot;00254A6B&quot;/&gt;&lt;wsp:rsid wsp:val=&quot;00287C05&quot;/&gt;&lt;wsp:rsid wsp:val=&quot;002955B7&quot;/&gt;&lt;wsp:rsid wsp:val=&quot;002B1A19&quot;/&gt;&lt;wsp:rsid wsp:val=&quot;002B390A&quot;/&gt;&lt;wsp:rsid wsp:val=&quot;002C2AEA&quot;/&gt;&lt;wsp:rsid wsp:val=&quot;002C7D5A&quot;/&gt;&lt;wsp:rsid wsp:val=&quot;00306870&quot;/&gt;&lt;wsp:rsid wsp:val=&quot;00317F90&quot;/&gt;&lt;wsp:rsid wsp:val=&quot;003267AA&quot;/&gt;&lt;wsp:rsid wsp:val=&quot;00335E44&quot;/&gt;&lt;wsp:rsid wsp:val=&quot;003445A2&quot;/&gt;&lt;wsp:rsid wsp:val=&quot;0036638C&quot;/&gt;&lt;wsp:rsid wsp:val=&quot;003C7443&quot;/&gt;&lt;wsp:rsid wsp:val=&quot;003F66B1&quot;/&gt;&lt;wsp:rsid wsp:val=&quot;00404002&quot;/&gt;&lt;wsp:rsid wsp:val=&quot;00405588&quot;/&gt;&lt;wsp:rsid wsp:val=&quot;004721C4&quot;/&gt;&lt;wsp:rsid wsp:val=&quot;004C5ADE&quot;/&gt;&lt;wsp:rsid wsp:val=&quot;00537CCF&quot;/&gt;&lt;wsp:rsid wsp:val=&quot;00560D4C&quot;/&gt;&lt;wsp:rsid wsp:val=&quot;00573C6E&quot;/&gt;&lt;wsp:rsid wsp:val=&quot;00574F1C&quot;/&gt;&lt;wsp:rsid wsp:val=&quot;00583FE5&quot;/&gt;&lt;wsp:rsid wsp:val=&quot;005A2D4E&quot;/&gt;&lt;wsp:rsid wsp:val=&quot;005B10E4&quot;/&gt;&lt;wsp:rsid wsp:val=&quot;005B153C&quot;/&gt;&lt;wsp:rsid wsp:val=&quot;005E6B4D&quot;/&gt;&lt;wsp:rsid wsp:val=&quot;00674315&quot;/&gt;&lt;wsp:rsid wsp:val=&quot;006846B6&quot;/&gt;&lt;wsp:rsid wsp:val=&quot;00685AA7&quot;/&gt;&lt;wsp:rsid wsp:val=&quot;0068734B&quot;/&gt;&lt;wsp:rsid wsp:val=&quot;006A11F5&quot;/&gt;&lt;wsp:rsid wsp:val=&quot;00715C8F&quot;/&gt;&lt;wsp:rsid wsp:val=&quot;00741A31&quot;/&gt;&lt;wsp:rsid wsp:val=&quot;007875E2&quot;/&gt;&lt;wsp:rsid wsp:val=&quot;007D4C6B&quot;/&gt;&lt;wsp:rsid wsp:val=&quot;007F2F62&quot;/&gt;&lt;wsp:rsid wsp:val=&quot;00811794&quot;/&gt;&lt;wsp:rsid wsp:val=&quot;008339F0&quot;/&gt;&lt;wsp:rsid wsp:val=&quot;00841CA2&quot;/&gt;&lt;wsp:rsid wsp:val=&quot;00846F31&quot;/&gt;&lt;wsp:rsid wsp:val=&quot;00851532&quot;/&gt;&lt;wsp:rsid wsp:val=&quot;0086017E&quot;/&gt;&lt;wsp:rsid wsp:val=&quot;008932E8&quot;/&gt;&lt;wsp:rsid wsp:val=&quot;00894DB7&quot;/&gt;&lt;wsp:rsid wsp:val=&quot;008D33EF&quot;/&gt;&lt;wsp:rsid wsp:val=&quot;009131E1&quot;/&gt;&lt;wsp:rsid wsp:val=&quot;00955824&quot;/&gt;&lt;wsp:rsid wsp:val=&quot;00981EF8&quot;/&gt;&lt;wsp:rsid wsp:val=&quot;0099442A&quot;/&gt;&lt;wsp:rsid wsp:val=&quot;009B1691&quot;/&gt;&lt;wsp:rsid wsp:val=&quot;009B7397&quot;/&gt;&lt;wsp:rsid wsp:val=&quot;009B743A&quot;/&gt;&lt;wsp:rsid wsp:val=&quot;009C0281&quot;/&gt;&lt;wsp:rsid wsp:val=&quot;009D376C&quot;/&gt;&lt;wsp:rsid wsp:val=&quot;009D3BB6&quot;/&gt;&lt;wsp:rsid wsp:val=&quot;009D645A&quot;/&gt;&lt;wsp:rsid wsp:val=&quot;009F4975&quot;/&gt;&lt;wsp:rsid wsp:val=&quot;009F5780&quot;/&gt;&lt;wsp:rsid wsp:val=&quot;009F74B2&quot;/&gt;&lt;wsp:rsid wsp:val=&quot;00A04CA8&quot;/&gt;&lt;wsp:rsid wsp:val=&quot;00A249BB&quot;/&gt;&lt;wsp:rsid wsp:val=&quot;00A40224&quot;/&gt;&lt;wsp:rsid wsp:val=&quot;00A60D46&quot;/&gt;&lt;wsp:rsid wsp:val=&quot;00A65B19&quot;/&gt;&lt;wsp:rsid wsp:val=&quot;00AA446A&quot;/&gt;&lt;wsp:rsid wsp:val=&quot;00AC12B7&quot;/&gt;&lt;wsp:rsid wsp:val=&quot;00AC2261&quot;/&gt;&lt;wsp:rsid wsp:val=&quot;00AC2477&quot;/&gt;&lt;wsp:rsid wsp:val=&quot;00AD0DD4&quot;/&gt;&lt;wsp:rsid wsp:val=&quot;00AF545C&quot;/&gt;&lt;wsp:rsid wsp:val=&quot;00B27569&quot;/&gt;&lt;wsp:rsid wsp:val=&quot;00B41568&quot;/&gt;&lt;wsp:rsid wsp:val=&quot;00B42321&quot;/&gt;&lt;wsp:rsid wsp:val=&quot;00B634E5&quot;/&gt;&lt;wsp:rsid wsp:val=&quot;00B72210&quot;/&gt;&lt;wsp:rsid wsp:val=&quot;00B75756&quot;/&gt;&lt;wsp:rsid wsp:val=&quot;00B809F5&quot;/&gt;&lt;wsp:rsid wsp:val=&quot;00B85454&quot;/&gt;&lt;wsp:rsid wsp:val=&quot;00BA3A0A&quot;/&gt;&lt;wsp:rsid wsp:val=&quot;00BB5968&quot;/&gt;&lt;wsp:rsid wsp:val=&quot;00BC589D&quot;/&gt;&lt;wsp:rsid wsp:val=&quot;00BD194D&quot;/&gt;&lt;wsp:rsid wsp:val=&quot;00BD2E79&quot;/&gt;&lt;wsp:rsid wsp:val=&quot;00BE3317&quot;/&gt;&lt;wsp:rsid wsp:val=&quot;00BF17C7&quot;/&gt;&lt;wsp:rsid wsp:val=&quot;00C63E79&quot;/&gt;&lt;wsp:rsid wsp:val=&quot;00C77FB8&quot;/&gt;&lt;wsp:rsid wsp:val=&quot;00CA7304&quot;/&gt;&lt;wsp:rsid wsp:val=&quot;00CC7E54&quot;/&gt;&lt;wsp:rsid wsp:val=&quot;00CE1E6F&quot;/&gt;&lt;wsp:rsid wsp:val=&quot;00CE66F5&quot;/&gt;&lt;wsp:rsid wsp:val=&quot;00CF264C&quot;/&gt;&lt;wsp:rsid wsp:val=&quot;00D1114C&quot;/&gt;&lt;wsp:rsid wsp:val=&quot;00D32A97&quot;/&gt;&lt;wsp:rsid wsp:val=&quot;00D42C22&quot;/&gt;&lt;wsp:rsid wsp:val=&quot;00D518E1&quot;/&gt;&lt;wsp:rsid wsp:val=&quot;00D715D1&quot;/&gt;&lt;wsp:rsid wsp:val=&quot;00D86CA8&quot;/&gt;&lt;wsp:rsid wsp:val=&quot;00DE2523&quot;/&gt;&lt;wsp:rsid wsp:val=&quot;00DF2B52&quot;/&gt;&lt;wsp:rsid wsp:val=&quot;00E072F5&quot;/&gt;&lt;wsp:rsid wsp:val=&quot;00E2409C&quot;/&gt;&lt;wsp:rsid wsp:val=&quot;00E309B9&quot;/&gt;&lt;wsp:rsid wsp:val=&quot;00E46012&quot;/&gt;&lt;wsp:rsid wsp:val=&quot;00E521B7&quot;/&gt;&lt;wsp:rsid wsp:val=&quot;00E7502B&quot;/&gt;&lt;wsp:rsid wsp:val=&quot;00EA6C1A&quot;/&gt;&lt;wsp:rsid wsp:val=&quot;00EC612B&quot;/&gt;&lt;wsp:rsid wsp:val=&quot;00EC764F&quot;/&gt;&lt;wsp:rsid wsp:val=&quot;00EF5BA1&quot;/&gt;&lt;wsp:rsid wsp:val=&quot;00F10AF5&quot;/&gt;&lt;wsp:rsid wsp:val=&quot;00F4022D&quot;/&gt;&lt;wsp:rsid wsp:val=&quot;00F52BF8&quot;/&gt;&lt;wsp:rsid wsp:val=&quot;00F552D8&quot;/&gt;&lt;wsp:rsid wsp:val=&quot;00F56BF9&quot;/&gt;&lt;wsp:rsid wsp:val=&quot;00F638D1&quot;/&gt;&lt;wsp:rsid wsp:val=&quot;00FA1BE5&quot;/&gt;&lt;wsp:rsid wsp:val=&quot;00FC7E5E&quot;/&gt;&lt;/wsp:rsids&gt;&lt;/w:docPr&gt;&lt;w:body&gt;&lt;w:p wsp:rsidR=&quot;00000000&quot; wsp:rsidRDefault=&quot;00A40224&quot;&gt;&lt;m:oMathPara&gt;&lt;m:oMath&gt;&lt;m:d&gt;&lt;m:dPr&gt;&lt;m:begChr m:val=&quot;|&quot;/&gt;&lt;m:endChr m:val=&quot;|&quot;/&gt;&lt;m:ctrlPr&gt;&lt;w:rPr&gt;&lt;w:rFonts w:ascii=&quot;Cambria Math&quot; w:h-ansi=&quot;Cambria Math&quot;/&gt;&lt;wx:font wx:val=&quot;Cambria Math&quot;/&gt;&lt;w:i/&gt;&lt;/w:rPr&gt;&lt;/m:ctrlPr&gt;&lt;/m:dPr&gt;&lt;m:e&gt;&lt;m:acc&gt;&lt;m:accPr&gt;&lt;m:chr m:val=&quot;вѓ—&quot;/&gt;&lt;m:ctrlPr&gt;&lt;w:rPr&gt;&lt;w:rFonts w:ascii=&quot;Cambria Math&quot; w:h-ansi=&quot;Cambria Math&quot;/&gt;&lt;wx:font wx:val=&quot;Cambria Math&quot;/&gt;&lt;w:i/&gt;&lt;/w:rPr&gt;&lt;/m:ctrlPr&gt;&lt;/m:accPr&gt;&lt;m:e&gt;&lt;m:r&gt;&lt;w:rPr&gt;&lt;w:rFonts w:ascii=&quot;Cambria Math&quot; w:h-ansi=&quot;Cambria Math&quot;/&gt;&lt;wx:font wx:val=&quot;Cambria Math&quot;/&gt;&lt;w:i/&gt;&lt;w:lang w:val=&quot;EN-US&quot;/&gt;&lt;/w:rPr&gt;&lt;m:t&gt;AO&lt;/m:t&gt;&lt;/m:r&gt;&lt;/m:e&gt;&lt;/m:acc&gt;&lt;m:r&gt;&lt;w:rPr&gt;&lt;w:rFonts w:ascii=&quot;Cambria Math&quot; w:h-ansi=&quot;Cambria Math&quot;/&gt;&lt;wx:font wx:val=&quot;Cambria Math&quot;/&gt;&lt;w:i/&gt;&lt;/w:rPr&gt;&lt;m:t&gt;+&lt;/m:t&gt;&lt;/m:r&gt;&lt;m:acc&gt;&lt;m:accPr&gt;&lt;m:chr m:val=&quot;вѓ—&quot;/&gt;&lt;m:ctrlPr&gt;&lt;w:rPr&gt;&lt;w:rFonts w:ascii=&quot;Cambria Math&quot; w:h-ansi=&quot;Cambria Math&quot;/&gt;&lt;wx:font wx:val=&quot;Cambria Math&quot;/&gt;&lt;w:i/&gt;&lt;/w:rPr&gt;&lt;/m:ctrlPr&gt;&lt;/m:accPr&gt;&lt;m:e&gt;&lt;m:r&gt;&lt;w:rPr&gt;&lt;w:rFonts w:ascii=&quot;Cambria Math&quot; w:h-ansi=&quot;Cambria Math&quot;/&gt;&lt;wx:font wx:val=&quot;Cambria Math&quot;/&gt;&lt;w:i/&gt;&lt;/w:rPr&gt;&lt;m:t&gt;OC&lt;/m:t&gt;&lt;/m:r&gt;&lt;/m:e&gt;&lt;/m:acc&gt;&lt;/m:e&gt;&lt;/m:d&gt;&lt;m:r&gt;&lt;w:rPr&gt;&lt;w:rFonts w:ascii=&quot;Cambria Math&quot; w:h-ansi=&quot;Cambria Math&quot;/&gt;&lt;wx:font wx:val=&quot;Cambria Math&quot;/&gt;&lt;w:i/&gt;&lt;/w:rPr&gt;&lt;m:t&gt;=&lt;/m:t&gt;&lt;/m:r&gt;&lt;m:d&gt;&lt;m:dPr&gt;&lt;m:begChr m:val=&quot;|&quot;/&gt;&lt;m:endChr m:val=&quot;|&quot;/&gt;&lt;m:ctrlPr&gt;&lt;w:rPr&gt;&lt;w:rFonts w:ascii=&quot;Cambria Math&quot; w:h-ansi=&quot;Cambria Math&quot;/&gt;&lt;wx:font wx:val=&quot;Cambria Math&quot;/&gt;&lt;w:i/&gt;&lt;/w:rPr&gt;&lt;/m:ctrlPr&gt;&lt;/m:dPr&gt;&lt;m:e&gt;&lt;m:acc&gt;&lt;m:accPr&gt;&lt;m:chr m:val=&quot;вѓ—&quot;/&gt;&lt;m:ctrlPr&gt;&lt;w:rPr&gt;&lt;w:rFonts w:ascii=&quot;Cambria Math&quot; w:h-ansi=&quot;Cambria Math&quot;/&gt;&lt;wx:font wx:val=&quot;Cambria Math&quot;/&gt;&lt;w:i/&gt;&lt;/w:rPr&gt;&lt;/m:ctrlPr&gt;&lt;/m:accPr&gt;&lt;m:e&gt;&lt;m:r&gt;&lt;w:rPr&gt;&lt;w:rFonts w:ascii=&quot;Cambria Math&quot; w:h-ansi=&quot;Cambria Math&quot;/&gt;&lt;wx:font wx:val=&quot;Cambria Math&quot;/&gt;&lt;w:i/&gt;&lt;/w:rPr&gt;&lt;m:t&gt;BO&lt;/m:t&gt;&lt;/m:r&gt;&lt;/m:e&gt;&lt;/m:acc&gt;&lt;m:r&gt;&lt;w:rPr&gt;&lt;w:rFonts w:ascii=&quot;Cambria Math&quot; w:h-ansi=&quot;Cambria Math&quot;/&gt;&lt;wx:font wx:val=&quot;Cambria Math&quot;/&gt;&lt;w:i/&gt;&lt;/w:rPr&gt;&lt;m:t&gt;+&lt;/m:t&gt;&lt;/m:r&gt;&lt;m:acc&gt;&lt;m:accPr&gt;&lt;m:chr m:val=&quot;вѓ—&quot;/&gt;&lt;m:ctrlPr&gt;&lt;w:rPr&gt;&lt;w:rFonts w:ascii=&quot;Cambria Math&quot; w:h-ansi=&quot;Cambria Math&quot;/&gt;&lt;wx:font wx:val=&quot;Cambria Math&quot;/&gt;&lt;w:i/&gt;&lt;/w:rPr&gt;&lt;/m:ctrlPr&gt;&lt;/m:accPr&gt;&lt;m:e&gt;&lt;m:r&gt;&lt;w:rPr&gt;&lt;w:rFonts w:ascii=&quot;Cambria Math&quot; w:h-ansi=&quot;Cambria Math&quot;/&gt;&lt;wx:font wx:val=&quot;Cambria Math&quot;/&gt;&lt;w:i/&gt;&lt;/w:rPr&gt;&lt;m:t&gt;OD&lt;/m:t&gt;&lt;/m:r&gt;&lt;/m:e&gt;&lt;/m:acc&gt;&lt;/m:e&gt;&lt;/m:d&gt;&lt;m:r&gt;&lt;w:rPr&gt;&lt;w:rFonts w:ascii=&quot;Cambria Math&quot; w:h-ansi=&quot;Cambria Math&quot;/&gt;&lt;wx:font wx:val=&quot;Cambria Math&quot;/&gt;&lt;w:i/&gt;&lt;/w:rPr&gt;&lt;m:t&gt;.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3" o:title="" chromakey="white"/>
          </v:shape>
        </w:pict>
      </w:r>
      <w:r w:rsidRPr="00A60D46">
        <w:instrText xml:space="preserve"> </w:instrText>
      </w:r>
      <w:r w:rsidRPr="00A60D46">
        <w:fldChar w:fldCharType="separate"/>
      </w:r>
      <w:r w:rsidRPr="00A60D46">
        <w:pict>
          <v:shape id="_x0000_i1038" type="#_x0000_t75" style="width:117.75pt;height:18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stylePaneFormatFilter w:val=&quot;3F01&quot;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9D376C&quot;/&gt;&lt;wsp:rsid wsp:val=&quot;000219E1&quot;/&gt;&lt;wsp:rsid wsp:val=&quot;00067599&quot;/&gt;&lt;wsp:rsid wsp:val=&quot;000C0C64&quot;/&gt;&lt;wsp:rsid wsp:val=&quot;000D0B8B&quot;/&gt;&lt;wsp:rsid wsp:val=&quot;000E1EF5&quot;/&gt;&lt;wsp:rsid wsp:val=&quot;000E536A&quot;/&gt;&lt;wsp:rsid wsp:val=&quot;000F6B95&quot;/&gt;&lt;wsp:rsid wsp:val=&quot;00104F0D&quot;/&gt;&lt;wsp:rsid wsp:val=&quot;00110AEC&quot;/&gt;&lt;wsp:rsid wsp:val=&quot;001761A1&quot;/&gt;&lt;wsp:rsid wsp:val=&quot;001B0287&quot;/&gt;&lt;wsp:rsid wsp:val=&quot;001B0BE0&quot;/&gt;&lt;wsp:rsid wsp:val=&quot;001C1C90&quot;/&gt;&lt;wsp:rsid wsp:val=&quot;001E3B61&quot;/&gt;&lt;wsp:rsid wsp:val=&quot;001F27AC&quot;/&gt;&lt;wsp:rsid wsp:val=&quot;00211542&quot;/&gt;&lt;wsp:rsid wsp:val=&quot;002329C6&quot;/&gt;&lt;wsp:rsid wsp:val=&quot;00236B4F&quot;/&gt;&lt;wsp:rsid wsp:val=&quot;00243CAA&quot;/&gt;&lt;wsp:rsid wsp:val=&quot;0024781F&quot;/&gt;&lt;wsp:rsid wsp:val=&quot;00254A6B&quot;/&gt;&lt;wsp:rsid wsp:val=&quot;00287C05&quot;/&gt;&lt;wsp:rsid wsp:val=&quot;002955B7&quot;/&gt;&lt;wsp:rsid wsp:val=&quot;002B1A19&quot;/&gt;&lt;wsp:rsid wsp:val=&quot;002B390A&quot;/&gt;&lt;wsp:rsid wsp:val=&quot;002C2AEA&quot;/&gt;&lt;wsp:rsid wsp:val=&quot;002C7D5A&quot;/&gt;&lt;wsp:rsid wsp:val=&quot;00306870&quot;/&gt;&lt;wsp:rsid wsp:val=&quot;00317F90&quot;/&gt;&lt;wsp:rsid wsp:val=&quot;003267AA&quot;/&gt;&lt;wsp:rsid wsp:val=&quot;00335E44&quot;/&gt;&lt;wsp:rsid wsp:val=&quot;003445A2&quot;/&gt;&lt;wsp:rsid wsp:val=&quot;0036638C&quot;/&gt;&lt;wsp:rsid wsp:val=&quot;003C7443&quot;/&gt;&lt;wsp:rsid wsp:val=&quot;003F66B1&quot;/&gt;&lt;wsp:rsid wsp:val=&quot;00404002&quot;/&gt;&lt;wsp:rsid wsp:val=&quot;00405588&quot;/&gt;&lt;wsp:rsid wsp:val=&quot;004721C4&quot;/&gt;&lt;wsp:rsid wsp:val=&quot;004C5ADE&quot;/&gt;&lt;wsp:rsid wsp:val=&quot;00537CCF&quot;/&gt;&lt;wsp:rsid wsp:val=&quot;00560D4C&quot;/&gt;&lt;wsp:rsid wsp:val=&quot;00573C6E&quot;/&gt;&lt;wsp:rsid wsp:val=&quot;00574F1C&quot;/&gt;&lt;wsp:rsid wsp:val=&quot;00583FE5&quot;/&gt;&lt;wsp:rsid wsp:val=&quot;005A2D4E&quot;/&gt;&lt;wsp:rsid wsp:val=&quot;005B10E4&quot;/&gt;&lt;wsp:rsid wsp:val=&quot;005B153C&quot;/&gt;&lt;wsp:rsid wsp:val=&quot;005E6B4D&quot;/&gt;&lt;wsp:rsid wsp:val=&quot;00674315&quot;/&gt;&lt;wsp:rsid wsp:val=&quot;006846B6&quot;/&gt;&lt;wsp:rsid wsp:val=&quot;00685AA7&quot;/&gt;&lt;wsp:rsid wsp:val=&quot;0068734B&quot;/&gt;&lt;wsp:rsid wsp:val=&quot;006A11F5&quot;/&gt;&lt;wsp:rsid wsp:val=&quot;00715C8F&quot;/&gt;&lt;wsp:rsid wsp:val=&quot;00741A31&quot;/&gt;&lt;wsp:rsid wsp:val=&quot;007875E2&quot;/&gt;&lt;wsp:rsid wsp:val=&quot;007D4C6B&quot;/&gt;&lt;wsp:rsid wsp:val=&quot;007F2F62&quot;/&gt;&lt;wsp:rsid wsp:val=&quot;00811794&quot;/&gt;&lt;wsp:rsid wsp:val=&quot;008339F0&quot;/&gt;&lt;wsp:rsid wsp:val=&quot;00841CA2&quot;/&gt;&lt;wsp:rsid wsp:val=&quot;00846F31&quot;/&gt;&lt;wsp:rsid wsp:val=&quot;00851532&quot;/&gt;&lt;wsp:rsid wsp:val=&quot;0086017E&quot;/&gt;&lt;wsp:rsid wsp:val=&quot;008932E8&quot;/&gt;&lt;wsp:rsid wsp:val=&quot;00894DB7&quot;/&gt;&lt;wsp:rsid wsp:val=&quot;008D33EF&quot;/&gt;&lt;wsp:rsid wsp:val=&quot;009131E1&quot;/&gt;&lt;wsp:rsid wsp:val=&quot;00955824&quot;/&gt;&lt;wsp:rsid wsp:val=&quot;00981EF8&quot;/&gt;&lt;wsp:rsid wsp:val=&quot;0099442A&quot;/&gt;&lt;wsp:rsid wsp:val=&quot;009B1691&quot;/&gt;&lt;wsp:rsid wsp:val=&quot;009B7397&quot;/&gt;&lt;wsp:rsid wsp:val=&quot;009B743A&quot;/&gt;&lt;wsp:rsid wsp:val=&quot;009C0281&quot;/&gt;&lt;wsp:rsid wsp:val=&quot;009D376C&quot;/&gt;&lt;wsp:rsid wsp:val=&quot;009D3BB6&quot;/&gt;&lt;wsp:rsid wsp:val=&quot;009D645A&quot;/&gt;&lt;wsp:rsid wsp:val=&quot;009F4975&quot;/&gt;&lt;wsp:rsid wsp:val=&quot;009F5780&quot;/&gt;&lt;wsp:rsid wsp:val=&quot;009F74B2&quot;/&gt;&lt;wsp:rsid wsp:val=&quot;00A04CA8&quot;/&gt;&lt;wsp:rsid wsp:val=&quot;00A249BB&quot;/&gt;&lt;wsp:rsid wsp:val=&quot;00A40224&quot;/&gt;&lt;wsp:rsid wsp:val=&quot;00A60D46&quot;/&gt;&lt;wsp:rsid wsp:val=&quot;00A65B19&quot;/&gt;&lt;wsp:rsid wsp:val=&quot;00AA446A&quot;/&gt;&lt;wsp:rsid wsp:val=&quot;00AC12B7&quot;/&gt;&lt;wsp:rsid wsp:val=&quot;00AC2261&quot;/&gt;&lt;wsp:rsid wsp:val=&quot;00AC2477&quot;/&gt;&lt;wsp:rsid wsp:val=&quot;00AD0DD4&quot;/&gt;&lt;wsp:rsid wsp:val=&quot;00AF545C&quot;/&gt;&lt;wsp:rsid wsp:val=&quot;00B27569&quot;/&gt;&lt;wsp:rsid wsp:val=&quot;00B41568&quot;/&gt;&lt;wsp:rsid wsp:val=&quot;00B42321&quot;/&gt;&lt;wsp:rsid wsp:val=&quot;00B634E5&quot;/&gt;&lt;wsp:rsid wsp:val=&quot;00B72210&quot;/&gt;&lt;wsp:rsid wsp:val=&quot;00B75756&quot;/&gt;&lt;wsp:rsid wsp:val=&quot;00B809F5&quot;/&gt;&lt;wsp:rsid wsp:val=&quot;00B85454&quot;/&gt;&lt;wsp:rsid wsp:val=&quot;00BA3A0A&quot;/&gt;&lt;wsp:rsid wsp:val=&quot;00BB5968&quot;/&gt;&lt;wsp:rsid wsp:val=&quot;00BC589D&quot;/&gt;&lt;wsp:rsid wsp:val=&quot;00BD194D&quot;/&gt;&lt;wsp:rsid wsp:val=&quot;00BD2E79&quot;/&gt;&lt;wsp:rsid wsp:val=&quot;00BE3317&quot;/&gt;&lt;wsp:rsid wsp:val=&quot;00BF17C7&quot;/&gt;&lt;wsp:rsid wsp:val=&quot;00C63E79&quot;/&gt;&lt;wsp:rsid wsp:val=&quot;00C77FB8&quot;/&gt;&lt;wsp:rsid wsp:val=&quot;00CA7304&quot;/&gt;&lt;wsp:rsid wsp:val=&quot;00CC7E54&quot;/&gt;&lt;wsp:rsid wsp:val=&quot;00CE1E6F&quot;/&gt;&lt;wsp:rsid wsp:val=&quot;00CE66F5&quot;/&gt;&lt;wsp:rsid wsp:val=&quot;00CF264C&quot;/&gt;&lt;wsp:rsid wsp:val=&quot;00D1114C&quot;/&gt;&lt;wsp:rsid wsp:val=&quot;00D32A97&quot;/&gt;&lt;wsp:rsid wsp:val=&quot;00D42C22&quot;/&gt;&lt;wsp:rsid wsp:val=&quot;00D518E1&quot;/&gt;&lt;wsp:rsid wsp:val=&quot;00D715D1&quot;/&gt;&lt;wsp:rsid wsp:val=&quot;00D86CA8&quot;/&gt;&lt;wsp:rsid wsp:val=&quot;00DE2523&quot;/&gt;&lt;wsp:rsid wsp:val=&quot;00DF2B52&quot;/&gt;&lt;wsp:rsid wsp:val=&quot;00E072F5&quot;/&gt;&lt;wsp:rsid wsp:val=&quot;00E2409C&quot;/&gt;&lt;wsp:rsid wsp:val=&quot;00E309B9&quot;/&gt;&lt;wsp:rsid wsp:val=&quot;00E46012&quot;/&gt;&lt;wsp:rsid wsp:val=&quot;00E521B7&quot;/&gt;&lt;wsp:rsid wsp:val=&quot;00E7502B&quot;/&gt;&lt;wsp:rsid wsp:val=&quot;00EA6C1A&quot;/&gt;&lt;wsp:rsid wsp:val=&quot;00EC612B&quot;/&gt;&lt;wsp:rsid wsp:val=&quot;00EC764F&quot;/&gt;&lt;wsp:rsid wsp:val=&quot;00EF5BA1&quot;/&gt;&lt;wsp:rsid wsp:val=&quot;00F10AF5&quot;/&gt;&lt;wsp:rsid wsp:val=&quot;00F4022D&quot;/&gt;&lt;wsp:rsid wsp:val=&quot;00F52BF8&quot;/&gt;&lt;wsp:rsid wsp:val=&quot;00F552D8&quot;/&gt;&lt;wsp:rsid wsp:val=&quot;00F56BF9&quot;/&gt;&lt;wsp:rsid wsp:val=&quot;00F638D1&quot;/&gt;&lt;wsp:rsid wsp:val=&quot;00FA1BE5&quot;/&gt;&lt;wsp:rsid wsp:val=&quot;00FC7E5E&quot;/&gt;&lt;/wsp:rsids&gt;&lt;/w:docPr&gt;&lt;w:body&gt;&lt;w:p wsp:rsidR=&quot;00000000&quot; wsp:rsidRDefault=&quot;00A40224&quot;&gt;&lt;m:oMathPara&gt;&lt;m:oMath&gt;&lt;m:d&gt;&lt;m:dPr&gt;&lt;m:begChr m:val=&quot;|&quot;/&gt;&lt;m:endChr m:val=&quot;|&quot;/&gt;&lt;m:ctrlPr&gt;&lt;w:rPr&gt;&lt;w:rFonts w:ascii=&quot;Cambria Math&quot; w:h-ansi=&quot;Cambria Math&quot;/&gt;&lt;wx:font wx:val=&quot;Cambria Math&quot;/&gt;&lt;w:i/&gt;&lt;/w:rPr&gt;&lt;/m:ctrlPr&gt;&lt;/m:dPr&gt;&lt;m:e&gt;&lt;m:acc&gt;&lt;m:accPr&gt;&lt;m:chr m:val=&quot;вѓ—&quot;/&gt;&lt;m:ctrlPr&gt;&lt;w:rPr&gt;&lt;w:rFonts w:ascii=&quot;Cambria Math&quot; w:h-ansi=&quot;Cambria Math&quot;/&gt;&lt;wx:font wx:val=&quot;Cambria Math&quot;/&gt;&lt;w:i/&gt;&lt;/w:rPr&gt;&lt;/m:ctrlPr&gt;&lt;/m:accPr&gt;&lt;m:e&gt;&lt;m:r&gt;&lt;w:rPr&gt;&lt;w:rFonts w:ascii=&quot;Cambria Math&quot; w:h-ansi=&quot;Cambria Math&quot;/&gt;&lt;wx:font wx:val=&quot;Cambria Math&quot;/&gt;&lt;w:i/&gt;&lt;w:lang w:val=&quot;EN-US&quot;/&gt;&lt;/w:rPr&gt;&lt;m:t&gt;AO&lt;/m:t&gt;&lt;/m:r&gt;&lt;/m:e&gt;&lt;/m:acc&gt;&lt;m:r&gt;&lt;w:rPr&gt;&lt;w:rFonts w:ascii=&quot;Cambria Math&quot; w:h-ansi=&quot;Cambria Math&quot;/&gt;&lt;wx:font wx:val=&quot;Cambria Math&quot;/&gt;&lt;w:i/&gt;&lt;/w:rPr&gt;&lt;m:t&gt;+&lt;/m:t&gt;&lt;/m:r&gt;&lt;m:acc&gt;&lt;m:accPr&gt;&lt;m:chr m:val=&quot;вѓ—&quot;/&gt;&lt;m:ctrlPr&gt;&lt;w:rPr&gt;&lt;w:rFonts w:ascii=&quot;Cambria Math&quot; w:h-ansi=&quot;Cambria Math&quot;/&gt;&lt;wx:font wx:val=&quot;Cambria Math&quot;/&gt;&lt;w:i/&gt;&lt;/w:rPr&gt;&lt;/m:ctrlPr&gt;&lt;/m:accPr&gt;&lt;m:e&gt;&lt;m:r&gt;&lt;w:rPr&gt;&lt;w:rFonts w:ascii=&quot;Cambria Math&quot; w:h-ansi=&quot;Cambria Math&quot;/&gt;&lt;wx:font wx:val=&quot;Cambria Math&quot;/&gt;&lt;w:i/&gt;&lt;/w:rPr&gt;&lt;m:t&gt;OC&lt;/m:t&gt;&lt;/m:r&gt;&lt;/m:e&gt;&lt;/m:acc&gt;&lt;/m:e&gt;&lt;/m:d&gt;&lt;m:r&gt;&lt;w:rPr&gt;&lt;w:rFonts w:ascii=&quot;Cambria Math&quot; w:h-ansi=&quot;Cambria Math&quot;/&gt;&lt;wx:font wx:val=&quot;Cambria Math&quot;/&gt;&lt;w:i/&gt;&lt;/w:rPr&gt;&lt;m:t&gt;=&lt;/m:t&gt;&lt;/m:r&gt;&lt;m:d&gt;&lt;m:dPr&gt;&lt;m:begChr m:val=&quot;|&quot;/&gt;&lt;m:endChr m:val=&quot;|&quot;/&gt;&lt;m:ctrlPr&gt;&lt;w:rPr&gt;&lt;w:rFonts w:ascii=&quot;Cambria Math&quot; w:h-ansi=&quot;Cambria Math&quot;/&gt;&lt;wx:font wx:val=&quot;Cambria Math&quot;/&gt;&lt;w:i/&gt;&lt;/w:rPr&gt;&lt;/m:ctrlPr&gt;&lt;/m:dPr&gt;&lt;m:e&gt;&lt;m:acc&gt;&lt;m:accPr&gt;&lt;m:chr m:val=&quot;вѓ—&quot;/&gt;&lt;m:ctrlPr&gt;&lt;w:rPr&gt;&lt;w:rFonts w:ascii=&quot;Cambria Math&quot; w:h-ansi=&quot;Cambria Math&quot;/&gt;&lt;wx:font wx:val=&quot;Cambria Math&quot;/&gt;&lt;w:i/&gt;&lt;/w:rPr&gt;&lt;/m:ctrlPr&gt;&lt;/m:accPr&gt;&lt;m:e&gt;&lt;m:r&gt;&lt;w:rPr&gt;&lt;w:rFonts w:ascii=&quot;Cambria Math&quot; w:h-ansi=&quot;Cambria Math&quot;/&gt;&lt;wx:font wx:val=&quot;Cambria Math&quot;/&gt;&lt;w:i/&gt;&lt;/w:rPr&gt;&lt;m:t&gt;BO&lt;/m:t&gt;&lt;/m:r&gt;&lt;/m:e&gt;&lt;/m:acc&gt;&lt;m:r&gt;&lt;w:rPr&gt;&lt;w:rFonts w:ascii=&quot;Cambria Math&quot; w:h-ansi=&quot;Cambria Math&quot;/&gt;&lt;wx:font wx:val=&quot;Cambria Math&quot;/&gt;&lt;w:i/&gt;&lt;/w:rPr&gt;&lt;m:t&gt;+&lt;/m:t&gt;&lt;/m:r&gt;&lt;m:acc&gt;&lt;m:accPr&gt;&lt;m:chr m:val=&quot;вѓ—&quot;/&gt;&lt;m:ctrlPr&gt;&lt;w:rPr&gt;&lt;w:rFonts w:ascii=&quot;Cambria Math&quot; w:h-ansi=&quot;Cambria Math&quot;/&gt;&lt;wx:font wx:val=&quot;Cambria Math&quot;/&gt;&lt;w:i/&gt;&lt;/w:rPr&gt;&lt;/m:ctrlPr&gt;&lt;/m:accPr&gt;&lt;m:e&gt;&lt;m:r&gt;&lt;w:rPr&gt;&lt;w:rFonts w:ascii=&quot;Cambria Math&quot; w:h-ansi=&quot;Cambria Math&quot;/&gt;&lt;wx:font wx:val=&quot;Cambria Math&quot;/&gt;&lt;w:i/&gt;&lt;/w:rPr&gt;&lt;m:t&gt;OD&lt;/m:t&gt;&lt;/m:r&gt;&lt;/m:e&gt;&lt;/m:acc&gt;&lt;/m:e&gt;&lt;/m:d&gt;&lt;m:r&gt;&lt;w:rPr&gt;&lt;w:rFonts w:ascii=&quot;Cambria Math&quot; w:h-ansi=&quot;Cambria Math&quot;/&gt;&lt;wx:font wx:val=&quot;Cambria Math&quot;/&gt;&lt;w:i/&gt;&lt;/w:rPr&gt;&lt;m:t&gt;.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3" o:title="" chromakey="white"/>
          </v:shape>
        </w:pict>
      </w:r>
      <w:r w:rsidRPr="00A60D46">
        <w:fldChar w:fldCharType="end"/>
      </w:r>
    </w:p>
    <w:p w:rsidR="00F83D94" w:rsidRPr="00E072F5" w:rsidRDefault="00F83D94" w:rsidP="00D715D1">
      <w:pPr>
        <w:tabs>
          <w:tab w:val="left" w:pos="4965"/>
        </w:tabs>
        <w:rPr>
          <w:lang w:val="en-US"/>
        </w:rPr>
      </w:pPr>
    </w:p>
    <w:p w:rsidR="00F83D94" w:rsidRPr="009131E1" w:rsidRDefault="00F83D94" w:rsidP="00D715D1">
      <w:pPr>
        <w:tabs>
          <w:tab w:val="left" w:pos="5400"/>
        </w:tabs>
      </w:pPr>
      <w:r w:rsidRPr="009131E1">
        <w:t>Решение</w:t>
      </w:r>
      <w:r w:rsidRPr="009131E1">
        <w:tab/>
        <w:t>Решение</w:t>
      </w:r>
    </w:p>
    <w:p w:rsidR="00F83D94" w:rsidRDefault="00F83D94" w:rsidP="00D715D1">
      <w:pPr>
        <w:rPr>
          <w:sz w:val="36"/>
          <w:szCs w:val="36"/>
        </w:rPr>
      </w:pPr>
      <w:r>
        <w:rPr>
          <w:noProof/>
        </w:rPr>
        <w:pict>
          <v:line id="_x0000_s1032" style="position:absolute;z-index:251660800" from="-30pt,20.15pt" to="474pt,20.15pt"/>
        </w:pict>
      </w:r>
    </w:p>
    <w:p w:rsidR="00F83D94" w:rsidRDefault="00F83D94" w:rsidP="00B809F5">
      <w:pPr>
        <w:rPr>
          <w:sz w:val="36"/>
          <w:szCs w:val="36"/>
        </w:rPr>
      </w:pPr>
    </w:p>
    <w:p w:rsidR="00F83D94" w:rsidRDefault="00F83D94" w:rsidP="00B809F5">
      <w:pPr>
        <w:rPr>
          <w:sz w:val="36"/>
          <w:szCs w:val="36"/>
        </w:rPr>
      </w:pPr>
    </w:p>
    <w:p w:rsidR="00F83D94" w:rsidRDefault="00F83D94" w:rsidP="00B809F5">
      <w:pPr>
        <w:rPr>
          <w:sz w:val="36"/>
          <w:szCs w:val="36"/>
        </w:rPr>
      </w:pPr>
    </w:p>
    <w:p w:rsidR="00F83D94" w:rsidRDefault="00F83D94" w:rsidP="005A2D4E">
      <w:pPr>
        <w:jc w:val="center"/>
        <w:rPr>
          <w:sz w:val="36"/>
          <w:szCs w:val="36"/>
        </w:rPr>
      </w:pPr>
    </w:p>
    <w:p w:rsidR="00F83D94" w:rsidRDefault="00F83D94" w:rsidP="005A2D4E">
      <w:pPr>
        <w:jc w:val="center"/>
        <w:rPr>
          <w:b/>
          <w:sz w:val="52"/>
          <w:szCs w:val="52"/>
        </w:rPr>
      </w:pPr>
    </w:p>
    <w:p w:rsidR="00F83D94" w:rsidRDefault="00F83D94" w:rsidP="005A2D4E">
      <w:pPr>
        <w:jc w:val="center"/>
        <w:rPr>
          <w:b/>
          <w:sz w:val="52"/>
          <w:szCs w:val="52"/>
        </w:rPr>
      </w:pPr>
    </w:p>
    <w:sectPr w:rsidR="00F83D94" w:rsidSect="009F5780">
      <w:footerReference w:type="even" r:id="rId14"/>
      <w:foot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3D94" w:rsidRDefault="00F83D94">
      <w:r>
        <w:separator/>
      </w:r>
    </w:p>
  </w:endnote>
  <w:endnote w:type="continuationSeparator" w:id="1">
    <w:p w:rsidR="00F83D94" w:rsidRDefault="00F83D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3D94" w:rsidRDefault="00F83D94" w:rsidP="0068734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83D94" w:rsidRDefault="00F83D9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3D94" w:rsidRDefault="00F83D94" w:rsidP="0068734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83D94" w:rsidRDefault="00F83D9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3D94" w:rsidRDefault="00F83D94">
      <w:r>
        <w:separator/>
      </w:r>
    </w:p>
  </w:footnote>
  <w:footnote w:type="continuationSeparator" w:id="1">
    <w:p w:rsidR="00F83D94" w:rsidRDefault="00F83D9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10877"/>
    <w:multiLevelType w:val="hybridMultilevel"/>
    <w:tmpl w:val="098805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5960BBD"/>
    <w:multiLevelType w:val="hybridMultilevel"/>
    <w:tmpl w:val="092AF54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>
    <w:nsid w:val="0DC02EF0"/>
    <w:multiLevelType w:val="hybridMultilevel"/>
    <w:tmpl w:val="B936C2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5895E2C"/>
    <w:multiLevelType w:val="hybridMultilevel"/>
    <w:tmpl w:val="2FC64AEA"/>
    <w:lvl w:ilvl="0" w:tplc="0CD494AC">
      <w:start w:val="1"/>
      <w:numFmt w:val="decimal"/>
      <w:lvlText w:val="%1)"/>
      <w:lvlJc w:val="left"/>
      <w:pPr>
        <w:tabs>
          <w:tab w:val="num" w:pos="570"/>
        </w:tabs>
        <w:ind w:left="570" w:hanging="3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4">
    <w:nsid w:val="1EE733D6"/>
    <w:multiLevelType w:val="hybridMultilevel"/>
    <w:tmpl w:val="FDA2C270"/>
    <w:lvl w:ilvl="0" w:tplc="806C4A26">
      <w:start w:val="1"/>
      <w:numFmt w:val="decimal"/>
      <w:lvlText w:val="%1)"/>
      <w:lvlJc w:val="left"/>
      <w:pPr>
        <w:tabs>
          <w:tab w:val="num" w:pos="3630"/>
        </w:tabs>
        <w:ind w:left="3630" w:hanging="3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7200"/>
        </w:tabs>
        <w:ind w:left="72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7920"/>
        </w:tabs>
        <w:ind w:left="79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8640"/>
        </w:tabs>
        <w:ind w:left="86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9360"/>
        </w:tabs>
        <w:ind w:left="9360" w:hanging="180"/>
      </w:pPr>
      <w:rPr>
        <w:rFonts w:cs="Times New Roman"/>
      </w:rPr>
    </w:lvl>
  </w:abstractNum>
  <w:abstractNum w:abstractNumId="5">
    <w:nsid w:val="3B044415"/>
    <w:multiLevelType w:val="multilevel"/>
    <w:tmpl w:val="DAC43B42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  <w:b/>
        <w:i/>
      </w:r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6">
    <w:nsid w:val="487E4BFD"/>
    <w:multiLevelType w:val="hybridMultilevel"/>
    <w:tmpl w:val="F84C2ED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7">
    <w:nsid w:val="4A695BFF"/>
    <w:multiLevelType w:val="multilevel"/>
    <w:tmpl w:val="DAC43B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i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>
    <w:nsid w:val="605F77D1"/>
    <w:multiLevelType w:val="hybridMultilevel"/>
    <w:tmpl w:val="5F9433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67AA3E49"/>
    <w:multiLevelType w:val="hybridMultilevel"/>
    <w:tmpl w:val="DAC43B42"/>
    <w:lvl w:ilvl="0" w:tplc="E012C9C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10">
    <w:nsid w:val="6B252C0A"/>
    <w:multiLevelType w:val="hybridMultilevel"/>
    <w:tmpl w:val="6A9C649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1">
    <w:nsid w:val="6D104EFA"/>
    <w:multiLevelType w:val="multilevel"/>
    <w:tmpl w:val="DAC43B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i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2">
    <w:nsid w:val="6D23184E"/>
    <w:multiLevelType w:val="hybridMultilevel"/>
    <w:tmpl w:val="5C9063F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11"/>
  </w:num>
  <w:num w:numId="3">
    <w:abstractNumId w:val="7"/>
  </w:num>
  <w:num w:numId="4">
    <w:abstractNumId w:val="5"/>
  </w:num>
  <w:num w:numId="5">
    <w:abstractNumId w:val="3"/>
  </w:num>
  <w:num w:numId="6">
    <w:abstractNumId w:val="8"/>
  </w:num>
  <w:num w:numId="7">
    <w:abstractNumId w:val="10"/>
  </w:num>
  <w:num w:numId="8">
    <w:abstractNumId w:val="6"/>
  </w:num>
  <w:num w:numId="9">
    <w:abstractNumId w:val="2"/>
  </w:num>
  <w:num w:numId="10">
    <w:abstractNumId w:val="1"/>
  </w:num>
  <w:num w:numId="11">
    <w:abstractNumId w:val="4"/>
  </w:num>
  <w:num w:numId="12">
    <w:abstractNumId w:val="0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D376C"/>
    <w:rsid w:val="000219E1"/>
    <w:rsid w:val="00067599"/>
    <w:rsid w:val="000C0C64"/>
    <w:rsid w:val="000D0B8B"/>
    <w:rsid w:val="000E1EF5"/>
    <w:rsid w:val="000E536A"/>
    <w:rsid w:val="000F6B95"/>
    <w:rsid w:val="00104F0D"/>
    <w:rsid w:val="00110AEC"/>
    <w:rsid w:val="001761A1"/>
    <w:rsid w:val="001B0287"/>
    <w:rsid w:val="001B0BE0"/>
    <w:rsid w:val="001C1C90"/>
    <w:rsid w:val="001E3B61"/>
    <w:rsid w:val="001F0933"/>
    <w:rsid w:val="001F27AC"/>
    <w:rsid w:val="00211542"/>
    <w:rsid w:val="002329C6"/>
    <w:rsid w:val="00236B4F"/>
    <w:rsid w:val="00243CAA"/>
    <w:rsid w:val="0024781F"/>
    <w:rsid w:val="00254A6B"/>
    <w:rsid w:val="00287C05"/>
    <w:rsid w:val="002955B7"/>
    <w:rsid w:val="002B1A19"/>
    <w:rsid w:val="002B390A"/>
    <w:rsid w:val="002C2AEA"/>
    <w:rsid w:val="002C7D5A"/>
    <w:rsid w:val="00306870"/>
    <w:rsid w:val="00317F90"/>
    <w:rsid w:val="003267AA"/>
    <w:rsid w:val="00335E44"/>
    <w:rsid w:val="003445A2"/>
    <w:rsid w:val="0036638C"/>
    <w:rsid w:val="00377D3C"/>
    <w:rsid w:val="003C7443"/>
    <w:rsid w:val="003F66B1"/>
    <w:rsid w:val="00404002"/>
    <w:rsid w:val="00405588"/>
    <w:rsid w:val="004721C4"/>
    <w:rsid w:val="004C5ADE"/>
    <w:rsid w:val="00537CCF"/>
    <w:rsid w:val="00560D4C"/>
    <w:rsid w:val="00573C6E"/>
    <w:rsid w:val="00574F1C"/>
    <w:rsid w:val="00583FE5"/>
    <w:rsid w:val="005A2D4E"/>
    <w:rsid w:val="005B10E4"/>
    <w:rsid w:val="005B153C"/>
    <w:rsid w:val="005E6B4D"/>
    <w:rsid w:val="00674315"/>
    <w:rsid w:val="006846B6"/>
    <w:rsid w:val="00685AA7"/>
    <w:rsid w:val="0068734B"/>
    <w:rsid w:val="006A11F5"/>
    <w:rsid w:val="00715C8F"/>
    <w:rsid w:val="00741A31"/>
    <w:rsid w:val="007875E2"/>
    <w:rsid w:val="007D4C6B"/>
    <w:rsid w:val="007F2F62"/>
    <w:rsid w:val="00811794"/>
    <w:rsid w:val="008339F0"/>
    <w:rsid w:val="00841CA2"/>
    <w:rsid w:val="00846F31"/>
    <w:rsid w:val="00851532"/>
    <w:rsid w:val="0086017E"/>
    <w:rsid w:val="008932E8"/>
    <w:rsid w:val="00894DB7"/>
    <w:rsid w:val="008D33EF"/>
    <w:rsid w:val="009131E1"/>
    <w:rsid w:val="00955824"/>
    <w:rsid w:val="00981EF8"/>
    <w:rsid w:val="0099442A"/>
    <w:rsid w:val="00995088"/>
    <w:rsid w:val="009B1691"/>
    <w:rsid w:val="009B7397"/>
    <w:rsid w:val="009B743A"/>
    <w:rsid w:val="009C0281"/>
    <w:rsid w:val="009D376C"/>
    <w:rsid w:val="009D3BB6"/>
    <w:rsid w:val="009D645A"/>
    <w:rsid w:val="009F4975"/>
    <w:rsid w:val="009F5780"/>
    <w:rsid w:val="009F74B2"/>
    <w:rsid w:val="00A04CA8"/>
    <w:rsid w:val="00A249BB"/>
    <w:rsid w:val="00A60D46"/>
    <w:rsid w:val="00A65B19"/>
    <w:rsid w:val="00AA446A"/>
    <w:rsid w:val="00AC12B7"/>
    <w:rsid w:val="00AC2261"/>
    <w:rsid w:val="00AC2477"/>
    <w:rsid w:val="00AD0DD4"/>
    <w:rsid w:val="00AF545C"/>
    <w:rsid w:val="00B27569"/>
    <w:rsid w:val="00B41568"/>
    <w:rsid w:val="00B42321"/>
    <w:rsid w:val="00B634E5"/>
    <w:rsid w:val="00B72210"/>
    <w:rsid w:val="00B75756"/>
    <w:rsid w:val="00B809F5"/>
    <w:rsid w:val="00B85454"/>
    <w:rsid w:val="00BA3A0A"/>
    <w:rsid w:val="00BB5968"/>
    <w:rsid w:val="00BC589D"/>
    <w:rsid w:val="00BD194D"/>
    <w:rsid w:val="00BD2E79"/>
    <w:rsid w:val="00BE3317"/>
    <w:rsid w:val="00BF17C7"/>
    <w:rsid w:val="00C63E79"/>
    <w:rsid w:val="00C77FB8"/>
    <w:rsid w:val="00CA7304"/>
    <w:rsid w:val="00CC7E54"/>
    <w:rsid w:val="00CE1E6F"/>
    <w:rsid w:val="00CE66F5"/>
    <w:rsid w:val="00CF264C"/>
    <w:rsid w:val="00D1114C"/>
    <w:rsid w:val="00D32A97"/>
    <w:rsid w:val="00D42C22"/>
    <w:rsid w:val="00D518E1"/>
    <w:rsid w:val="00D715D1"/>
    <w:rsid w:val="00D86CA8"/>
    <w:rsid w:val="00DE2523"/>
    <w:rsid w:val="00DF2B52"/>
    <w:rsid w:val="00E072F5"/>
    <w:rsid w:val="00E2409C"/>
    <w:rsid w:val="00E309B9"/>
    <w:rsid w:val="00E46012"/>
    <w:rsid w:val="00E521B7"/>
    <w:rsid w:val="00E7502B"/>
    <w:rsid w:val="00EA6C1A"/>
    <w:rsid w:val="00EC612B"/>
    <w:rsid w:val="00EC764F"/>
    <w:rsid w:val="00EF5BA1"/>
    <w:rsid w:val="00F10AF5"/>
    <w:rsid w:val="00F4022D"/>
    <w:rsid w:val="00F52BF8"/>
    <w:rsid w:val="00F552D8"/>
    <w:rsid w:val="00F56BF9"/>
    <w:rsid w:val="00F638D1"/>
    <w:rsid w:val="00F83D94"/>
    <w:rsid w:val="00FA1BE5"/>
    <w:rsid w:val="00FC7E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12B7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BC589D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352D8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BC589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352D8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BC589D"/>
    <w:rPr>
      <w:rFonts w:cs="Times New Roman"/>
    </w:rPr>
  </w:style>
  <w:style w:type="table" w:styleId="TableGrid">
    <w:name w:val="Table Grid"/>
    <w:basedOn w:val="TableNormal"/>
    <w:uiPriority w:val="99"/>
    <w:rsid w:val="0067431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254A6B"/>
    <w:rPr>
      <w:rFonts w:cs="Times New Roman"/>
      <w:color w:val="808080"/>
    </w:rPr>
  </w:style>
  <w:style w:type="paragraph" w:styleId="BalloonText">
    <w:name w:val="Balloon Text"/>
    <w:basedOn w:val="Normal"/>
    <w:link w:val="BalloonTextChar"/>
    <w:uiPriority w:val="99"/>
    <w:rsid w:val="00254A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254A6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EC764F"/>
    <w:pPr>
      <w:ind w:left="720"/>
      <w:contextualSpacing/>
    </w:pPr>
  </w:style>
  <w:style w:type="character" w:styleId="Hyperlink">
    <w:name w:val="Hyperlink"/>
    <w:basedOn w:val="DefaultParagraphFont"/>
    <w:uiPriority w:val="99"/>
    <w:rsid w:val="000E1EF5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rsid w:val="000E1EF5"/>
    <w:rPr>
      <w:rFonts w:cs="Times New Roman"/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320</Words>
  <Characters>1824</Characters>
  <Application>Microsoft Office Outlook</Application>
  <DocSecurity>0</DocSecurity>
  <Lines>0</Lines>
  <Paragraphs>0</Paragraphs>
  <ScaleCrop>false</ScaleCrop>
  <Company>SHILI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Тема: « Векторы в пространстве»</dc:title>
  <dc:subject/>
  <dc:creator>User</dc:creator>
  <cp:keywords/>
  <dc:description/>
  <cp:lastModifiedBy>User</cp:lastModifiedBy>
  <cp:revision>2</cp:revision>
  <cp:lastPrinted>2007-01-30T12:14:00Z</cp:lastPrinted>
  <dcterms:created xsi:type="dcterms:W3CDTF">2012-08-07T01:12:00Z</dcterms:created>
  <dcterms:modified xsi:type="dcterms:W3CDTF">2012-08-07T01:12:00Z</dcterms:modified>
</cp:coreProperties>
</file>