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67D" w:rsidRDefault="00BF467D" w:rsidP="00600D2C">
      <w:pPr>
        <w:pStyle w:val="Heading1"/>
        <w:jc w:val="both"/>
      </w:pPr>
      <w:r>
        <w:rPr>
          <w:noProof/>
          <w:lang w:eastAsia="ru-RU"/>
        </w:rPr>
        <w:pict>
          <v:shape id="Рисунок 1" o:spid="_x0000_s1026" type="#_x0000_t75" alt="fetch.jpeg" style="position:absolute;left:0;text-align:left;margin-left:3.75pt;margin-top:8.7pt;width:52.5pt;height:42.75pt;z-index:251600384;visibility:visible" wrapcoords="-309 0 -309 21221 21600 21221 21600 0 -309 0">
            <v:imagedata r:id="rId7" o:title=""/>
            <w10:wrap type="through"/>
          </v:shape>
        </w:pict>
      </w:r>
      <w:r>
        <w:t>Тест №1</w:t>
      </w:r>
    </w:p>
    <w:p w:rsidR="00BF467D" w:rsidRDefault="00BF467D" w:rsidP="00E05FF0">
      <w:pPr>
        <w:pStyle w:val="Subtitle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выявление результатов освоения образовательной программы и формирование ключевых компетенций у воспитанников 1 года обучения.</w:t>
      </w:r>
    </w:p>
    <w:p w:rsidR="00BF467D" w:rsidRPr="0083351B" w:rsidRDefault="00BF467D" w:rsidP="00600D2C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9.15pt;margin-top:34.9pt;width:487.5pt;height:26.25pt;z-index:251664896" strokeweight="2.25pt">
            <v:textbox>
              <w:txbxContent>
                <w:p w:rsidR="00BF467D" w:rsidRPr="00E7124B" w:rsidRDefault="00BF467D" w:rsidP="005545A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ПЛАНИРУЕМЫЙ РЕЗУЛЬТАТ: </w:t>
                  </w:r>
                  <w:r w:rsidRPr="00E7124B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Уме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ние</w:t>
                  </w:r>
                  <w:r w:rsidRPr="00E7124B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организовать свое рабочее место</w:t>
                  </w:r>
                </w:p>
              </w:txbxContent>
            </v:textbox>
          </v:shape>
        </w:pict>
      </w:r>
      <w:r w:rsidRPr="0083351B">
        <w:rPr>
          <w:rFonts w:ascii="Times New Roman" w:hAnsi="Times New Roman"/>
          <w:sz w:val="24"/>
          <w:szCs w:val="24"/>
        </w:rPr>
        <w:t>Из предложенных 4 вариантов ответов, выбери один правильный. Если ты отметишь более 1 варианта, то ответ будет считаться неверно.</w:t>
      </w:r>
    </w:p>
    <w:p w:rsidR="00BF467D" w:rsidRPr="001C7BB6" w:rsidRDefault="00BF467D" w:rsidP="00600D2C">
      <w:pPr>
        <w:pStyle w:val="ListParagraph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</w:p>
    <w:p w:rsidR="00BF467D" w:rsidRPr="007337AE" w:rsidRDefault="00BF467D" w:rsidP="00E05FF0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7337AE">
        <w:rPr>
          <w:rFonts w:ascii="Times New Roman" w:hAnsi="Times New Roman"/>
          <w:sz w:val="26"/>
          <w:szCs w:val="26"/>
        </w:rPr>
        <w:t>1) Какие действия ты выполняешь при подготовке к занятию?</w:t>
      </w:r>
    </w:p>
    <w:p w:rsidR="00BF467D" w:rsidRPr="007337AE" w:rsidRDefault="00BF467D" w:rsidP="00600D2C">
      <w:pPr>
        <w:pStyle w:val="ListParagraph"/>
        <w:numPr>
          <w:ilvl w:val="1"/>
          <w:numId w:val="16"/>
        </w:numPr>
        <w:jc w:val="both"/>
        <w:rPr>
          <w:rFonts w:ascii="Times New Roman" w:hAnsi="Times New Roman"/>
          <w:sz w:val="26"/>
          <w:szCs w:val="26"/>
        </w:rPr>
      </w:pPr>
      <w:r w:rsidRPr="007337AE">
        <w:rPr>
          <w:rFonts w:ascii="Times New Roman" w:hAnsi="Times New Roman"/>
          <w:sz w:val="26"/>
          <w:szCs w:val="26"/>
        </w:rPr>
        <w:t>выбираешь  рабочую папку для занятия;</w:t>
      </w:r>
    </w:p>
    <w:p w:rsidR="00BF467D" w:rsidRPr="007337AE" w:rsidRDefault="00BF467D" w:rsidP="00600D2C">
      <w:pPr>
        <w:pStyle w:val="ListParagraph"/>
        <w:numPr>
          <w:ilvl w:val="1"/>
          <w:numId w:val="16"/>
        </w:numPr>
        <w:jc w:val="both"/>
        <w:rPr>
          <w:rFonts w:ascii="Times New Roman" w:hAnsi="Times New Roman"/>
          <w:sz w:val="26"/>
          <w:szCs w:val="26"/>
        </w:rPr>
      </w:pPr>
      <w:r w:rsidRPr="007337AE">
        <w:rPr>
          <w:rFonts w:ascii="Times New Roman" w:hAnsi="Times New Roman"/>
          <w:sz w:val="26"/>
          <w:szCs w:val="26"/>
        </w:rPr>
        <w:t>слушаешь учителя и потом достаешь рабочую папку с материалом;</w:t>
      </w:r>
    </w:p>
    <w:p w:rsidR="00BF467D" w:rsidRPr="007337AE" w:rsidRDefault="00BF467D" w:rsidP="00600D2C">
      <w:pPr>
        <w:pStyle w:val="ListParagraph"/>
        <w:numPr>
          <w:ilvl w:val="1"/>
          <w:numId w:val="16"/>
        </w:numPr>
        <w:jc w:val="both"/>
        <w:rPr>
          <w:rFonts w:ascii="Times New Roman" w:hAnsi="Times New Roman"/>
          <w:sz w:val="26"/>
          <w:szCs w:val="26"/>
        </w:rPr>
      </w:pPr>
      <w:r w:rsidRPr="007337AE">
        <w:rPr>
          <w:rFonts w:ascii="Times New Roman" w:hAnsi="Times New Roman"/>
          <w:sz w:val="26"/>
          <w:szCs w:val="26"/>
        </w:rPr>
        <w:t>выкладываешь на стол все, что у тебя есть;</w:t>
      </w:r>
    </w:p>
    <w:p w:rsidR="00BF467D" w:rsidRPr="007337AE" w:rsidRDefault="00BF467D" w:rsidP="00600D2C">
      <w:pPr>
        <w:pStyle w:val="ListParagraph"/>
        <w:numPr>
          <w:ilvl w:val="1"/>
          <w:numId w:val="16"/>
        </w:numPr>
        <w:jc w:val="both"/>
        <w:rPr>
          <w:rFonts w:ascii="Times New Roman" w:hAnsi="Times New Roman"/>
          <w:sz w:val="26"/>
          <w:szCs w:val="26"/>
        </w:rPr>
      </w:pPr>
      <w:r w:rsidRPr="007337AE">
        <w:rPr>
          <w:rFonts w:ascii="Times New Roman" w:hAnsi="Times New Roman"/>
          <w:sz w:val="26"/>
          <w:szCs w:val="26"/>
        </w:rPr>
        <w:t>у тебя нет материалов для выполнения работы и ты просишь у товарищей.</w:t>
      </w:r>
    </w:p>
    <w:p w:rsidR="00BF467D" w:rsidRPr="007337AE" w:rsidRDefault="00BF467D" w:rsidP="00600D2C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  <w:sz w:val="26"/>
          <w:szCs w:val="26"/>
        </w:rPr>
      </w:pPr>
      <w:r w:rsidRPr="007337AE">
        <w:rPr>
          <w:rFonts w:ascii="Times New Roman" w:hAnsi="Times New Roman"/>
          <w:sz w:val="26"/>
          <w:szCs w:val="26"/>
        </w:rPr>
        <w:t>Умеешь ли ты планировать свое рабочее время на занятии?</w:t>
      </w:r>
    </w:p>
    <w:p w:rsidR="00BF467D" w:rsidRPr="007337AE" w:rsidRDefault="00BF467D" w:rsidP="00600D2C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  <w:sz w:val="26"/>
          <w:szCs w:val="26"/>
        </w:rPr>
      </w:pPr>
      <w:r w:rsidRPr="007337AE">
        <w:rPr>
          <w:rFonts w:ascii="Times New Roman" w:hAnsi="Times New Roman"/>
          <w:sz w:val="26"/>
          <w:szCs w:val="26"/>
        </w:rPr>
        <w:t>работаешь быстро, чтобы успеть выполнить все задание;</w:t>
      </w:r>
    </w:p>
    <w:p w:rsidR="00BF467D" w:rsidRPr="007337AE" w:rsidRDefault="00BF467D" w:rsidP="00600D2C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  <w:sz w:val="26"/>
          <w:szCs w:val="26"/>
        </w:rPr>
      </w:pPr>
      <w:r w:rsidRPr="007337AE">
        <w:rPr>
          <w:rFonts w:ascii="Times New Roman" w:hAnsi="Times New Roman"/>
          <w:sz w:val="26"/>
          <w:szCs w:val="26"/>
        </w:rPr>
        <w:t>ждешь помощи от педагога;</w:t>
      </w:r>
    </w:p>
    <w:p w:rsidR="00BF467D" w:rsidRPr="007337AE" w:rsidRDefault="00BF467D" w:rsidP="00600D2C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  <w:sz w:val="26"/>
          <w:szCs w:val="26"/>
        </w:rPr>
      </w:pPr>
      <w:r w:rsidRPr="007337AE">
        <w:rPr>
          <w:rFonts w:ascii="Times New Roman" w:hAnsi="Times New Roman"/>
          <w:sz w:val="26"/>
          <w:szCs w:val="26"/>
        </w:rPr>
        <w:t>у тебя всегда есть запас времени;</w:t>
      </w:r>
    </w:p>
    <w:p w:rsidR="00BF467D" w:rsidRPr="007337AE" w:rsidRDefault="00BF467D" w:rsidP="00600D2C"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  <w:sz w:val="26"/>
          <w:szCs w:val="26"/>
        </w:rPr>
      </w:pPr>
      <w:r w:rsidRPr="007337AE">
        <w:rPr>
          <w:rFonts w:ascii="Times New Roman" w:hAnsi="Times New Roman"/>
          <w:sz w:val="26"/>
          <w:szCs w:val="26"/>
        </w:rPr>
        <w:t>тебе всегда не хватает времени  завершить работу;</w:t>
      </w:r>
    </w:p>
    <w:p w:rsidR="00BF467D" w:rsidRPr="007337AE" w:rsidRDefault="00BF467D" w:rsidP="00600D2C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  <w:sz w:val="26"/>
          <w:szCs w:val="26"/>
        </w:rPr>
      </w:pPr>
      <w:r w:rsidRPr="007337AE">
        <w:rPr>
          <w:rFonts w:ascii="Times New Roman" w:hAnsi="Times New Roman"/>
          <w:sz w:val="26"/>
          <w:szCs w:val="26"/>
        </w:rPr>
        <w:t>Умеешь ли ты анализировать свою работу и своих товарищей?</w:t>
      </w:r>
    </w:p>
    <w:p w:rsidR="00BF467D" w:rsidRPr="007337AE" w:rsidRDefault="00BF467D" w:rsidP="00600D2C">
      <w:pPr>
        <w:pStyle w:val="ListParagraph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337AE">
        <w:rPr>
          <w:rFonts w:ascii="Times New Roman" w:hAnsi="Times New Roman"/>
          <w:sz w:val="26"/>
          <w:szCs w:val="26"/>
        </w:rPr>
        <w:t>Мне нравится все, что я делаю</w:t>
      </w:r>
    </w:p>
    <w:p w:rsidR="00BF467D" w:rsidRPr="007337AE" w:rsidRDefault="00BF467D" w:rsidP="00600D2C">
      <w:pPr>
        <w:pStyle w:val="ListParagraph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337AE">
        <w:rPr>
          <w:rFonts w:ascii="Times New Roman" w:hAnsi="Times New Roman"/>
          <w:sz w:val="26"/>
          <w:szCs w:val="26"/>
        </w:rPr>
        <w:t>Мне важно, чтобы мою работу оценил педагог</w:t>
      </w:r>
    </w:p>
    <w:p w:rsidR="00BF467D" w:rsidRPr="007337AE" w:rsidRDefault="00BF467D" w:rsidP="00600D2C">
      <w:pPr>
        <w:pStyle w:val="ListParagraph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337AE">
        <w:rPr>
          <w:rFonts w:ascii="Times New Roman" w:hAnsi="Times New Roman"/>
          <w:sz w:val="26"/>
          <w:szCs w:val="26"/>
        </w:rPr>
        <w:t>Я имею свое мнение  и высказываю его товарищам</w:t>
      </w:r>
    </w:p>
    <w:p w:rsidR="00BF467D" w:rsidRPr="007337AE" w:rsidRDefault="00BF467D" w:rsidP="00600D2C">
      <w:pPr>
        <w:pStyle w:val="ListParagraph"/>
        <w:numPr>
          <w:ilvl w:val="0"/>
          <w:numId w:val="18"/>
        </w:numPr>
        <w:jc w:val="both"/>
        <w:rPr>
          <w:rFonts w:ascii="Times New Roman" w:hAnsi="Times New Roman"/>
          <w:sz w:val="26"/>
          <w:szCs w:val="26"/>
        </w:rPr>
      </w:pPr>
      <w:r w:rsidRPr="007337AE">
        <w:rPr>
          <w:rFonts w:ascii="Times New Roman" w:hAnsi="Times New Roman"/>
          <w:sz w:val="26"/>
          <w:szCs w:val="26"/>
        </w:rPr>
        <w:t>Мне не важно, что скажут о моей работе</w:t>
      </w:r>
    </w:p>
    <w:p w:rsidR="00BF467D" w:rsidRPr="007337AE" w:rsidRDefault="00BF467D" w:rsidP="00600D2C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  <w:sz w:val="26"/>
          <w:szCs w:val="26"/>
        </w:rPr>
      </w:pPr>
      <w:r w:rsidRPr="007337AE">
        <w:rPr>
          <w:rFonts w:ascii="Times New Roman" w:hAnsi="Times New Roman"/>
          <w:sz w:val="26"/>
          <w:szCs w:val="26"/>
        </w:rPr>
        <w:t>Расставь инструменты и материалы  на столе для занятия изобразительным искусством в порядке последовательности их работы.</w:t>
      </w:r>
    </w:p>
    <w:p w:rsidR="00BF467D" w:rsidRPr="007337AE" w:rsidRDefault="00BF467D" w:rsidP="00600D2C">
      <w:pPr>
        <w:pStyle w:val="ListParagraph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8" type="#_x0000_t122" style="position:absolute;left:0;text-align:left;margin-left:228pt;margin-top:90.2pt;width:24pt;height:25.05pt;z-index:25159731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28">
              <w:txbxContent>
                <w:p w:rsidR="00BF467D" w:rsidRPr="004C730E" w:rsidRDefault="00BF467D" w:rsidP="005545AF">
                  <w:pPr>
                    <w:rPr>
                      <w:color w:val="000000"/>
                    </w:rPr>
                  </w:pPr>
                  <w:r w:rsidRPr="004C730E">
                    <w:rPr>
                      <w:color w:val="00000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122" style="position:absolute;left:0;text-align:left;margin-left:173.25pt;margin-top:8.4pt;width:24pt;height:25.05pt;z-index:251591168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29">
              <w:txbxContent>
                <w:p w:rsidR="00BF467D" w:rsidRPr="004C730E" w:rsidRDefault="00BF467D" w:rsidP="005545AF">
                  <w:pPr>
                    <w:rPr>
                      <w:color w:val="000000"/>
                    </w:rPr>
                  </w:pPr>
                  <w:r w:rsidRPr="004C730E">
                    <w:rPr>
                      <w:color w:val="000000"/>
                    </w:rPr>
                    <w:t>2</w:t>
                  </w:r>
                </w:p>
              </w:txbxContent>
            </v:textbox>
          </v:shape>
        </w:pict>
      </w:r>
      <w:r w:rsidRPr="007337AE">
        <w:rPr>
          <w:rFonts w:ascii="Times New Roman" w:hAnsi="Times New Roman"/>
          <w:sz w:val="26"/>
          <w:szCs w:val="26"/>
        </w:rPr>
        <w:t>1.Баночка с водой</w:t>
      </w:r>
    </w:p>
    <w:p w:rsidR="00BF467D" w:rsidRPr="007337AE" w:rsidRDefault="00BF467D" w:rsidP="00600D2C">
      <w:pPr>
        <w:pStyle w:val="ListParagraph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pict>
          <v:oval id="_x0000_s1030" style="position:absolute;left:0;text-align:left;margin-left:75pt;margin-top:14.9pt;width:21.75pt;height:27.45pt;z-index:251599360" strokecolor="#9bbb59" strokeweight="5pt">
            <v:stroke linestyle="thickThin"/>
            <v:shadow color="#868686"/>
            <v:textbox>
              <w:txbxContent>
                <w:p w:rsidR="00BF467D" w:rsidRDefault="00BF467D" w:rsidP="005545AF">
                  <w:r>
                    <w:t>3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_x0000_s1031" style="position:absolute;left:0;text-align:left;margin-left:263.25pt;margin-top:6.35pt;width:243.75pt;height:120pt;z-index:251593216" strokecolor="#002060" strokeweight="2.25pt"/>
        </w:pict>
      </w:r>
      <w:r>
        <w:rPr>
          <w:noProof/>
          <w:lang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32" type="#_x0000_t8" style="position:absolute;left:0;text-align:left;margin-left:137.25pt;margin-top:-21.15pt;width:22.95pt;height:18.8pt;z-index:251590144" fillcolor="#c0504d" strokecolor="#f2f2f2" strokeweight="3pt">
            <v:shadow on="t" type="perspective" color="#622423" opacity=".5" offset="1pt" offset2="-1pt"/>
            <v:textbox>
              <w:txbxContent>
                <w:p w:rsidR="00BF467D" w:rsidRPr="004C730E" w:rsidRDefault="00BF467D" w:rsidP="005545AF">
                  <w:pPr>
                    <w:rPr>
                      <w:rFonts w:ascii="Times New Roman" w:hAnsi="Times New Roman"/>
                      <w:color w:val="FFFFFF"/>
                    </w:rPr>
                  </w:pPr>
                  <w:r w:rsidRPr="004C730E">
                    <w:rPr>
                      <w:rFonts w:ascii="Times New Roman" w:hAnsi="Times New Roman"/>
                      <w:color w:val="FFFFFF"/>
                    </w:rPr>
                    <w:t>1</w:t>
                  </w:r>
                </w:p>
              </w:txbxContent>
            </v:textbox>
          </v:shape>
        </w:pict>
      </w:r>
      <w:r w:rsidRPr="007337AE">
        <w:rPr>
          <w:rFonts w:ascii="Times New Roman" w:hAnsi="Times New Roman"/>
          <w:sz w:val="26"/>
          <w:szCs w:val="26"/>
        </w:rPr>
        <w:t>2.салфетка для кистей</w:t>
      </w:r>
    </w:p>
    <w:p w:rsidR="00BF467D" w:rsidRPr="007337AE" w:rsidRDefault="00BF467D" w:rsidP="00600D2C">
      <w:pPr>
        <w:pStyle w:val="ListParagraph"/>
        <w:ind w:left="360"/>
        <w:jc w:val="both"/>
        <w:rPr>
          <w:rFonts w:ascii="Times New Roman" w:hAnsi="Times New Roman"/>
          <w:sz w:val="26"/>
          <w:szCs w:val="26"/>
        </w:rPr>
      </w:pPr>
      <w:r w:rsidRPr="007337AE">
        <w:rPr>
          <w:rFonts w:ascii="Times New Roman" w:hAnsi="Times New Roman"/>
          <w:sz w:val="26"/>
          <w:szCs w:val="26"/>
        </w:rPr>
        <w:t>3.кисти</w:t>
      </w:r>
    </w:p>
    <w:p w:rsidR="00BF467D" w:rsidRPr="007337AE" w:rsidRDefault="00BF467D" w:rsidP="00600D2C">
      <w:pPr>
        <w:pStyle w:val="ListParagraph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pict>
          <v:roundrect id="_x0000_s1033" style="position:absolute;left:0;text-align:left;margin-left:116.7pt;margin-top:14.4pt;width:49.05pt;height:20.25pt;z-index:251598336" arcsize="10923f" strokecolor="red" strokeweight="1pt">
            <v:stroke dashstyle="dash"/>
            <v:shadow color="#868686"/>
            <v:textbox>
              <w:txbxContent>
                <w:p w:rsidR="00BF467D" w:rsidRDefault="00BF467D" w:rsidP="005545AF">
                  <w:r>
                    <w:t>5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96.75pt;margin-top:9.85pt;width:15.75pt;height:3.75pt;z-index:251594240" o:connectortype="straight" strokeweight="3pt">
            <v:stroke endarrow="block"/>
          </v:shape>
        </w:pict>
      </w:r>
      <w:r w:rsidRPr="007337AE">
        <w:rPr>
          <w:rFonts w:ascii="Times New Roman" w:hAnsi="Times New Roman"/>
          <w:sz w:val="26"/>
          <w:szCs w:val="26"/>
        </w:rPr>
        <w:t>4.карандаш</w:t>
      </w:r>
    </w:p>
    <w:p w:rsidR="00BF467D" w:rsidRPr="007337AE" w:rsidRDefault="00BF467D" w:rsidP="00600D2C">
      <w:pPr>
        <w:pStyle w:val="ListParagraph"/>
        <w:ind w:left="360"/>
        <w:jc w:val="both"/>
        <w:rPr>
          <w:rFonts w:ascii="Times New Roman" w:hAnsi="Times New Roman"/>
          <w:sz w:val="26"/>
          <w:szCs w:val="26"/>
        </w:rPr>
      </w:pPr>
      <w:r w:rsidRPr="007337AE">
        <w:rPr>
          <w:rFonts w:ascii="Times New Roman" w:hAnsi="Times New Roman"/>
          <w:sz w:val="26"/>
          <w:szCs w:val="26"/>
        </w:rPr>
        <w:t>5.альбом</w:t>
      </w:r>
    </w:p>
    <w:p w:rsidR="00BF467D" w:rsidRPr="007337AE" w:rsidRDefault="00BF467D" w:rsidP="00600D2C">
      <w:pPr>
        <w:pStyle w:val="ListParagraph"/>
        <w:ind w:left="360"/>
        <w:jc w:val="both"/>
        <w:rPr>
          <w:rFonts w:ascii="Times New Roman" w:hAnsi="Times New Roman"/>
          <w:sz w:val="26"/>
          <w:szCs w:val="26"/>
        </w:rPr>
      </w:pPr>
      <w:r w:rsidRPr="007337AE">
        <w:rPr>
          <w:rFonts w:ascii="Times New Roman" w:hAnsi="Times New Roman"/>
          <w:sz w:val="26"/>
          <w:szCs w:val="26"/>
        </w:rPr>
        <w:t>6.краски (акварельные, гуашевые)</w:t>
      </w:r>
    </w:p>
    <w:p w:rsidR="00BF467D" w:rsidRPr="007337AE" w:rsidRDefault="00BF467D" w:rsidP="00600D2C">
      <w:pPr>
        <w:pStyle w:val="ListParagraph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pict>
          <v:roundrect id="_x0000_s1035" style="position:absolute;left:0;text-align:left;margin-left:88.5pt;margin-top:4.15pt;width:77.25pt;height:7.15pt;z-index:251595264" arcsize="10923f" fillcolor="#c0504d" strokecolor="#f2f2f2" strokeweight="3pt">
            <v:shadow on="t" type="perspective" color="#622423" opacity=".5" offset="1pt" offset2="-1pt"/>
          </v:roundrect>
        </w:pict>
      </w:r>
      <w:r>
        <w:rPr>
          <w:noProof/>
          <w:lang w:eastAsia="ru-RU"/>
        </w:rPr>
        <w:pict>
          <v:oval id="_x0000_s1036" style="position:absolute;left:0;text-align:left;margin-left:84pt;margin-top:15.05pt;width:21.75pt;height:23.25pt;z-index:251592192" strokecolor="#fabf8f" strokeweight="1pt">
            <v:fill color2="#fbd4b4" focusposition="1" focussize="" focus="100%" type="gradient"/>
            <v:shadow on="t" type="perspective" color="#974706" opacity=".5" offset="1pt" offset2="-3pt"/>
            <v:textbox>
              <w:txbxContent>
                <w:p w:rsidR="00BF467D" w:rsidRDefault="00BF467D" w:rsidP="005545AF">
                  <w:r>
                    <w:t>8</w:t>
                  </w:r>
                </w:p>
              </w:txbxContent>
            </v:textbox>
          </v:oval>
        </w:pict>
      </w:r>
      <w:r w:rsidRPr="007337AE">
        <w:rPr>
          <w:rFonts w:ascii="Times New Roman" w:hAnsi="Times New Roman"/>
          <w:sz w:val="26"/>
          <w:szCs w:val="26"/>
        </w:rPr>
        <w:t>7.линейка</w:t>
      </w:r>
    </w:p>
    <w:p w:rsidR="00BF467D" w:rsidRPr="007337AE" w:rsidRDefault="00BF467D" w:rsidP="00600D2C">
      <w:pPr>
        <w:pStyle w:val="ListParagraph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37" type="#_x0000_t74" style="position:absolute;left:0;text-align:left;margin-left:112.5pt;margin-top:15.3pt;width:28.5pt;height:28.5pt;z-index:251596288" fillcolor="#d99594" strokecolor="#d99594" strokeweight="1pt">
            <v:fill color2="#f2dbdb" angle="-45" focus="-50%" type="gradient"/>
            <v:shadow on="t" type="perspective" color="#622423" opacity=".5" offset="1pt" offset2="-3pt"/>
            <v:textbox>
              <w:txbxContent>
                <w:p w:rsidR="00BF467D" w:rsidRDefault="00BF467D" w:rsidP="005545AF">
                  <w:r>
                    <w:t>9</w:t>
                  </w:r>
                </w:p>
              </w:txbxContent>
            </v:textbox>
          </v:shape>
        </w:pict>
      </w:r>
      <w:r w:rsidRPr="007337AE">
        <w:rPr>
          <w:rFonts w:ascii="Times New Roman" w:hAnsi="Times New Roman"/>
          <w:sz w:val="26"/>
          <w:szCs w:val="26"/>
        </w:rPr>
        <w:t>8.ластик</w:t>
      </w:r>
    </w:p>
    <w:p w:rsidR="00BF467D" w:rsidRPr="007337AE" w:rsidRDefault="00BF467D" w:rsidP="00600D2C">
      <w:pPr>
        <w:pStyle w:val="ListParagraph"/>
        <w:ind w:left="360"/>
        <w:jc w:val="both"/>
        <w:rPr>
          <w:rFonts w:ascii="Times New Roman" w:hAnsi="Times New Roman"/>
          <w:sz w:val="26"/>
          <w:szCs w:val="26"/>
        </w:rPr>
      </w:pPr>
      <w:r w:rsidRPr="007337AE">
        <w:rPr>
          <w:rFonts w:ascii="Times New Roman" w:hAnsi="Times New Roman"/>
          <w:sz w:val="26"/>
          <w:szCs w:val="26"/>
        </w:rPr>
        <w:t>9.палитра</w:t>
      </w:r>
    </w:p>
    <w:p w:rsidR="00BF467D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</w:rPr>
      </w:pPr>
    </w:p>
    <w:p w:rsidR="00BF467D" w:rsidRPr="001C7BB6" w:rsidRDefault="00BF467D" w:rsidP="00B612B8">
      <w:pPr>
        <w:pStyle w:val="ListParagraph"/>
        <w:numPr>
          <w:ilvl w:val="0"/>
          <w:numId w:val="24"/>
        </w:numPr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8" type="#_x0000_t202" style="position:absolute;left:0;text-align:left;margin-left:23.95pt;margin-top:2.7pt;width:463.5pt;height:38.25pt;z-index:251665920" strokeweight="1.5pt">
            <v:textbox style="mso-next-textbox:#_x0000_s1038">
              <w:txbxContent>
                <w:p w:rsidR="00BF467D" w:rsidRPr="0083351B" w:rsidRDefault="00BF467D" w:rsidP="005545AF">
                  <w:p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ПЛАНИРУЕМЫЙ РЕЗУЛЬТАТ: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знание  последовательности  выполнения композиции в технике аппликация и графического рисунка.</w:t>
                  </w:r>
                </w:p>
              </w:txbxContent>
            </v:textbox>
          </v:shape>
        </w:pict>
      </w:r>
    </w:p>
    <w:p w:rsidR="00BF467D" w:rsidRDefault="00BF467D" w:rsidP="00600D2C">
      <w:pPr>
        <w:jc w:val="both"/>
        <w:rPr>
          <w:rFonts w:ascii="Times New Roman" w:hAnsi="Times New Roman"/>
          <w:sz w:val="24"/>
          <w:szCs w:val="24"/>
        </w:rPr>
      </w:pPr>
    </w:p>
    <w:p w:rsidR="00BF467D" w:rsidRDefault="00BF467D" w:rsidP="00600D2C">
      <w:pPr>
        <w:jc w:val="both"/>
        <w:rPr>
          <w:rFonts w:ascii="Times New Roman" w:hAnsi="Times New Roman"/>
          <w:sz w:val="24"/>
          <w:szCs w:val="24"/>
        </w:rPr>
      </w:pPr>
    </w:p>
    <w:p w:rsidR="00BF467D" w:rsidRPr="006F3436" w:rsidRDefault="00BF467D" w:rsidP="00600D2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Задание:  в</w:t>
      </w:r>
      <w:r w:rsidRPr="006F3436">
        <w:rPr>
          <w:rFonts w:ascii="Times New Roman" w:hAnsi="Times New Roman"/>
          <w:sz w:val="24"/>
          <w:szCs w:val="24"/>
        </w:rPr>
        <w:t>ыбери и расставь</w:t>
      </w:r>
      <w:r>
        <w:rPr>
          <w:rFonts w:ascii="Times New Roman" w:hAnsi="Times New Roman"/>
          <w:sz w:val="24"/>
          <w:szCs w:val="24"/>
        </w:rPr>
        <w:t xml:space="preserve">, отмечая в кружках цифрами, </w:t>
      </w:r>
      <w:r w:rsidRPr="006F3436">
        <w:rPr>
          <w:rFonts w:ascii="Times New Roman" w:hAnsi="Times New Roman"/>
          <w:sz w:val="24"/>
          <w:szCs w:val="24"/>
        </w:rPr>
        <w:t xml:space="preserve"> последовательность этапов выполнения работы в технике аппликаци</w:t>
      </w:r>
      <w:r>
        <w:rPr>
          <w:rFonts w:ascii="Times New Roman" w:hAnsi="Times New Roman"/>
          <w:sz w:val="24"/>
          <w:szCs w:val="24"/>
        </w:rPr>
        <w:t>и</w:t>
      </w:r>
      <w:r w:rsidRPr="006F3436">
        <w:rPr>
          <w:rFonts w:ascii="Times New Roman" w:hAnsi="Times New Roman"/>
          <w:sz w:val="24"/>
          <w:szCs w:val="24"/>
        </w:rPr>
        <w:t xml:space="preserve"> из бумаги.</w:t>
      </w:r>
    </w:p>
    <w:p w:rsidR="00BF467D" w:rsidRDefault="00BF467D" w:rsidP="00600D2C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97"/>
        <w:gridCol w:w="3525"/>
        <w:gridCol w:w="2848"/>
      </w:tblGrid>
      <w:tr w:rsidR="00BF467D" w:rsidRPr="004C730E" w:rsidTr="004C730E">
        <w:tc>
          <w:tcPr>
            <w:tcW w:w="3560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oval id="_x0000_s1039" style="position:absolute;left:0;text-align:left;margin-left:119.25pt;margin-top:10pt;width:21.75pt;height:23.25pt;z-index:251601408" strokecolor="#fabf8f" strokeweight="1pt">
                  <v:fill color2="#fbd4b4" focusposition="1" focussize="" focus="100%" type="gradient"/>
                  <v:shadow on="t" type="perspective" color="#974706" opacity=".5" offset="1pt" offset2="-3pt"/>
                  <v:textbox style="mso-next-textbox:#_x0000_s1039">
                    <w:txbxContent>
                      <w:p w:rsidR="00BF467D" w:rsidRDefault="00BF467D" w:rsidP="005545AF">
                        <w:r>
                          <w:t>1</w:t>
                        </w:r>
                      </w:p>
                    </w:txbxContent>
                  </v:textbox>
                </v:oval>
              </w:pict>
            </w:r>
            <w:r w:rsidRPr="004C730E">
              <w:rPr>
                <w:rFonts w:ascii="Times New Roman" w:hAnsi="Times New Roman"/>
                <w:sz w:val="24"/>
                <w:szCs w:val="24"/>
              </w:rPr>
              <w:t xml:space="preserve">  Выберу      </w:t>
            </w: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730E">
              <w:rPr>
                <w:rFonts w:ascii="Times New Roman" w:hAnsi="Times New Roman"/>
                <w:sz w:val="24"/>
                <w:szCs w:val="24"/>
              </w:rPr>
              <w:t xml:space="preserve">  Картон для фона</w:t>
            </w: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1" w:type="dxa"/>
            <w:vMerge w:val="restart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730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6" o:spid="_x0000_i1028" type="#_x0000_t75" alt="50b4af2f0c29.jpg" style="width:159pt;height:193.5pt;visibility:visible">
                  <v:imagedata r:id="rId8" o:title=""/>
                </v:shape>
              </w:pict>
            </w: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oval id="_x0000_s1040" style="position:absolute;left:0;text-align:left;margin-left:-2.95pt;margin-top:16pt;width:21.75pt;height:23.25pt;z-index:251607552;mso-position-horizontal-relative:text;mso-position-vertical-relative:text" strokecolor="#fabf8f" strokeweight="1pt">
                  <v:fill color2="#fbd4b4" focusposition="1" focussize="" focus="100%" type="gradient"/>
                  <v:shadow on="t" type="perspective" color="#974706" opacity=".5" offset="1pt" offset2="-3pt"/>
                  <v:textbox style="mso-next-textbox:#_x0000_s1040">
                    <w:txbxContent>
                      <w:p w:rsidR="00BF467D" w:rsidRDefault="00BF467D" w:rsidP="005545AF"/>
                    </w:txbxContent>
                  </v:textbox>
                </v:oval>
              </w:pict>
            </w:r>
          </w:p>
        </w:tc>
      </w:tr>
      <w:tr w:rsidR="00BF467D" w:rsidRPr="004C730E" w:rsidTr="004C730E">
        <w:tc>
          <w:tcPr>
            <w:tcW w:w="3560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oval id="_x0000_s1041" style="position:absolute;left:0;text-align:left;margin-left:6.75pt;margin-top:8.9pt;width:21.75pt;height:23.25pt;z-index:251602432;mso-position-horizontal-relative:text;mso-position-vertical-relative:text" strokecolor="#fabf8f" strokeweight="1pt">
                  <v:fill color2="#fbd4b4" focusposition="1" focussize="" focus="100%" type="gradient"/>
                  <v:shadow on="t" type="perspective" color="#974706" opacity=".5" offset="1pt" offset2="-3pt"/>
                  <v:textbox style="mso-next-textbox:#_x0000_s1041">
                    <w:txbxContent>
                      <w:p w:rsidR="00BF467D" w:rsidRDefault="00BF467D" w:rsidP="005545AF">
                        <w:r>
                          <w:t>2</w:t>
                        </w:r>
                      </w:p>
                    </w:txbxContent>
                  </v:textbox>
                </v:oval>
              </w:pict>
            </w:r>
            <w:r w:rsidRPr="004C730E">
              <w:rPr>
                <w:rFonts w:ascii="Times New Roman" w:hAnsi="Times New Roman"/>
                <w:sz w:val="24"/>
                <w:szCs w:val="24"/>
              </w:rPr>
              <w:t xml:space="preserve">   Выберу цвет бумаги для</w:t>
            </w: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730E">
              <w:rPr>
                <w:rFonts w:ascii="Times New Roman" w:hAnsi="Times New Roman"/>
                <w:sz w:val="24"/>
                <w:szCs w:val="24"/>
              </w:rPr>
              <w:t xml:space="preserve"> аппликации</w:t>
            </w: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1" w:type="dxa"/>
            <w:vMerge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oval id="_x0000_s1042" style="position:absolute;left:0;text-align:left;margin-left:-2.95pt;margin-top:8.9pt;width:21.75pt;height:23.25pt;z-index:251608576;mso-position-horizontal-relative:text;mso-position-vertical-relative:text" strokecolor="#fabf8f" strokeweight="1pt">
                  <v:fill color2="#fbd4b4" focusposition="1" focussize="" focus="100%" type="gradient"/>
                  <v:shadow on="t" type="perspective" color="#974706" opacity=".5" offset="1pt" offset2="-3pt"/>
                  <v:textbox style="mso-next-textbox:#_x0000_s1042">
                    <w:txbxContent>
                      <w:p w:rsidR="00BF467D" w:rsidRDefault="00BF467D" w:rsidP="005545AF"/>
                    </w:txbxContent>
                  </v:textbox>
                </v:oval>
              </w:pict>
            </w:r>
          </w:p>
        </w:tc>
      </w:tr>
      <w:tr w:rsidR="00BF467D" w:rsidRPr="004C730E" w:rsidTr="004C730E">
        <w:tc>
          <w:tcPr>
            <w:tcW w:w="3560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oval id="_x0000_s1043" style="position:absolute;left:0;text-align:left;margin-left:130.5pt;margin-top:3.65pt;width:21.75pt;height:23.25pt;z-index:251603456;mso-position-horizontal-relative:text;mso-position-vertical-relative:text" strokecolor="#fabf8f" strokeweight="1pt">
                  <v:fill color2="#fbd4b4" focusposition="1" focussize="" focus="100%" type="gradient"/>
                  <v:shadow on="t" type="perspective" color="#974706" opacity=".5" offset="1pt" offset2="-3pt"/>
                  <v:textbox style="mso-next-textbox:#_x0000_s1043">
                    <w:txbxContent>
                      <w:p w:rsidR="00BF467D" w:rsidRDefault="00BF467D" w:rsidP="005545AF">
                        <w:pPr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eastAsia="ru-RU"/>
              </w:rPr>
              <w:pict>
                <v:oval id="_x0000_s1044" style="position:absolute;left:0;text-align:left;margin-left:0;margin-top:45.3pt;width:21.75pt;height:23.25pt;z-index:251604480;mso-position-horizontal-relative:text;mso-position-vertical-relative:text" strokecolor="#fabf8f" strokeweight="1pt">
                  <v:fill color2="#fbd4b4" focusposition="1" focussize="" focus="100%" type="gradient"/>
                  <v:shadow on="t" type="perspective" color="#974706" opacity=".5" offset="1pt" offset2="-3pt"/>
                  <v:textbox style="mso-next-textbox:#_x0000_s1044">
                    <w:txbxContent>
                      <w:p w:rsidR="00BF467D" w:rsidRDefault="00BF467D" w:rsidP="005545AF">
                        <w:r>
                          <w:t>4</w:t>
                        </w:r>
                      </w:p>
                    </w:txbxContent>
                  </v:textbox>
                </v:oval>
              </w:pict>
            </w:r>
            <w:r w:rsidRPr="004C730E">
              <w:rPr>
                <w:rFonts w:ascii="Times New Roman" w:hAnsi="Times New Roman"/>
                <w:sz w:val="24"/>
                <w:szCs w:val="24"/>
              </w:rPr>
              <w:t>Нарисую форму вазы</w:t>
            </w: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730E">
              <w:rPr>
                <w:rFonts w:ascii="Times New Roman" w:hAnsi="Times New Roman"/>
                <w:sz w:val="24"/>
                <w:szCs w:val="24"/>
              </w:rPr>
              <w:t xml:space="preserve"> и вырежу ее.</w:t>
            </w: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1" w:type="dxa"/>
            <w:vMerge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oval id="_x0000_s1045" style="position:absolute;left:0;text-align:left;margin-left:-2.95pt;margin-top:8.7pt;width:21.75pt;height:23.25pt;z-index:251609600;mso-position-horizontal-relative:text;mso-position-vertical-relative:text" strokecolor="#fabf8f" strokeweight="1pt">
                  <v:fill color2="#fbd4b4" focusposition="1" focussize="" focus="100%" type="gradient"/>
                  <v:shadow on="t" type="perspective" color="#974706" opacity=".5" offset="1pt" offset2="-3pt"/>
                  <v:textbox style="mso-next-textbox:#_x0000_s1045">
                    <w:txbxContent>
                      <w:p w:rsidR="00BF467D" w:rsidRDefault="00BF467D" w:rsidP="005545AF"/>
                    </w:txbxContent>
                  </v:textbox>
                </v:oval>
              </w:pict>
            </w:r>
          </w:p>
        </w:tc>
      </w:tr>
      <w:tr w:rsidR="00BF467D" w:rsidRPr="004C730E" w:rsidTr="004C730E">
        <w:tc>
          <w:tcPr>
            <w:tcW w:w="3560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F467D" w:rsidRPr="004C730E" w:rsidRDefault="00BF467D" w:rsidP="004C730E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C730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Нарисую цветы и вырежу </w:t>
            </w: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61" w:type="dxa"/>
            <w:vMerge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oval id="_x0000_s1046" style="position:absolute;left:0;text-align:left;margin-left:-2.95pt;margin-top:53.2pt;width:21.75pt;height:23.25pt;z-index:251611648;mso-position-horizontal-relative:text;mso-position-vertical-relative:text" strokecolor="#fabf8f" strokeweight="1pt">
                  <v:fill color2="#fbd4b4" focusposition="1" focussize="" focus="100%" type="gradient"/>
                  <v:shadow on="t" type="perspective" color="#974706" opacity=".5" offset="1pt" offset2="-3pt"/>
                  <v:textbox style="mso-next-textbox:#_x0000_s1046">
                    <w:txbxContent>
                      <w:p w:rsidR="00BF467D" w:rsidRDefault="00BF467D" w:rsidP="005545AF"/>
                    </w:txbxContent>
                  </v:textbox>
                </v:oval>
              </w:pict>
            </w:r>
            <w:r>
              <w:rPr>
                <w:noProof/>
                <w:lang w:eastAsia="ru-RU"/>
              </w:rPr>
              <w:pict>
                <v:oval id="_x0000_s1047" style="position:absolute;left:0;text-align:left;margin-left:-2.95pt;margin-top:9.55pt;width:21.75pt;height:23.25pt;z-index:251610624;mso-position-horizontal-relative:text;mso-position-vertical-relative:text" strokecolor="#fabf8f" strokeweight="1pt">
                  <v:fill color2="#fbd4b4" focusposition="1" focussize="" focus="100%" type="gradient"/>
                  <v:shadow on="t" type="perspective" color="#974706" opacity=".5" offset="1pt" offset2="-3pt"/>
                  <v:textbox style="mso-next-textbox:#_x0000_s1047">
                    <w:txbxContent>
                      <w:p w:rsidR="00BF467D" w:rsidRDefault="00BF467D" w:rsidP="005545AF"/>
                    </w:txbxContent>
                  </v:textbox>
                </v:oval>
              </w:pict>
            </w:r>
          </w:p>
        </w:tc>
      </w:tr>
      <w:tr w:rsidR="00BF467D" w:rsidRPr="004C730E" w:rsidTr="004C730E">
        <w:tc>
          <w:tcPr>
            <w:tcW w:w="3560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oval id="_x0000_s1048" style="position:absolute;left:0;text-align:left;margin-left:141pt;margin-top:1.65pt;width:21.75pt;height:23.25pt;z-index:251605504;mso-position-horizontal-relative:text;mso-position-vertical-relative:text" strokecolor="#fabf8f" strokeweight="1pt">
                  <v:fill color2="#fbd4b4" focusposition="1" focussize="" focus="100%" type="gradient"/>
                  <v:shadow on="t" type="perspective" color="#974706" opacity=".5" offset="1pt" offset2="-3pt"/>
                  <v:textbox style="mso-next-textbox:#_x0000_s1048">
                    <w:txbxContent>
                      <w:p w:rsidR="00BF467D" w:rsidRDefault="00BF467D" w:rsidP="005545AF">
                        <w:r>
                          <w:t>5</w:t>
                        </w:r>
                      </w:p>
                    </w:txbxContent>
                  </v:textbox>
                </v:oval>
              </w:pict>
            </w:r>
            <w:r w:rsidRPr="004C730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Приклею вазу на картон</w:t>
            </w: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61" w:type="dxa"/>
            <w:vMerge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467D" w:rsidRPr="004C730E" w:rsidTr="004C730E">
        <w:tc>
          <w:tcPr>
            <w:tcW w:w="3560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oval id="_x0000_s1049" style="position:absolute;left:0;text-align:left;margin-left:-3.75pt;margin-top:1.85pt;width:21.75pt;height:23.25pt;z-index:251606528;mso-position-horizontal-relative:text;mso-position-vertical-relative:text" strokecolor="#fabf8f" strokeweight="1pt">
                  <v:fill color2="#fbd4b4" focusposition="1" focussize="" focus="100%" type="gradient"/>
                  <v:shadow on="t" type="perspective" color="#974706" opacity=".5" offset="1pt" offset2="-3pt"/>
                  <v:textbox style="mso-next-textbox:#_x0000_s1049">
                    <w:txbxContent>
                      <w:p w:rsidR="00BF467D" w:rsidRDefault="00BF467D" w:rsidP="005545AF">
                        <w:r>
                          <w:t>6</w:t>
                        </w:r>
                      </w:p>
                    </w:txbxContent>
                  </v:textbox>
                </v:oval>
              </w:pict>
            </w:r>
            <w:r w:rsidRPr="004C730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Приклею цветы</w:t>
            </w: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61" w:type="dxa"/>
            <w:vMerge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oval id="_x0000_s1050" style="position:absolute;left:0;text-align:left;margin-left:-2.95pt;margin-top:1.85pt;width:21.75pt;height:23.25pt;z-index:251612672;mso-position-horizontal-relative:text;mso-position-vertical-relative:text" strokecolor="#fabf8f" strokeweight="1pt">
                  <v:fill color2="#fbd4b4" focusposition="1" focussize="" focus="100%" type="gradient"/>
                  <v:shadow on="t" type="perspective" color="#974706" opacity=".5" offset="1pt" offset2="-3pt"/>
                  <v:textbox style="mso-next-textbox:#_x0000_s1050">
                    <w:txbxContent>
                      <w:p w:rsidR="00BF467D" w:rsidRDefault="00BF467D" w:rsidP="005545AF"/>
                    </w:txbxContent>
                  </v:textbox>
                </v:oval>
              </w:pict>
            </w:r>
          </w:p>
        </w:tc>
      </w:tr>
      <w:tr w:rsidR="00BF467D" w:rsidRPr="004C730E" w:rsidTr="004C730E">
        <w:tc>
          <w:tcPr>
            <w:tcW w:w="3560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oval id="_x0000_s1051" style="position:absolute;left:0;text-align:left;margin-left:130.5pt;margin-top:2.05pt;width:21.75pt;height:23.25pt;z-index:251613696;mso-position-horizontal-relative:text;mso-position-vertical-relative:text" strokecolor="#fabf8f" strokeweight="1pt">
                  <v:fill color2="#fbd4b4" focusposition="1" focussize="" focus="100%" type="gradient"/>
                  <v:shadow on="t" type="perspective" color="#974706" opacity=".5" offset="1pt" offset2="-3pt"/>
                  <v:textbox style="mso-next-textbox:#_x0000_s1051">
                    <w:txbxContent>
                      <w:p w:rsidR="00BF467D" w:rsidRDefault="00BF467D" w:rsidP="005545AF">
                        <w:r>
                          <w:t>7</w:t>
                        </w:r>
                      </w:p>
                    </w:txbxContent>
                  </v:textbox>
                </v:oval>
              </w:pict>
            </w:r>
            <w:r w:rsidRPr="004C730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Выберу формат своей работы</w:t>
            </w: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oval id="_x0000_s1052" style="position:absolute;left:0;text-align:left;margin-left:-2.95pt;margin-top:2.05pt;width:21.75pt;height:23.25pt;z-index:251614720;mso-position-horizontal-relative:text;mso-position-vertical-relative:text" strokecolor="#fabf8f" strokeweight="1pt">
                  <v:fill color2="#fbd4b4" focusposition="1" focussize="" focus="100%" type="gradient"/>
                  <v:shadow on="t" type="perspective" color="#974706" opacity=".5" offset="1pt" offset2="-3pt"/>
                  <v:textbox style="mso-next-textbox:#_x0000_s1052">
                    <w:txbxContent>
                      <w:p w:rsidR="00BF467D" w:rsidRDefault="00BF467D" w:rsidP="005545AF"/>
                    </w:txbxContent>
                  </v:textbox>
                </v:oval>
              </w:pict>
            </w:r>
          </w:p>
        </w:tc>
      </w:tr>
      <w:tr w:rsidR="00BF467D" w:rsidRPr="004C730E" w:rsidTr="004C730E">
        <w:tc>
          <w:tcPr>
            <w:tcW w:w="3560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oval id="_x0000_s1053" style="position:absolute;left:0;text-align:left;margin-left:135.75pt;margin-top:10.7pt;width:21.75pt;height:23.25pt;z-index:251615744;mso-position-horizontal-relative:text;mso-position-vertical-relative:text" strokecolor="#fabf8f" strokeweight="1pt">
                  <v:fill color2="#fbd4b4" focusposition="1" focussize="" focus="100%" type="gradient"/>
                  <v:shadow on="t" type="perspective" color="#974706" opacity=".5" offset="1pt" offset2="-3pt"/>
                  <v:textbox style="mso-next-textbox:#_x0000_s1053">
                    <w:txbxContent>
                      <w:p w:rsidR="00BF467D" w:rsidRDefault="00BF467D" w:rsidP="005545AF">
                        <w:r>
                          <w:t>8</w:t>
                        </w:r>
                      </w:p>
                    </w:txbxContent>
                  </v:textbox>
                </v:oval>
              </w:pict>
            </w:r>
            <w:r w:rsidRPr="004C730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Распределю  все элементы  аппликации  по замыслу.</w:t>
            </w: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oval id="_x0000_s1054" style="position:absolute;left:0;text-align:left;margin-left:-2.95pt;margin-top:-.2pt;width:21.75pt;height:23.25pt;z-index:251616768;mso-position-horizontal-relative:text;mso-position-vertical-relative:text" strokecolor="#fabf8f" strokeweight="1pt">
                  <v:fill color2="#fbd4b4" focusposition="1" focussize="" focus="100%" type="gradient"/>
                  <v:shadow on="t" type="perspective" color="#974706" opacity=".5" offset="1pt" offset2="-3pt"/>
                  <v:textbox style="mso-next-textbox:#_x0000_s1054">
                    <w:txbxContent>
                      <w:p w:rsidR="00BF467D" w:rsidRDefault="00BF467D" w:rsidP="005545AF"/>
                    </w:txbxContent>
                  </v:textbox>
                </v:oval>
              </w:pict>
            </w:r>
          </w:p>
        </w:tc>
      </w:tr>
    </w:tbl>
    <w:p w:rsidR="00BF467D" w:rsidRPr="00181406" w:rsidRDefault="00BF467D" w:rsidP="00600D2C">
      <w:pPr>
        <w:pStyle w:val="ListParagraph"/>
        <w:ind w:left="1440"/>
        <w:jc w:val="both"/>
        <w:rPr>
          <w:rFonts w:ascii="Times New Roman" w:hAnsi="Times New Roman"/>
          <w:sz w:val="24"/>
          <w:szCs w:val="24"/>
        </w:rPr>
      </w:pPr>
    </w:p>
    <w:p w:rsidR="00BF467D" w:rsidRDefault="00BF467D" w:rsidP="00600D2C">
      <w:pPr>
        <w:pStyle w:val="ListParagraph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6F3436">
        <w:rPr>
          <w:rFonts w:ascii="Times New Roman" w:hAnsi="Times New Roman"/>
          <w:sz w:val="24"/>
          <w:szCs w:val="24"/>
        </w:rPr>
        <w:t>Задание:</w:t>
      </w:r>
      <w:r>
        <w:rPr>
          <w:rFonts w:ascii="Times New Roman" w:hAnsi="Times New Roman"/>
          <w:sz w:val="24"/>
          <w:szCs w:val="24"/>
        </w:rPr>
        <w:t xml:space="preserve"> В предложенном задании определи порядок выполнения графического рисунка и отметь цифрами последовательность его выполнения.</w:t>
      </w:r>
    </w:p>
    <w:p w:rsidR="00BF467D" w:rsidRDefault="00BF467D" w:rsidP="00600D2C">
      <w:pPr>
        <w:pStyle w:val="ListParagraph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92"/>
        <w:gridCol w:w="1992"/>
        <w:gridCol w:w="1992"/>
        <w:gridCol w:w="1993"/>
      </w:tblGrid>
      <w:tr w:rsidR="00BF467D" w:rsidRPr="004C730E" w:rsidTr="004C730E">
        <w:tc>
          <w:tcPr>
            <w:tcW w:w="1992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71" o:spid="_x0000_s1055" type="#_x0000_t75" style="position:absolute;left:0;text-align:left;margin-left:23.55pt;margin-top:-43.1pt;width:38.2pt;height:53.25pt;z-index:251653632;visibility:visible" wrapcoords="-424 0 -424 21296 21600 21296 21600 0 -424 0">
                  <v:imagedata r:id="rId9" o:title=""/>
                  <w10:wrap type="through"/>
                </v:shape>
              </w:pict>
            </w: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56" type="#_x0000_t75" style="position:absolute;left:0;text-align:left;margin-left:3.15pt;margin-top:4.6pt;width:48.75pt;height:67.5pt;z-index:251663872;visibility:visible;mso-position-horizontal-relative:text;mso-position-vertical-relative:text" wrapcoords="-332 0 -332 21360 21600 21360 21600 0 -332 0">
                  <v:imagedata r:id="rId10" o:title=""/>
                  <w10:wrap type="through"/>
                </v:shape>
              </w:pict>
            </w:r>
            <w:r>
              <w:rPr>
                <w:noProof/>
                <w:lang w:eastAsia="ru-RU"/>
              </w:rPr>
              <w:pict>
                <v:oval id="_x0000_s1057" style="position:absolute;left:0;text-align:left;margin-left:-101.3pt;margin-top:1.8pt;width:11.7pt;height:12pt;z-index:251654656;mso-position-horizontal-relative:text;mso-position-vertical-relative:text" strokecolor="#fabf8f" strokeweight="1pt">
                  <v:fill color2="#fbd4b4" focusposition="1" focussize="" focus="100%" type="gradient"/>
                  <v:shadow on="t" type="perspective" color="#974706" opacity=".5" offset="1pt" offset2="-3pt"/>
                  <v:textbox style="mso-next-textbox:#_x0000_s1057">
                    <w:txbxContent>
                      <w:p w:rsidR="00BF467D" w:rsidRDefault="00BF467D" w:rsidP="005545AF"/>
                    </w:txbxContent>
                  </v:textbox>
                </v:oval>
              </w:pict>
            </w:r>
            <w:r>
              <w:rPr>
                <w:noProof/>
                <w:lang w:eastAsia="ru-RU"/>
              </w:rPr>
              <w:pict>
                <v:oval id="_x0000_s1058" style="position:absolute;left:0;text-align:left;margin-left:.15pt;margin-top:1.8pt;width:11.7pt;height:12pt;z-index:251651584;mso-position-horizontal-relative:text;mso-position-vertical-relative:text" strokecolor="#fabf8f" strokeweight="1pt">
                  <v:fill color2="#fbd4b4" focusposition="1" focussize="" focus="100%" type="gradient"/>
                  <v:shadow on="t" type="perspective" color="#974706" opacity=".5" offset="1pt" offset2="-3pt"/>
                  <v:textbox style="mso-next-textbox:#_x0000_s1058">
                    <w:txbxContent>
                      <w:p w:rsidR="00BF467D" w:rsidRDefault="00BF467D" w:rsidP="005545AF"/>
                    </w:txbxContent>
                  </v:textbox>
                </v:oval>
              </w:pict>
            </w:r>
          </w:p>
        </w:tc>
        <w:tc>
          <w:tcPr>
            <w:tcW w:w="1992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oval id="_x0000_s1059" style="position:absolute;left:0;text-align:left;margin-left:62pt;margin-top:64.95pt;width:11.7pt;height:12pt;z-index:251655680;mso-position-horizontal-relative:text;mso-position-vertical-relative:text" strokecolor="#fabf8f" strokeweight="1pt">
                  <v:fill color2="#fbd4b4" focusposition="1" focussize="" focus="100%" type="gradient"/>
                  <v:shadow on="t" type="perspective" color="#974706" opacity=".5" offset="1pt" offset2="-3pt"/>
                  <v:textbox style="mso-next-textbox:#_x0000_s1059">
                    <w:txbxContent>
                      <w:p w:rsidR="00BF467D" w:rsidRDefault="00BF467D" w:rsidP="005545AF"/>
                    </w:txbxContent>
                  </v:textbox>
                </v:oval>
              </w:pict>
            </w:r>
            <w:r>
              <w:rPr>
                <w:noProof/>
                <w:lang w:eastAsia="ru-RU"/>
              </w:rPr>
              <w:pict>
                <v:shape id="Рисунок 70" o:spid="_x0000_s1060" type="#_x0000_t75" style="position:absolute;left:0;text-align:left;margin-left:9.65pt;margin-top:6.85pt;width:70.15pt;height:48.45pt;z-index:251652608;visibility:visible;mso-position-horizontal-relative:text;mso-position-vertical-relative:text" wrapcoords="-230 0 -230 21268 21600 21268 21600 0 -230 0">
                  <v:imagedata r:id="rId11" o:title=""/>
                  <w10:wrap type="through"/>
                </v:shape>
              </w:pict>
            </w:r>
          </w:p>
        </w:tc>
        <w:tc>
          <w:tcPr>
            <w:tcW w:w="1993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oval id="_x0000_s1061" style="position:absolute;left:0;text-align:left;margin-left:13.9pt;margin-top:64.95pt;width:11.7pt;height:12pt;z-index:251656704;mso-position-horizontal-relative:text;mso-position-vertical-relative:text" strokecolor="#fabf8f" strokeweight="1pt">
                  <v:fill color2="#fbd4b4" focusposition="1" focussize="" focus="100%" type="gradient"/>
                  <v:shadow on="t" type="perspective" color="#974706" opacity=".5" offset="1pt" offset2="-3pt"/>
                  <v:textbox style="mso-next-textbox:#_x0000_s1061">
                    <w:txbxContent>
                      <w:p w:rsidR="00BF467D" w:rsidRDefault="00BF467D" w:rsidP="005545AF"/>
                    </w:txbxContent>
                  </v:textbox>
                </v:oval>
              </w:pict>
            </w:r>
            <w:r>
              <w:rPr>
                <w:noProof/>
                <w:lang w:eastAsia="ru-RU"/>
              </w:rPr>
              <w:pict>
                <v:shape id="_x0000_s1062" type="#_x0000_t75" style="position:absolute;left:0;text-align:left;margin-left:5.7pt;margin-top:6.85pt;width:47.25pt;height:65.25pt;z-index:251662848;visibility:visible;mso-position-horizontal-relative:text;mso-position-vertical-relative:text" wrapcoords="-343 0 -343 21352 21600 21352 21600 0 -343 0">
                  <v:imagedata r:id="rId12" o:title=""/>
                  <w10:wrap type="through"/>
                </v:shape>
              </w:pict>
            </w:r>
          </w:p>
        </w:tc>
      </w:tr>
    </w:tbl>
    <w:p w:rsidR="00BF467D" w:rsidRDefault="00BF467D" w:rsidP="00600D2C">
      <w:pPr>
        <w:pStyle w:val="ListParagraph"/>
        <w:ind w:left="1440"/>
        <w:jc w:val="both"/>
        <w:rPr>
          <w:rFonts w:ascii="Times New Roman" w:hAnsi="Times New Roman"/>
          <w:sz w:val="24"/>
          <w:szCs w:val="24"/>
        </w:rPr>
      </w:pPr>
    </w:p>
    <w:p w:rsidR="00BF467D" w:rsidRDefault="00BF467D" w:rsidP="00600D2C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63" type="#_x0000_t202" style="position:absolute;left:0;text-align:left;margin-left:6.75pt;margin-top:15.65pt;width:492pt;height:34.5pt;z-index:251666944" strokeweight="1.5pt">
            <v:textbox>
              <w:txbxContent>
                <w:p w:rsidR="00BF467D" w:rsidRPr="00EC440C" w:rsidRDefault="00BF467D" w:rsidP="005545AF">
                  <w:p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ПЛАНИРУЕМЫЙ РЕЗУЛЬТАТ: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знание  групп гармоничного сочетания цветов.</w:t>
                  </w:r>
                </w:p>
                <w:p w:rsidR="00BF467D" w:rsidRDefault="00BF467D" w:rsidP="005545AF"/>
                <w:p w:rsidR="00BF467D" w:rsidRDefault="00BF467D" w:rsidP="005545AF"/>
              </w:txbxContent>
            </v:textbox>
          </v:shape>
        </w:pict>
      </w:r>
    </w:p>
    <w:p w:rsidR="00BF467D" w:rsidRPr="001C7BB6" w:rsidRDefault="00BF467D" w:rsidP="00600D2C">
      <w:pPr>
        <w:pStyle w:val="ListParagraph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</w:p>
    <w:p w:rsidR="00BF467D" w:rsidRDefault="00BF467D" w:rsidP="00600D2C">
      <w:pPr>
        <w:pStyle w:val="ListParagraph"/>
        <w:jc w:val="both"/>
        <w:rPr>
          <w:rFonts w:ascii="Times New Roman" w:hAnsi="Times New Roman"/>
          <w:sz w:val="24"/>
          <w:szCs w:val="24"/>
        </w:rPr>
      </w:pPr>
    </w:p>
    <w:p w:rsidR="00BF467D" w:rsidRDefault="00BF467D" w:rsidP="00600D2C">
      <w:pPr>
        <w:pStyle w:val="ListParagraph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Задание. В предложенном задании  найди  верное  решениеи объедини их стрелочками между собой.</w:t>
      </w:r>
    </w:p>
    <w:p w:rsidR="00BF467D" w:rsidRDefault="00BF467D" w:rsidP="00E171B6">
      <w:pPr>
        <w:pStyle w:val="ListParagraph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25"/>
        <w:gridCol w:w="2826"/>
        <w:gridCol w:w="3199"/>
      </w:tblGrid>
      <w:tr w:rsidR="00BF467D" w:rsidRPr="004C730E" w:rsidTr="004C730E">
        <w:tc>
          <w:tcPr>
            <w:tcW w:w="3271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oval id="_x0000_s1064" style="position:absolute;left:0;text-align:left;margin-left:43.5pt;margin-top:186pt;width:34.5pt;height:33pt;z-index:251633152" fillcolor="#00b0f0" strokecolor="#f2f2f2" strokeweight="3pt">
                  <v:shadow on="t" type="perspective" color="#622423" opacity=".5" offset="1pt" offset2="-1pt"/>
                </v:oval>
              </w:pict>
            </w:r>
            <w:r>
              <w:rPr>
                <w:noProof/>
                <w:lang w:eastAsia="ru-RU"/>
              </w:rPr>
              <w:pict>
                <v:oval id="_x0000_s1065" style="position:absolute;left:0;text-align:left;margin-left:14.25pt;margin-top:186pt;width:34.5pt;height:33pt;z-index:251632128" fillcolor="red" strokecolor="#f2f2f2" strokeweight="3pt">
                  <v:shadow on="t" type="perspective" color="#622423" opacity=".5" offset="1pt" offset2="-1pt"/>
                </v:oval>
              </w:pict>
            </w: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oval id="_x0000_s1066" style="position:absolute;left:0;text-align:left;margin-left:65.3pt;margin-top:5.05pt;width:34.5pt;height:33pt;z-index:251618816" fillcolor="#4f81bd" strokecolor="#f2f2f2" strokeweight="3pt">
                  <v:shadow on="t" type="perspective" color="#243f60" opacity=".5" offset="1pt" offset2="-1pt"/>
                </v:oval>
              </w:pict>
            </w:r>
            <w:r>
              <w:rPr>
                <w:noProof/>
                <w:lang w:eastAsia="ru-RU"/>
              </w:rPr>
              <w:pict>
                <v:oval id="_x0000_s1067" style="position:absolute;left:0;text-align:left;margin-left:42pt;margin-top:.45pt;width:34.5pt;height:33pt;z-index:251619840" fillcolor="yellow" strokecolor="#f2f2f2" strokeweight="3pt">
                  <v:shadow on="t" type="perspective" color="#974706" opacity=".5" offset="1pt" offset2="-1pt"/>
                </v:oval>
              </w:pict>
            </w:r>
            <w:r>
              <w:rPr>
                <w:noProof/>
                <w:lang w:eastAsia="ru-RU"/>
              </w:rPr>
              <w:pict>
                <v:oval id="_x0000_s1068" style="position:absolute;left:0;text-align:left;margin-left:21pt;margin-top:.45pt;width:34.5pt;height:33pt;z-index:251617792" fillcolor="#c0504d" strokecolor="#f2f2f2" strokeweight="3pt">
                  <v:shadow on="t" type="perspective" color="#622423" opacity=".5" offset="1pt" offset2="-1pt"/>
                </v:oval>
              </w:pict>
            </w: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730E">
              <w:rPr>
                <w:rFonts w:ascii="Times New Roman" w:hAnsi="Times New Roman"/>
                <w:sz w:val="24"/>
                <w:szCs w:val="24"/>
              </w:rPr>
              <w:t>ахроматические</w:t>
            </w:r>
          </w:p>
        </w:tc>
      </w:tr>
      <w:tr w:rsidR="00BF467D" w:rsidRPr="004C730E" w:rsidTr="004C730E">
        <w:tc>
          <w:tcPr>
            <w:tcW w:w="3271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oval id="_x0000_s1069" style="position:absolute;left:0;text-align:left;margin-left:46.95pt;margin-top:4.1pt;width:34.5pt;height:33pt;z-index:251622912;mso-position-horizontal-relative:text;mso-position-vertical-relative:text" fillcolor="yellow" strokecolor="#f2f2f2" strokeweight="3pt">
                  <v:shadow on="t" type="perspective" color="#622423" opacity=".5" offset="1pt" offset2="-1pt"/>
                </v:oval>
              </w:pict>
            </w:r>
            <w:r>
              <w:rPr>
                <w:noProof/>
                <w:lang w:eastAsia="ru-RU"/>
              </w:rPr>
              <w:pict>
                <v:oval id="_x0000_s1070" style="position:absolute;left:0;text-align:left;margin-left:27.4pt;margin-top:11.6pt;width:34.5pt;height:33pt;z-index:251621888;mso-position-horizontal-relative:text;mso-position-vertical-relative:text" fillcolor="#ffc000" strokecolor="#f2f2f2" strokeweight="3pt">
                  <v:shadow on="t" type="perspective" color="#622423" opacity=".5" offset="1pt" offset2="-1pt"/>
                </v:oval>
              </w:pict>
            </w:r>
            <w:r>
              <w:rPr>
                <w:noProof/>
                <w:lang w:eastAsia="ru-RU"/>
              </w:rPr>
              <w:pict>
                <v:oval id="_x0000_s1071" style="position:absolute;left:0;text-align:left;margin-left:7.5pt;margin-top:11.6pt;width:34.5pt;height:33pt;z-index:251620864;mso-position-horizontal-relative:text;mso-position-vertical-relative:text" fillcolor="#c0504d" strokecolor="#f2f2f2" strokeweight="3pt">
                  <v:shadow on="t" type="perspective" color="#622423" opacity=".5" offset="1pt" offset2="-1pt"/>
                </v:oval>
              </w:pict>
            </w: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oval id="_x0000_s1072" style="position:absolute;left:0;text-align:left;margin-left:76.5pt;margin-top:3.8pt;width:34.5pt;height:33pt;z-index:251623936" fillcolor="#76923c" strokecolor="#f2f2f2" strokeweight="3pt">
                  <v:shadow on="t" type="perspective" color="#622423" opacity=".5" offset="1pt" offset2="-1pt"/>
                </v:oval>
              </w:pict>
            </w: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730E">
              <w:rPr>
                <w:rFonts w:ascii="Times New Roman" w:hAnsi="Times New Roman"/>
                <w:sz w:val="24"/>
                <w:szCs w:val="24"/>
              </w:rPr>
              <w:t>холодные</w:t>
            </w:r>
          </w:p>
        </w:tc>
      </w:tr>
      <w:tr w:rsidR="00BF467D" w:rsidRPr="004C730E" w:rsidTr="004C730E">
        <w:tc>
          <w:tcPr>
            <w:tcW w:w="3271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oval id="_x0000_s1073" style="position:absolute;left:0;text-align:left;margin-left:68.65pt;margin-top:6.05pt;width:34.5pt;height:33pt;z-index:251628032;mso-position-horizontal-relative:text;mso-position-vertical-relative:text" fillcolor="#b2a1c7" strokecolor="#f2f2f2" strokeweight="3pt">
                  <v:shadow on="t" type="perspective" color="#622423" opacity=".5" offset="1pt" offset2="-1pt"/>
                </v:oval>
              </w:pict>
            </w:r>
            <w:r>
              <w:rPr>
                <w:noProof/>
                <w:lang w:eastAsia="ru-RU"/>
              </w:rPr>
              <w:pict>
                <v:oval id="_x0000_s1074" style="position:absolute;left:0;text-align:left;margin-left:51.8pt;margin-top:9.8pt;width:34.5pt;height:33pt;z-index:251627008;mso-position-horizontal-relative:text;mso-position-vertical-relative:text" fillcolor="#943634" strokecolor="#f2f2f2" strokeweight="3pt">
                  <v:shadow on="t" type="perspective" color="#622423" opacity=".5" offset="1pt" offset2="-1pt"/>
                </v:oval>
              </w:pict>
            </w:r>
            <w:r>
              <w:rPr>
                <w:noProof/>
                <w:lang w:eastAsia="ru-RU"/>
              </w:rPr>
              <w:pict>
                <v:oval id="_x0000_s1075" style="position:absolute;left:0;text-align:left;margin-left:18.1pt;margin-top:9.8pt;width:34.5pt;height:33pt;z-index:251625984;mso-position-horizontal-relative:text;mso-position-vertical-relative:text" fillcolor="#4f81bd" strokecolor="#f2f2f2" strokeweight="3pt">
                  <v:shadow on="t" type="perspective" color="#622423" opacity=".5" offset="1pt" offset2="-1pt"/>
                </v:oval>
              </w:pict>
            </w:r>
            <w:r>
              <w:rPr>
                <w:noProof/>
                <w:lang w:eastAsia="ru-RU"/>
              </w:rPr>
              <w:pict>
                <v:oval id="_x0000_s1076" style="position:absolute;left:0;text-align:left;margin-left:-3.7pt;margin-top:6.05pt;width:34.5pt;height:33pt;z-index:251624960;mso-position-horizontal-relative:text;mso-position-vertical-relative:text" fillcolor="#1f497d" strokecolor="#f2f2f2" strokeweight="3pt">
                  <v:shadow on="t" type="perspective" color="#622423" opacity=".5" offset="1pt" offset2="-1pt"/>
                </v:oval>
              </w:pict>
            </w: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730E">
              <w:rPr>
                <w:rFonts w:ascii="Times New Roman" w:hAnsi="Times New Roman"/>
                <w:sz w:val="24"/>
                <w:szCs w:val="24"/>
              </w:rPr>
              <w:t>дополнительные</w:t>
            </w:r>
          </w:p>
        </w:tc>
      </w:tr>
      <w:tr w:rsidR="00BF467D" w:rsidRPr="004C730E" w:rsidTr="004C730E">
        <w:tc>
          <w:tcPr>
            <w:tcW w:w="3271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oval id="_x0000_s1077" style="position:absolute;left:0;text-align:left;margin-left:90.25pt;margin-top:5.3pt;width:34.5pt;height:33pt;z-index:251657728;mso-position-horizontal-relative:text;mso-position-vertical-relative:text" strokecolor="#f2f2f2" strokeweight="3pt">
                  <v:shadow on="t" type="perspective" color="#622423" opacity=".5" offset="1pt" offset2="-1pt"/>
                </v:oval>
              </w:pict>
            </w:r>
            <w:r>
              <w:rPr>
                <w:noProof/>
                <w:lang w:eastAsia="ru-RU"/>
              </w:rPr>
              <w:pict>
                <v:oval id="_x0000_s1078" style="position:absolute;left:0;text-align:left;margin-left:42pt;margin-top:5.3pt;width:34.5pt;height:33pt;z-index:251658752;mso-position-horizontal-relative:text;mso-position-vertical-relative:text" fillcolor="red" strokecolor="#f2f2f2" strokeweight="3pt">
                  <v:shadow on="t" type="perspective" color="#622423" opacity=".5" offset="1pt" offset2="-1pt"/>
                </v:oval>
              </w:pict>
            </w:r>
            <w:r>
              <w:rPr>
                <w:noProof/>
                <w:lang w:eastAsia="ru-RU"/>
              </w:rPr>
              <w:pict>
                <v:oval id="_x0000_s1079" style="position:absolute;left:0;text-align:left;margin-left:68.65pt;margin-top:5.3pt;width:34.5pt;height:33pt;z-index:251659776;mso-position-horizontal-relative:text;mso-position-vertical-relative:text" fillcolor="black" strokecolor="#f2f2f2" strokeweight="3pt">
                  <v:shadow on="t" type="perspective" color="#622423" opacity=".5" offset="1pt" offset2="-1pt"/>
                </v:oval>
              </w:pict>
            </w: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730E">
              <w:rPr>
                <w:rFonts w:ascii="Times New Roman" w:hAnsi="Times New Roman"/>
                <w:sz w:val="24"/>
                <w:szCs w:val="24"/>
              </w:rPr>
              <w:t>основные</w:t>
            </w:r>
          </w:p>
        </w:tc>
      </w:tr>
      <w:tr w:rsidR="00BF467D" w:rsidRPr="004C730E" w:rsidTr="004C730E">
        <w:tc>
          <w:tcPr>
            <w:tcW w:w="3271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oval id="_x0000_s1080" style="position:absolute;left:0;text-align:left;margin-left:61.9pt;margin-top:2.25pt;width:34.5pt;height:33pt;z-index:251630080;mso-position-horizontal-relative:text;mso-position-vertical-relative:text" fillcolor="#a5a5a5" strokecolor="#f2f2f2" strokeweight="3pt">
                  <v:shadow on="t" type="perspective" color="#622423" opacity=".5" offset="1pt" offset2="-1pt"/>
                </v:oval>
              </w:pict>
            </w:r>
            <w:r>
              <w:rPr>
                <w:noProof/>
                <w:lang w:eastAsia="ru-RU"/>
              </w:rPr>
              <w:pict>
                <v:oval id="_x0000_s1081" style="position:absolute;left:0;text-align:left;margin-left:86.3pt;margin-top:2.25pt;width:34.5pt;height:33pt;z-index:251629056;mso-position-horizontal-relative:text;mso-position-vertical-relative:text" fillcolor="black" strokecolor="#f2f2f2" strokeweight="3pt">
                  <v:shadow on="t" type="perspective" color="#622423" opacity=".5" offset="1pt" offset2="-1pt"/>
                </v:oval>
              </w:pict>
            </w:r>
            <w:r>
              <w:rPr>
                <w:noProof/>
                <w:lang w:eastAsia="ru-RU"/>
              </w:rPr>
              <w:pict>
                <v:oval id="_x0000_s1082" style="position:absolute;left:0;text-align:left;margin-left:30.8pt;margin-top:2.25pt;width:34.5pt;height:33pt;z-index:251631104;mso-position-horizontal-relative:text;mso-position-vertical-relative:text" fillcolor="#d8d8d8" strokecolor="#f2f2f2" strokeweight="3pt">
                  <v:shadow on="t" type="perspective" color="#622423" opacity=".5" offset="1pt" offset2="-1pt"/>
                </v:oval>
              </w:pict>
            </w: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730E">
              <w:rPr>
                <w:rFonts w:ascii="Times New Roman" w:hAnsi="Times New Roman"/>
                <w:sz w:val="24"/>
                <w:szCs w:val="24"/>
              </w:rPr>
              <w:t>теплые</w:t>
            </w:r>
          </w:p>
        </w:tc>
      </w:tr>
    </w:tbl>
    <w:p w:rsidR="00BF467D" w:rsidRPr="001C7BB6" w:rsidRDefault="00BF467D" w:rsidP="00600D2C">
      <w:pPr>
        <w:pStyle w:val="ListParagraph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083" type="#_x0000_t79" style="position:absolute;left:0;text-align:left;margin-left:-245.25pt;margin-top:80.45pt;width:114pt;height:38.25pt;z-index:251668992;mso-position-horizontal-relative:text;mso-position-vertical-relative:text"/>
        </w:pict>
      </w:r>
      <w:r>
        <w:rPr>
          <w:noProof/>
          <w:lang w:eastAsia="ru-RU"/>
        </w:rPr>
        <w:pict>
          <v:shape id="_x0000_s1084" type="#_x0000_t79" style="position:absolute;left:0;text-align:left;margin-left:-355.5pt;margin-top:42.2pt;width:114pt;height:38.25pt;z-index:251667968;mso-position-horizontal-relative:text;mso-position-vertical-relative:text"/>
        </w:pict>
      </w:r>
      <w:r w:rsidRPr="001C7BB6">
        <w:rPr>
          <w:rFonts w:ascii="Times New Roman" w:hAnsi="Times New Roman"/>
          <w:sz w:val="28"/>
          <w:szCs w:val="28"/>
        </w:rPr>
        <w:t>Зеленый цвет получают путем смешивания</w:t>
      </w:r>
    </w:p>
    <w:p w:rsidR="00BF467D" w:rsidRDefault="00BF467D" w:rsidP="00600D2C">
      <w:pPr>
        <w:pStyle w:val="ListParagraph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красного и фиолетового;</w:t>
      </w:r>
    </w:p>
    <w:p w:rsidR="00BF467D" w:rsidRDefault="00BF467D" w:rsidP="00600D2C">
      <w:pPr>
        <w:pStyle w:val="ListParagraph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синего и желтого;</w:t>
      </w:r>
    </w:p>
    <w:p w:rsidR="00BF467D" w:rsidRDefault="00BF467D" w:rsidP="00600D2C">
      <w:pPr>
        <w:pStyle w:val="ListParagraph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желтого и красного;</w:t>
      </w:r>
    </w:p>
    <w:p w:rsidR="00BF467D" w:rsidRDefault="00BF467D" w:rsidP="00600D2C">
      <w:pPr>
        <w:pStyle w:val="ListParagraph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оранжевого и синего.</w:t>
      </w:r>
    </w:p>
    <w:p w:rsidR="00BF467D" w:rsidRPr="001C7BB6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</w:rPr>
      </w:pPr>
    </w:p>
    <w:p w:rsidR="00BF467D" w:rsidRPr="00176DC0" w:rsidRDefault="00BF467D" w:rsidP="00B612B8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9) </w:t>
      </w:r>
      <w:r w:rsidRPr="00176DC0">
        <w:rPr>
          <w:rFonts w:ascii="Times New Roman" w:hAnsi="Times New Roman"/>
          <w:sz w:val="24"/>
          <w:szCs w:val="24"/>
        </w:rPr>
        <w:t>Они могут быть мягкие и жесткие, круглые и плоские, короткие и длинные, узкие и широкие. О чем речь? ________________________________________________________________________</w:t>
      </w:r>
    </w:p>
    <w:p w:rsidR="00BF467D" w:rsidRPr="001C7BB6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10) Какие кисти не должны применяться в работе с акварелью? ____________________________</w:t>
      </w:r>
    </w:p>
    <w:p w:rsidR="00BF467D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467D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467D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467D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467D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467D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467D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467D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467D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467D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467D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467D" w:rsidRPr="004B33DE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467D" w:rsidRPr="0021500F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11) Объедини технику выполнения натюрморта с изображением стрелочкой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78"/>
        <w:gridCol w:w="2703"/>
        <w:gridCol w:w="3229"/>
      </w:tblGrid>
      <w:tr w:rsidR="00BF467D" w:rsidRPr="004C730E" w:rsidTr="004C730E">
        <w:tc>
          <w:tcPr>
            <w:tcW w:w="3560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10" o:spid="_x0000_s1085" type="#_x0000_t75" style="position:absolute;left:0;text-align:left;margin-left:25.5pt;margin-top:-86.2pt;width:112.5pt;height:85.5pt;z-index:251640320;visibility:visible" wrapcoords="-144 0 -144 21411 21600 21411 21600 0 -144 0">
                  <v:imagedata r:id="rId13" o:title=""/>
                  <w10:wrap type="through"/>
                </v:shape>
              </w:pict>
            </w: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730E">
              <w:rPr>
                <w:rFonts w:ascii="Times New Roman" w:hAnsi="Times New Roman"/>
                <w:sz w:val="28"/>
                <w:szCs w:val="28"/>
              </w:rPr>
              <w:t>масло</w:t>
            </w:r>
          </w:p>
        </w:tc>
      </w:tr>
      <w:tr w:rsidR="00BF467D" w:rsidRPr="004C730E" w:rsidTr="004C730E">
        <w:tc>
          <w:tcPr>
            <w:tcW w:w="3560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4" o:spid="_x0000_s1086" type="#_x0000_t75" style="position:absolute;left:0;text-align:left;margin-left:25.5pt;margin-top:3.6pt;width:112.5pt;height:104.25pt;z-index:251639296;visibility:visible;mso-position-horizontal-relative:text;mso-position-vertical-relative:text" wrapcoords="-144 0 -144 21445 21600 21445 21600 0 -144 0">
                  <v:imagedata r:id="rId14" o:title=""/>
                  <w10:wrap type="through"/>
                </v:shape>
              </w:pict>
            </w: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4C730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графика</w:t>
            </w:r>
          </w:p>
        </w:tc>
      </w:tr>
      <w:tr w:rsidR="00BF467D" w:rsidRPr="004C730E" w:rsidTr="004C730E">
        <w:tc>
          <w:tcPr>
            <w:tcW w:w="3560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87" type="#_x0000_t75" style="position:absolute;left:0;text-align:left;margin-left:25.5pt;margin-top:15.3pt;width:112.5pt;height:80.25pt;z-index:251638272;visibility:visible;mso-position-horizontal-relative:text;mso-position-vertical-relative:text" wrapcoords="-144 0 -144 21398 21600 21398 21600 0 -144 0">
                  <v:imagedata r:id="rId15" o:title=""/>
                  <w10:wrap type="through"/>
                </v:shape>
              </w:pict>
            </w: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61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4C730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декоративный</w:t>
            </w:r>
          </w:p>
        </w:tc>
      </w:tr>
    </w:tbl>
    <w:p w:rsidR="00BF467D" w:rsidRPr="004B33DE" w:rsidRDefault="00BF467D" w:rsidP="00600D2C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12).</w:t>
      </w:r>
      <w:r w:rsidRPr="00464C7D">
        <w:rPr>
          <w:rFonts w:ascii="Times New Roman" w:hAnsi="Times New Roman"/>
          <w:sz w:val="24"/>
          <w:szCs w:val="24"/>
        </w:rPr>
        <w:t>Запиши инструменты и принадлежности художника________________________________________________________________________________________________________________________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</w:t>
      </w:r>
    </w:p>
    <w:p w:rsidR="00BF467D" w:rsidRDefault="00BF467D" w:rsidP="00600D2C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88" type="#_x0000_t202" style="position:absolute;left:0;text-align:left;margin-left:31.5pt;margin-top:-773.25pt;width:463.5pt;height:42.75pt;z-index:251670016">
            <v:textbox>
              <w:txbxContent>
                <w:p w:rsidR="00BF467D" w:rsidRDefault="00BF467D" w:rsidP="005545AF"/>
              </w:txbxContent>
            </v:textbox>
          </v:shape>
        </w:pict>
      </w:r>
    </w:p>
    <w:p w:rsidR="00BF467D" w:rsidRDefault="00BF467D" w:rsidP="00600D2C">
      <w:pPr>
        <w:pStyle w:val="ListParagraph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89" type="#_x0000_t202" style="position:absolute;left:0;text-align:left;margin-left:43.5pt;margin-top:-16.5pt;width:433.5pt;height:42pt;z-index:251671040" strokeweight="1.5pt">
            <v:textbox>
              <w:txbxContent>
                <w:p w:rsidR="00BF467D" w:rsidRPr="00176DC0" w:rsidRDefault="00BF467D" w:rsidP="005545AF">
                  <w:p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76DC0">
                    <w:rPr>
                      <w:rFonts w:ascii="Times New Roman" w:hAnsi="Times New Roman"/>
                      <w:sz w:val="24"/>
                      <w:szCs w:val="24"/>
                    </w:rPr>
                    <w:t>ПЛАНИРУЕМЫЙ РЕЗУЛЬТАТ: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Различать виды пейзажа, ориентироваться в произведениях  искусства.  </w:t>
                  </w:r>
                </w:p>
              </w:txbxContent>
            </v:textbox>
          </v:shape>
        </w:pict>
      </w:r>
    </w:p>
    <w:p w:rsidR="00BF467D" w:rsidRDefault="00BF467D" w:rsidP="00600D2C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BF467D" w:rsidRPr="00176DC0" w:rsidRDefault="00BF467D" w:rsidP="00600D2C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13).</w:t>
      </w:r>
      <w:r w:rsidRPr="00176DC0">
        <w:rPr>
          <w:rFonts w:ascii="Times New Roman" w:hAnsi="Times New Roman"/>
          <w:sz w:val="24"/>
          <w:szCs w:val="24"/>
        </w:rPr>
        <w:t>Отметь  галоч</w:t>
      </w:r>
      <w:r>
        <w:rPr>
          <w:rFonts w:ascii="Times New Roman" w:hAnsi="Times New Roman"/>
          <w:sz w:val="24"/>
          <w:szCs w:val="24"/>
        </w:rPr>
        <w:t>кой и</w:t>
      </w:r>
      <w:r w:rsidRPr="00176DC0">
        <w:rPr>
          <w:rFonts w:ascii="Times New Roman" w:hAnsi="Times New Roman"/>
          <w:sz w:val="24"/>
          <w:szCs w:val="24"/>
        </w:rPr>
        <w:t>звестн</w:t>
      </w:r>
      <w:r>
        <w:rPr>
          <w:rFonts w:ascii="Times New Roman" w:hAnsi="Times New Roman"/>
          <w:sz w:val="24"/>
          <w:szCs w:val="24"/>
        </w:rPr>
        <w:t>ого русского</w:t>
      </w:r>
      <w:r w:rsidRPr="00176DC0">
        <w:rPr>
          <w:rFonts w:ascii="Times New Roman" w:hAnsi="Times New Roman"/>
          <w:sz w:val="24"/>
          <w:szCs w:val="24"/>
        </w:rPr>
        <w:t xml:space="preserve"> художник</w:t>
      </w:r>
      <w:r>
        <w:rPr>
          <w:rFonts w:ascii="Times New Roman" w:hAnsi="Times New Roman"/>
          <w:sz w:val="24"/>
          <w:szCs w:val="24"/>
        </w:rPr>
        <w:t>а</w:t>
      </w:r>
      <w:r w:rsidRPr="00176DC0">
        <w:rPr>
          <w:rFonts w:ascii="Times New Roman" w:hAnsi="Times New Roman"/>
          <w:sz w:val="24"/>
          <w:szCs w:val="24"/>
        </w:rPr>
        <w:t>, сказочник</w:t>
      </w:r>
      <w:r>
        <w:rPr>
          <w:rFonts w:ascii="Times New Roman" w:hAnsi="Times New Roman"/>
          <w:sz w:val="24"/>
          <w:szCs w:val="24"/>
        </w:rPr>
        <w:t>а</w:t>
      </w:r>
      <w:r w:rsidRPr="00176DC0">
        <w:rPr>
          <w:rFonts w:ascii="Times New Roman" w:hAnsi="Times New Roman"/>
          <w:sz w:val="24"/>
          <w:szCs w:val="24"/>
        </w:rPr>
        <w:t>, автор</w:t>
      </w:r>
      <w:r>
        <w:rPr>
          <w:rFonts w:ascii="Times New Roman" w:hAnsi="Times New Roman"/>
          <w:sz w:val="24"/>
          <w:szCs w:val="24"/>
        </w:rPr>
        <w:t>а</w:t>
      </w:r>
      <w:r w:rsidRPr="00176DC0">
        <w:rPr>
          <w:rFonts w:ascii="Times New Roman" w:hAnsi="Times New Roman"/>
          <w:sz w:val="24"/>
          <w:szCs w:val="24"/>
        </w:rPr>
        <w:t xml:space="preserve"> картин «Богатыри», «Аленушка», «Ковер – самолет» </w:t>
      </w:r>
    </w:p>
    <w:p w:rsidR="00BF467D" w:rsidRDefault="00BF467D" w:rsidP="00600D2C">
      <w:pPr>
        <w:pStyle w:val="ListParagraph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Суриков;</w:t>
      </w:r>
    </w:p>
    <w:p w:rsidR="00BF467D" w:rsidRDefault="00BF467D" w:rsidP="00600D2C">
      <w:pPr>
        <w:pStyle w:val="ListParagraph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Шишкин;</w:t>
      </w:r>
    </w:p>
    <w:p w:rsidR="00BF467D" w:rsidRDefault="00BF467D" w:rsidP="00600D2C">
      <w:pPr>
        <w:pStyle w:val="ListParagraph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Васнецов;</w:t>
      </w:r>
    </w:p>
    <w:p w:rsidR="00BF467D" w:rsidRPr="00B612B8" w:rsidRDefault="00BF467D" w:rsidP="00B612B8">
      <w:pPr>
        <w:pStyle w:val="ListParagraph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Айвазовский</w:t>
      </w:r>
    </w:p>
    <w:p w:rsidR="00BF467D" w:rsidRPr="00176DC0" w:rsidRDefault="00BF467D" w:rsidP="00600D2C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14) </w:t>
      </w:r>
      <w:r w:rsidRPr="00176DC0">
        <w:rPr>
          <w:rFonts w:ascii="Times New Roman" w:hAnsi="Times New Roman"/>
          <w:sz w:val="28"/>
          <w:szCs w:val="28"/>
        </w:rPr>
        <w:t>Назови  основные виды пейзажа</w:t>
      </w:r>
      <w:r>
        <w:rPr>
          <w:rFonts w:ascii="Times New Roman" w:hAnsi="Times New Roman"/>
          <w:sz w:val="28"/>
          <w:szCs w:val="28"/>
        </w:rPr>
        <w:t>, вписав название в соответствующий модуль.</w:t>
      </w:r>
    </w:p>
    <w:p w:rsidR="00BF467D" w:rsidRDefault="00BF467D" w:rsidP="00600D2C">
      <w:pPr>
        <w:pStyle w:val="ListParagraph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40" o:spid="_x0000_s1090" type="#_x0000_t75" style="position:absolute;left:0;text-align:left;margin-left:-3.75pt;margin-top:21.95pt;width:97.85pt;height:62.6pt;z-index:251641344;visibility:visible" wrapcoords="-166 0 -166 21340 21600 21340 21600 0 -166 0">
            <v:imagedata r:id="rId16" o:title=""/>
            <w10:wrap type="through"/>
          </v:shape>
        </w:pict>
      </w:r>
      <w:r>
        <w:rPr>
          <w:noProof/>
          <w:lang w:eastAsia="ru-RU"/>
        </w:rPr>
        <w:pict>
          <v:shape id="Рисунок 13" o:spid="_x0000_s1091" type="#_x0000_t75" style="position:absolute;left:0;text-align:left;margin-left:117pt;margin-top:13.55pt;width:60pt;height:80pt;z-index:251637248;visibility:visible" wrapcoords="-270 0 -270 21398 21600 21398 21600 0 -270 0">
            <v:imagedata r:id="rId17" o:title=""/>
            <w10:wrap type="through"/>
          </v:shape>
        </w:pict>
      </w:r>
      <w:r>
        <w:rPr>
          <w:noProof/>
          <w:lang w:eastAsia="ru-RU"/>
        </w:rPr>
        <w:pict>
          <v:shape id="Рисунок 22" o:spid="_x0000_s1092" type="#_x0000_t75" style="position:absolute;left:0;text-align:left;margin-left:195.75pt;margin-top:13.55pt;width:78.75pt;height:68.25pt;z-index:251634176;visibility:visible" wrapcoords="-206 0 -206 21363 21600 21363 21600 0 -206 0">
            <v:imagedata r:id="rId18" o:title=""/>
            <w10:wrap type="through"/>
          </v:shape>
        </w:pict>
      </w:r>
      <w:r>
        <w:rPr>
          <w:noProof/>
          <w:lang w:eastAsia="ru-RU"/>
        </w:rPr>
        <w:pict>
          <v:shape id="Рисунок 16" o:spid="_x0000_s1093" type="#_x0000_t75" style="position:absolute;left:0;text-align:left;margin-left:296.95pt;margin-top:18.8pt;width:84.75pt;height:63.55pt;z-index:251636224;visibility:visible" wrapcoords="-191 0 -191 21346 21600 21346 21600 0 -191 0">
            <v:imagedata r:id="rId19" o:title=""/>
            <w10:wrap type="through"/>
          </v:shape>
        </w:pict>
      </w:r>
    </w:p>
    <w:p w:rsidR="00BF467D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43" o:spid="_x0000_s1094" type="#_x0000_t75" style="position:absolute;left:0;text-align:left;margin-left:18.8pt;margin-top:.35pt;width:87.75pt;height:63pt;z-index:251646464;visibility:visible" wrapcoords="-185 0 -185 21343 21600 21343 21600 0 -185 0">
            <v:imagedata r:id="rId20" o:title=""/>
            <w10:wrap type="through"/>
          </v:shape>
        </w:pict>
      </w:r>
    </w:p>
    <w:p w:rsidR="00BF467D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95" type="#_x0000_t79" style="position:absolute;left:0;text-align:left;margin-left:405.75pt;margin-top:8.1pt;width:83.25pt;height:34.5pt;z-index:251661824"/>
        </w:pict>
      </w:r>
      <w:r>
        <w:rPr>
          <w:noProof/>
          <w:lang w:eastAsia="ru-RU"/>
        </w:rPr>
        <w:pict>
          <v:shape id="_x0000_s1096" type="#_x0000_t79" style="position:absolute;left:0;text-align:left;margin-left:294pt;margin-top:6.1pt;width:83.25pt;height:34.5pt;z-index:251660800"/>
        </w:pict>
      </w:r>
      <w:r>
        <w:rPr>
          <w:noProof/>
          <w:lang w:eastAsia="ru-RU"/>
        </w:rPr>
        <w:pict>
          <v:shape id="_x0000_s1097" type="#_x0000_t79" style="position:absolute;left:0;text-align:left;margin-left:198pt;margin-top:6.1pt;width:83.25pt;height:34.5pt;z-index:251642368"/>
        </w:pict>
      </w:r>
    </w:p>
    <w:p w:rsidR="00BF467D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</w:rPr>
      </w:pPr>
    </w:p>
    <w:p w:rsidR="00BF467D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</w:rPr>
      </w:pPr>
    </w:p>
    <w:p w:rsidR="00BF467D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98" type="#_x0000_t79" style="position:absolute;left:0;text-align:left;margin-left:90pt;margin-top:16.3pt;width:94.5pt;height:32.5pt;z-index:251644416"/>
        </w:pict>
      </w:r>
      <w:r>
        <w:rPr>
          <w:noProof/>
          <w:lang w:eastAsia="ru-RU"/>
        </w:rPr>
        <w:pict>
          <v:shape id="_x0000_s1099" type="#_x0000_t79" style="position:absolute;left:0;text-align:left;margin-left:0;margin-top:16.3pt;width:99.35pt;height:33.4pt;z-index:251645440"/>
        </w:pict>
      </w:r>
      <w:r>
        <w:rPr>
          <w:noProof/>
          <w:lang w:eastAsia="ru-RU"/>
        </w:rPr>
        <w:pict>
          <v:shape id="_x0000_s1100" type="#_x0000_t79" style="position:absolute;left:0;text-align:left;margin-left:-369pt;margin-top:17.35pt;width:114pt;height:38.25pt;z-index:251643392"/>
        </w:pict>
      </w:r>
    </w:p>
    <w:p w:rsidR="00BF467D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101" type="#_x0000_t79" style="position:absolute;left:0;text-align:left;margin-left:400.5pt;margin-top:1.3pt;width:94.5pt;height:32.5pt;z-index:251728384"/>
        </w:pict>
      </w:r>
      <w:r>
        <w:rPr>
          <w:noProof/>
          <w:lang w:eastAsia="ru-RU"/>
        </w:rPr>
        <w:pict>
          <v:shape id="_x0000_s1102" type="#_x0000_t79" style="position:absolute;left:0;text-align:left;margin-left:270pt;margin-top:1.3pt;width:94.5pt;height:32.5pt;z-index:251727360"/>
        </w:pict>
      </w:r>
      <w:r>
        <w:rPr>
          <w:noProof/>
          <w:lang w:eastAsia="ru-RU"/>
        </w:rPr>
        <w:pict>
          <v:shape id="_x0000_s1103" type="#_x0000_t79" style="position:absolute;left:0;text-align:left;margin-left:171pt;margin-top:1.3pt;width:94.5pt;height:32.5pt;z-index:251726336"/>
        </w:pict>
      </w:r>
    </w:p>
    <w:p w:rsidR="00BF467D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</w:rPr>
      </w:pPr>
    </w:p>
    <w:p w:rsidR="00BF467D" w:rsidRDefault="00BF467D" w:rsidP="00600D2C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9" o:spid="_x0000_s1104" type="#_x0000_t75" style="position:absolute;left:0;text-align:left;margin-left:212.25pt;margin-top:43.2pt;width:112.5pt;height:78pt;z-index:251635200;visibility:visible" wrapcoords="-144 0 -144 21392 21600 21392 21600 0 -144 0">
            <v:imagedata r:id="rId21" o:title=""/>
            <w10:wrap type="through"/>
          </v:shape>
        </w:pict>
      </w:r>
      <w:r>
        <w:rPr>
          <w:rFonts w:ascii="Times New Roman" w:hAnsi="Times New Roman"/>
          <w:sz w:val="28"/>
          <w:szCs w:val="28"/>
        </w:rPr>
        <w:t>15)  Задуманное художником цветовое сочетание, с помощь которого он создает художественный образ, называют</w:t>
      </w:r>
    </w:p>
    <w:p w:rsidR="00BF467D" w:rsidRDefault="00BF467D" w:rsidP="00600D2C">
      <w:pPr>
        <w:pStyle w:val="ListParagraph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гармонией;</w:t>
      </w:r>
    </w:p>
    <w:p w:rsidR="00BF467D" w:rsidRDefault="00BF467D" w:rsidP="00600D2C">
      <w:pPr>
        <w:pStyle w:val="ListParagraph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гармоникой;</w:t>
      </w:r>
    </w:p>
    <w:p w:rsidR="00BF467D" w:rsidRDefault="00BF467D" w:rsidP="00600D2C">
      <w:pPr>
        <w:pStyle w:val="ListParagraph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колоритом;</w:t>
      </w:r>
    </w:p>
    <w:p w:rsidR="00BF467D" w:rsidRDefault="00BF467D" w:rsidP="00600D2C">
      <w:pPr>
        <w:pStyle w:val="ListParagraph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гаммой цвета.</w:t>
      </w:r>
    </w:p>
    <w:p w:rsidR="00BF467D" w:rsidRDefault="00BF467D" w:rsidP="00600D2C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16)Что является основным в художественном языке живописи</w:t>
      </w:r>
    </w:p>
    <w:p w:rsidR="00BF467D" w:rsidRDefault="00BF467D" w:rsidP="00600D2C">
      <w:pPr>
        <w:pStyle w:val="ListParagraph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Линия;</w:t>
      </w:r>
    </w:p>
    <w:p w:rsidR="00BF467D" w:rsidRDefault="00BF467D" w:rsidP="00600D2C">
      <w:pPr>
        <w:pStyle w:val="ListParagraph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Штрих;</w:t>
      </w:r>
    </w:p>
    <w:p w:rsidR="00BF467D" w:rsidRDefault="00BF467D" w:rsidP="00600D2C">
      <w:pPr>
        <w:pStyle w:val="ListParagraph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Декоративность;</w:t>
      </w:r>
    </w:p>
    <w:p w:rsidR="00BF467D" w:rsidRDefault="00BF467D" w:rsidP="00600D2C">
      <w:pPr>
        <w:pStyle w:val="ListParagraph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Цвет.</w:t>
      </w:r>
    </w:p>
    <w:p w:rsidR="00BF467D" w:rsidRDefault="00BF467D" w:rsidP="00600D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17) Какое из перечисленных понятий основано на ритмичном повторении каких-либо элементов, мотивов.</w:t>
      </w:r>
    </w:p>
    <w:p w:rsidR="00BF467D" w:rsidRDefault="00BF467D" w:rsidP="00600D2C">
      <w:pPr>
        <w:pStyle w:val="ListParagraph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Портрет;</w:t>
      </w:r>
    </w:p>
    <w:p w:rsidR="00BF467D" w:rsidRDefault="00BF467D" w:rsidP="00600D2C">
      <w:pPr>
        <w:pStyle w:val="ListParagraph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Орнамент;</w:t>
      </w:r>
    </w:p>
    <w:p w:rsidR="00BF467D" w:rsidRDefault="00BF467D" w:rsidP="00600D2C">
      <w:pPr>
        <w:pStyle w:val="ListParagraph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Колорит;</w:t>
      </w:r>
    </w:p>
    <w:p w:rsidR="00BF467D" w:rsidRDefault="00BF467D" w:rsidP="00600D2C">
      <w:pPr>
        <w:pStyle w:val="ListParagraph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Формат.</w:t>
      </w:r>
    </w:p>
    <w:p w:rsidR="00BF467D" w:rsidRDefault="00BF467D" w:rsidP="00600D2C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18)   Наука о цвете _______________________________________</w:t>
      </w:r>
    </w:p>
    <w:p w:rsidR="00BF467D" w:rsidRDefault="00BF467D" w:rsidP="00600D2C">
      <w:pPr>
        <w:ind w:left="36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467D" w:rsidRDefault="00BF467D" w:rsidP="00600D2C">
      <w:pPr>
        <w:ind w:left="36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467D" w:rsidRDefault="00BF467D" w:rsidP="00600D2C">
      <w:pPr>
        <w:ind w:left="36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467D" w:rsidRDefault="00BF467D" w:rsidP="00600D2C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19)   Виды изобразительного искусства. Удали лишнее.</w:t>
      </w:r>
    </w:p>
    <w:p w:rsidR="00BF467D" w:rsidRDefault="00BF467D" w:rsidP="00600D2C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4C730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8" o:spid="_x0000_i1031" type="#_x0000_t75" style="width:82.5pt;height:112.5pt;visibility:visible">
            <v:imagedata r:id="rId22" o:title=""/>
          </v:shape>
        </w:pict>
      </w:r>
      <w:r w:rsidRPr="004C730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1" o:spid="_x0000_i1032" type="#_x0000_t75" style="width:77.25pt;height:102.75pt;visibility:visible">
            <v:imagedata r:id="rId23" o:title=""/>
          </v:shape>
        </w:pict>
      </w:r>
      <w:r w:rsidRPr="004C730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4" o:spid="_x0000_i1033" type="#_x0000_t75" style="width:112.5pt;height:84pt;visibility:visible">
            <v:imagedata r:id="rId24" o:title=""/>
          </v:shape>
        </w:pict>
      </w:r>
      <w:r w:rsidRPr="004C730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7" o:spid="_x0000_i1034" type="#_x0000_t75" style="width:112.5pt;height:84.75pt;visibility:visible">
            <v:imagedata r:id="rId25" o:title=""/>
          </v:shape>
        </w:pict>
      </w:r>
    </w:p>
    <w:p w:rsidR="00BF467D" w:rsidRDefault="00BF467D" w:rsidP="00600D2C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20) Соотнеси авторов и названия картин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70"/>
        <w:gridCol w:w="2804"/>
        <w:gridCol w:w="3136"/>
      </w:tblGrid>
      <w:tr w:rsidR="00BF467D" w:rsidRPr="004C730E" w:rsidTr="004C730E">
        <w:tc>
          <w:tcPr>
            <w:tcW w:w="3560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46" o:spid="_x0000_s1105" type="#_x0000_t75" style="position:absolute;left:0;text-align:left;margin-left:22.5pt;margin-top:14.85pt;width:103.5pt;height:70.5pt;z-index:251647488;visibility:visible" wrapcoords="-157 0 -157 21370 21600 21370 21600 0 -157 0">
                  <v:imagedata r:id="rId26" o:title=""/>
                  <w10:wrap type="through"/>
                </v:shape>
              </w:pict>
            </w: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730E">
              <w:rPr>
                <w:rFonts w:ascii="Times New Roman" w:hAnsi="Times New Roman"/>
                <w:sz w:val="28"/>
                <w:szCs w:val="28"/>
              </w:rPr>
              <w:t>«Золотая осень»</w:t>
            </w: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730E">
              <w:rPr>
                <w:rFonts w:ascii="Times New Roman" w:hAnsi="Times New Roman"/>
                <w:sz w:val="28"/>
                <w:szCs w:val="28"/>
              </w:rPr>
              <w:t>Виктор Васнецов</w:t>
            </w:r>
          </w:p>
        </w:tc>
      </w:tr>
      <w:tr w:rsidR="00BF467D" w:rsidRPr="004C730E" w:rsidTr="004C730E">
        <w:tc>
          <w:tcPr>
            <w:tcW w:w="3560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49" o:spid="_x0000_s1106" type="#_x0000_t75" style="position:absolute;left:0;text-align:left;margin-left:18.75pt;margin-top:5.15pt;width:102.75pt;height:67.5pt;z-index:251648512;visibility:visible;mso-position-horizontal-relative:text;mso-position-vertical-relative:text" wrapcoords="-158 0 -158 21360 21600 21360 21600 0 -158 0">
                  <v:imagedata r:id="rId27" o:title=""/>
                  <w10:wrap type="through"/>
                </v:shape>
              </w:pict>
            </w: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730E">
              <w:rPr>
                <w:rFonts w:ascii="Times New Roman" w:hAnsi="Times New Roman"/>
                <w:sz w:val="28"/>
                <w:szCs w:val="28"/>
              </w:rPr>
              <w:t>«Золотая осень»</w:t>
            </w: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730E">
              <w:rPr>
                <w:rFonts w:ascii="Times New Roman" w:hAnsi="Times New Roman"/>
                <w:sz w:val="28"/>
                <w:szCs w:val="28"/>
              </w:rPr>
              <w:t>Исаак  Ильич Левитан</w:t>
            </w:r>
          </w:p>
        </w:tc>
      </w:tr>
      <w:tr w:rsidR="00BF467D" w:rsidRPr="004C730E" w:rsidTr="004C730E">
        <w:tc>
          <w:tcPr>
            <w:tcW w:w="3560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52" o:spid="_x0000_s1107" type="#_x0000_t75" style="position:absolute;left:0;text-align:left;margin-left:27.75pt;margin-top:3.3pt;width:79.5pt;height:95.25pt;z-index:251649536;visibility:visible;mso-position-horizontal-relative:text;mso-position-vertical-relative:text" wrapcoords="-204 0 -204 21430 21600 21430 21600 0 -204 0">
                  <v:imagedata r:id="rId28" o:title=""/>
                  <w10:wrap type="through"/>
                </v:shape>
              </w:pict>
            </w: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730E">
              <w:rPr>
                <w:rFonts w:ascii="Times New Roman" w:hAnsi="Times New Roman"/>
                <w:sz w:val="28"/>
                <w:szCs w:val="28"/>
              </w:rPr>
              <w:t>«Девочка с персиками</w:t>
            </w: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730E">
              <w:rPr>
                <w:rFonts w:ascii="Times New Roman" w:hAnsi="Times New Roman"/>
                <w:sz w:val="28"/>
                <w:szCs w:val="28"/>
              </w:rPr>
              <w:t>Валентин Серов</w:t>
            </w:r>
          </w:p>
        </w:tc>
      </w:tr>
      <w:tr w:rsidR="00BF467D" w:rsidRPr="004C730E" w:rsidTr="004C730E">
        <w:tc>
          <w:tcPr>
            <w:tcW w:w="3560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55" o:spid="_x0000_s1108" type="#_x0000_t75" style="position:absolute;left:0;text-align:left;margin-left:22.5pt;margin-top:4.55pt;width:99pt;height:65.25pt;z-index:251650560;visibility:visible;mso-position-horizontal-relative:text;mso-position-vertical-relative:text" wrapcoords="-164 0 -164 21352 21600 21352 21600 0 -164 0">
                  <v:imagedata r:id="rId29" o:title=""/>
                  <w10:wrap type="through"/>
                </v:shape>
              </w:pict>
            </w: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730E">
              <w:rPr>
                <w:rFonts w:ascii="Times New Roman" w:hAnsi="Times New Roman"/>
                <w:sz w:val="28"/>
                <w:szCs w:val="28"/>
              </w:rPr>
              <w:t>«Богатыри»</w:t>
            </w: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730E">
              <w:rPr>
                <w:rFonts w:ascii="Times New Roman" w:hAnsi="Times New Roman"/>
                <w:sz w:val="28"/>
                <w:szCs w:val="28"/>
              </w:rPr>
              <w:t>Василий Дмитриевич Поленов</w:t>
            </w:r>
          </w:p>
        </w:tc>
      </w:tr>
    </w:tbl>
    <w:p w:rsidR="00BF467D" w:rsidRPr="004F0406" w:rsidRDefault="00BF467D" w:rsidP="00600D2C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BF467D" w:rsidRDefault="00BF467D" w:rsidP="00600D2C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BF467D" w:rsidRDefault="00BF467D" w:rsidP="00600D2C">
      <w:pPr>
        <w:pStyle w:val="Heading1"/>
        <w:jc w:val="both"/>
      </w:pPr>
      <w:r>
        <w:rPr>
          <w:noProof/>
          <w:lang w:eastAsia="ru-RU"/>
        </w:rPr>
        <w:pict>
          <v:shape id="_x0000_s1109" type="#_x0000_t75" alt="fetch.jpeg" style="position:absolute;left:0;text-align:left;margin-left:3.75pt;margin-top:25.5pt;width:52.5pt;height:42.75pt;z-index:251672064;visibility:visible" wrapcoords="-309 0 -309 21221 21600 21221 21600 0 -309 0">
            <v:imagedata r:id="rId7" o:title=""/>
            <w10:wrap type="through"/>
          </v:shape>
        </w:pict>
      </w:r>
      <w:r>
        <w:t>Тест №2</w:t>
      </w:r>
    </w:p>
    <w:p w:rsidR="00BF467D" w:rsidRDefault="00BF467D" w:rsidP="00600D2C">
      <w:pPr>
        <w:pStyle w:val="Subtitle"/>
        <w:jc w:val="both"/>
      </w:pPr>
      <w:r>
        <w:rPr>
          <w:rFonts w:ascii="Times New Roman" w:hAnsi="Times New Roman"/>
        </w:rPr>
        <w:t xml:space="preserve">На выявление результатов освоения образовательной программы и формирование ключевых компетенций у воспитанников </w:t>
      </w:r>
      <w:r w:rsidRPr="00B612B8">
        <w:rPr>
          <w:rFonts w:ascii="Times New Roman" w:hAnsi="Times New Roman"/>
          <w:color w:val="FF0000"/>
        </w:rPr>
        <w:t>3 года</w:t>
      </w:r>
      <w:r>
        <w:rPr>
          <w:rFonts w:ascii="Times New Roman" w:hAnsi="Times New Roman"/>
        </w:rPr>
        <w:t xml:space="preserve"> обучения</w:t>
      </w:r>
    </w:p>
    <w:p w:rsidR="00BF467D" w:rsidRDefault="00BF467D" w:rsidP="00600D2C">
      <w:pPr>
        <w:jc w:val="both"/>
      </w:pPr>
    </w:p>
    <w:p w:rsidR="00BF467D" w:rsidRDefault="00BF467D" w:rsidP="00600D2C">
      <w:pPr>
        <w:pStyle w:val="ListParagraph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Задание. Объясни термин «линейная перспектива», или найди в толковом словаре. 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467D" w:rsidRDefault="00BF467D" w:rsidP="00600D2C">
      <w:pPr>
        <w:pStyle w:val="ListParagraph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Перечисли виды перспективы в изобразительном искусстве____________________________________________________________________________________________________________________________________________________</w:t>
      </w:r>
    </w:p>
    <w:p w:rsidR="00BF467D" w:rsidRPr="00375163" w:rsidRDefault="00BF467D" w:rsidP="00600D2C">
      <w:pPr>
        <w:pStyle w:val="ListParagraph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картинной плоскости с четкой линией горизонтапострой линейную перспективу с  предметами и объектами,  входящими в городской пейзаж.</w:t>
      </w:r>
    </w:p>
    <w:p w:rsidR="00BF467D" w:rsidRPr="00464C7D" w:rsidRDefault="00BF467D" w:rsidP="00600D2C">
      <w:pPr>
        <w:jc w:val="both"/>
      </w:pPr>
      <w:r>
        <w:rPr>
          <w:noProof/>
          <w:lang w:eastAsia="ru-RU"/>
        </w:rPr>
        <w:pict>
          <v:rect id="_x0000_s1110" style="position:absolute;left:0;text-align:left;margin-left:35.25pt;margin-top:2.2pt;width:460.5pt;height:69.75pt;z-index:251673088" fillcolor="#dbe5f1" strokeweight="1.5pt"/>
        </w:pict>
      </w:r>
      <w:r>
        <w:rPr>
          <w:noProof/>
          <w:lang w:eastAsia="ru-RU"/>
        </w:rPr>
        <w:pict>
          <v:rect id="_x0000_s1111" style="position:absolute;left:0;text-align:left;margin-left:35.25pt;margin-top:2.2pt;width:460.5pt;height:210pt;z-index:251589120" fillcolor="#92d050" strokeweight="1.5pt"/>
        </w:pict>
      </w:r>
    </w:p>
    <w:p w:rsidR="00BF467D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</w:rPr>
      </w:pPr>
    </w:p>
    <w:p w:rsidR="00BF467D" w:rsidRPr="00B40AD7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</w:rPr>
      </w:pPr>
    </w:p>
    <w:p w:rsidR="00BF467D" w:rsidRPr="00B40AD7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</w:rPr>
      </w:pPr>
    </w:p>
    <w:p w:rsidR="00BF467D" w:rsidRPr="00B40AD7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</w:rPr>
      </w:pPr>
    </w:p>
    <w:p w:rsidR="00BF467D" w:rsidRPr="00B40AD7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</w:rPr>
      </w:pPr>
    </w:p>
    <w:p w:rsidR="00BF467D" w:rsidRPr="00B40AD7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</w:rPr>
      </w:pPr>
    </w:p>
    <w:p w:rsidR="00BF467D" w:rsidRPr="00B40AD7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</w:rPr>
      </w:pPr>
    </w:p>
    <w:p w:rsidR="00BF467D" w:rsidRPr="00B40AD7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</w:rPr>
      </w:pPr>
    </w:p>
    <w:p w:rsidR="00BF467D" w:rsidRPr="00B40AD7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</w:rPr>
      </w:pPr>
    </w:p>
    <w:p w:rsidR="00BF467D" w:rsidRPr="00B40AD7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</w:rPr>
      </w:pPr>
    </w:p>
    <w:p w:rsidR="00BF467D" w:rsidRPr="00B40AD7" w:rsidRDefault="00BF467D" w:rsidP="00600D2C">
      <w:pPr>
        <w:pStyle w:val="ListParagraph"/>
        <w:ind w:left="360"/>
        <w:jc w:val="both"/>
        <w:rPr>
          <w:rFonts w:ascii="Times New Roman" w:hAnsi="Times New Roman"/>
          <w:sz w:val="28"/>
          <w:szCs w:val="28"/>
        </w:rPr>
      </w:pPr>
    </w:p>
    <w:p w:rsidR="00BF467D" w:rsidRPr="0084289B" w:rsidRDefault="00BF467D" w:rsidP="00600D2C">
      <w:pPr>
        <w:pStyle w:val="ListParagraph"/>
        <w:widowControl w:val="0"/>
        <w:numPr>
          <w:ilvl w:val="0"/>
          <w:numId w:val="26"/>
        </w:numPr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4289B">
        <w:rPr>
          <w:rFonts w:ascii="Times New Roman" w:hAnsi="Times New Roman"/>
          <w:sz w:val="24"/>
          <w:szCs w:val="24"/>
          <w:lang w:eastAsia="ru-RU"/>
        </w:rPr>
        <w:t>Задание. Прочитай текст и отметь, о какой перспективе  ведет речь художник.</w:t>
      </w:r>
    </w:p>
    <w:p w:rsidR="00BF467D" w:rsidRDefault="00BF467D" w:rsidP="00600D2C">
      <w:pPr>
        <w:pStyle w:val="ListParagraph"/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4289B">
        <w:rPr>
          <w:rFonts w:ascii="Times New Roman" w:hAnsi="Times New Roman"/>
          <w:sz w:val="24"/>
          <w:szCs w:val="24"/>
          <w:lang w:eastAsia="ru-RU"/>
        </w:rPr>
        <w:t>Рано утром вы идете берегом реки. Под ногами высокая трава и серебристая роса на ней. Розовеет утренний солнечный свет, а дали тонут в туманной дымке. Вы окружены особо ощутимой средой, воздух становится не только осязаемым, но и видимым, предметы погружены в него, окутаны воздушной дымкой, в глубине теряют четкость очертаний, а на значительном отдалении и вовсе исчезают, словно растворяются... Хорошо бы воспроизвести все это на рисунке..._________________________________________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_______________________________</w:t>
      </w:r>
    </w:p>
    <w:p w:rsidR="00BF467D" w:rsidRPr="0084289B" w:rsidRDefault="00BF467D" w:rsidP="00600D2C">
      <w:pPr>
        <w:pStyle w:val="ListParagraph"/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112" type="#_x0000_t75" alt="user posted image" style="position:absolute;left:0;text-align:left;margin-left:9.75pt;margin-top:10.1pt;width:239.25pt;height:135pt;z-index:251674112;visibility:visible" wrapcoords="-68 0 -68 21480 21600 21480 21600 0 -68 0">
            <v:imagedata r:id="rId30" o:title=""/>
            <w10:wrap type="through"/>
          </v:shape>
        </w:pict>
      </w:r>
    </w:p>
    <w:p w:rsidR="00BF467D" w:rsidRDefault="00BF467D" w:rsidP="00600D2C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4289B">
        <w:rPr>
          <w:rFonts w:ascii="Times New Roman" w:hAnsi="Times New Roman"/>
          <w:sz w:val="24"/>
          <w:szCs w:val="24"/>
          <w:lang w:eastAsia="ru-RU"/>
        </w:rPr>
        <w:t xml:space="preserve">       5.Задание. На данном рисунке выдели линии красным цветом объясняющие следующие высказывания:</w:t>
      </w:r>
    </w:p>
    <w:p w:rsidR="00BF467D" w:rsidRPr="0084289B" w:rsidRDefault="00BF467D" w:rsidP="00600D2C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467D" w:rsidRPr="0084289B" w:rsidRDefault="00BF467D" w:rsidP="00600D2C">
      <w:pPr>
        <w:pStyle w:val="ListParagraph"/>
        <w:widowControl w:val="0"/>
        <w:numPr>
          <w:ilvl w:val="0"/>
          <w:numId w:val="27"/>
        </w:numPr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Все линии, идущие перпендикулярно к горизонту, сходятся в главной точке схода.</w:t>
      </w:r>
    </w:p>
    <w:p w:rsidR="00BF467D" w:rsidRPr="0084289B" w:rsidRDefault="00BF467D" w:rsidP="00600D2C">
      <w:pPr>
        <w:pStyle w:val="ListParagraph"/>
        <w:widowControl w:val="0"/>
        <w:numPr>
          <w:ilvl w:val="0"/>
          <w:numId w:val="27"/>
        </w:numPr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Линии параллельные горизонту, где бы они не находились, не изменяют своего горизонтального положения.</w:t>
      </w:r>
    </w:p>
    <w:p w:rsidR="00BF467D" w:rsidRPr="0084289B" w:rsidRDefault="00BF467D" w:rsidP="00600D2C">
      <w:pPr>
        <w:pStyle w:val="ListParagraph"/>
        <w:widowControl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BF467D" w:rsidRDefault="00BF467D" w:rsidP="00600D2C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>
        <w:rPr>
          <w:noProof/>
          <w:lang w:eastAsia="ru-RU"/>
        </w:rPr>
        <w:pict>
          <v:shape id="_x0000_s1113" type="#_x0000_t202" style="position:absolute;left:0;text-align:left;margin-left:46.5pt;margin-top:4.25pt;width:460.5pt;height:48.1pt;z-index:251675136">
            <v:textbox>
              <w:txbxContent>
                <w:p w:rsidR="00BF467D" w:rsidRPr="0084289B" w:rsidRDefault="00BF467D" w:rsidP="005545AF">
                  <w:p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ПЛАНИРУЕМЫЙ РЕЗУЛЬТАТ:  у</w:t>
                  </w:r>
                  <w:r w:rsidRPr="00AE632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ме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ние о</w:t>
                  </w:r>
                  <w:r w:rsidRPr="00AE632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риентироваться  в жанрах изобразительного искусства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BF467D" w:rsidRDefault="00BF467D" w:rsidP="00600D2C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BF467D" w:rsidRPr="00AE6328" w:rsidRDefault="00BF467D" w:rsidP="00600D2C">
      <w:pPr>
        <w:pStyle w:val="ListParagraph"/>
        <w:widowControl w:val="0"/>
        <w:numPr>
          <w:ilvl w:val="0"/>
          <w:numId w:val="24"/>
        </w:numPr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BF467D" w:rsidRDefault="00BF467D" w:rsidP="00600D2C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BF467D" w:rsidRDefault="00BF467D" w:rsidP="00600D2C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BF467D" w:rsidRDefault="00BF467D" w:rsidP="00600D2C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BF467D" w:rsidRPr="001B2993" w:rsidRDefault="00BF467D" w:rsidP="00600D2C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06"/>
        <w:gridCol w:w="3159"/>
        <w:gridCol w:w="2945"/>
      </w:tblGrid>
      <w:tr w:rsidR="00BF467D" w:rsidRPr="004C730E" w:rsidTr="004C730E">
        <w:tc>
          <w:tcPr>
            <w:tcW w:w="3480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s1114" type="#_x0000_t75" style="position:absolute;left:0;text-align:left;margin-left:4.45pt;margin-top:-3.7pt;width:164.65pt;height:95.5pt;z-index:251678208;visibility:visible" wrapcoords="98 170 98 20409 20913 20409 20913 170 98 17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">
                  <v:imagedata r:id="rId31" o:title=""/>
                  <o:lock v:ext="edit" aspectratio="f"/>
                  <w10:wrap type="through"/>
                </v:shape>
              </w:pict>
            </w:r>
          </w:p>
        </w:tc>
        <w:tc>
          <w:tcPr>
            <w:tcW w:w="3541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s1115" type="#_x0000_t75" style="position:absolute;left:0;text-align:left;margin-left:-3.2pt;margin-top:6.7pt;width:167.5pt;height:89.75pt;z-index:251677184;visibility:visible;mso-position-horizontal-relative:text;mso-position-vertical-relative:text" wrapcoords="97 180 97 20340 21019 20340 20922 180 97 18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">
                  <v:imagedata r:id="rId32" o:title=""/>
                  <o:lock v:ext="edit" aspectratio="f"/>
                  <w10:wrap type="through"/>
                </v:shape>
              </w:pict>
            </w:r>
          </w:p>
        </w:tc>
        <w:tc>
          <w:tcPr>
            <w:tcW w:w="3301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s1116" type="#_x0000_t75" style="position:absolute;left:0;text-align:left;margin-left:4.15pt;margin-top:9.8pt;width:155.5pt;height:86.4pt;z-index:251676160;visibility:visible;mso-position-horizontal-relative:text;mso-position-vertical-relative:text" wrapcoords="104 188 104 20285 20974 20285 20870 188 104 188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">
                  <v:imagedata r:id="rId33" o:title=""/>
                  <o:lock v:ext="edit" aspectratio="f"/>
                  <w10:wrap type="through"/>
                </v:shape>
              </w:pict>
            </w:r>
          </w:p>
        </w:tc>
      </w:tr>
      <w:tr w:rsidR="00BF467D" w:rsidRPr="004C730E" w:rsidTr="004C730E">
        <w:tc>
          <w:tcPr>
            <w:tcW w:w="3480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s1117" type="#_x0000_t75" style="position:absolute;left:0;text-align:left;margin-left:28.2pt;margin-top:-125.75pt;width:101.75pt;height:132.5pt;z-index:251679232;visibility:visible" wrapcoords="159 122 159 20746 20488 20746 20488 122 159 12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">
                  <v:imagedata r:id="rId34" o:title=""/>
                  <o:lock v:ext="edit" aspectratio="f"/>
                  <w10:wrap type="through"/>
                </v:shape>
              </w:pict>
            </w:r>
          </w:p>
        </w:tc>
        <w:tc>
          <w:tcPr>
            <w:tcW w:w="3541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5" o:spid="_x0000_s1118" type="#_x0000_t75" style="position:absolute;left:0;text-align:left;margin-left:25.95pt;margin-top:3.05pt;width:115.2pt;height:134.4pt;z-index:251680256;visibility:visible;mso-position-horizontal-relative:text;mso-position-vertical-relative:text" wrapcoords="140 121 140 20755 20618 20755 20618 121 140 121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">
                  <v:imagedata r:id="rId35" o:title=""/>
                  <o:lock v:ext="edit" aspectratio="f"/>
                  <w10:wrap type="through"/>
                </v:shape>
              </w:pict>
            </w:r>
          </w:p>
        </w:tc>
        <w:tc>
          <w:tcPr>
            <w:tcW w:w="3301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6" o:spid="_x0000_s1119" type="#_x0000_t75" style="position:absolute;left:0;text-align:left;margin-left:23.95pt;margin-top:10.65pt;width:99pt;height:112.5pt;z-index:251681280;visibility:visible;mso-position-horizontal-relative:text;mso-position-vertical-relative:text" wrapcoords="-164 0 -164 21456 21600 21456 21600 0 -164 0">
                  <v:imagedata r:id="rId36" o:title=""/>
                  <w10:wrap type="through"/>
                </v:shape>
              </w:pict>
            </w:r>
          </w:p>
        </w:tc>
      </w:tr>
      <w:tr w:rsidR="00BF467D" w:rsidRPr="004C730E" w:rsidTr="004C730E">
        <w:tc>
          <w:tcPr>
            <w:tcW w:w="3480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7" o:spid="_x0000_s1120" type="#_x0000_t75" style="position:absolute;left:0;text-align:left;margin-left:28.2pt;margin-top:-124.15pt;width:102.7pt;height:136.8pt;z-index:251682304;visibility:visible" wrapcoords="158 119 158 20769 20654 20769 20496 119 158 119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">
                  <v:imagedata r:id="rId37" o:title=""/>
                  <o:lock v:ext="edit" aspectratio="f"/>
                  <w10:wrap type="through"/>
                </v:shape>
              </w:pict>
            </w:r>
          </w:p>
        </w:tc>
        <w:tc>
          <w:tcPr>
            <w:tcW w:w="3541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8" o:spid="_x0000_s1121" type="#_x0000_t75" style="position:absolute;left:0;text-align:left;margin-left:22.2pt;margin-top:-.6pt;width:123.85pt;height:142.1pt;z-index:251683328;visibility:visible;mso-position-horizontal-relative:text;mso-position-vertical-relative:text" wrapcoords="131 114 131 20800 20815 20800 20684 114 131 114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">
                  <v:imagedata r:id="rId38" o:title=""/>
                  <o:lock v:ext="edit" aspectratio="f"/>
                  <w10:wrap type="through"/>
                </v:shape>
              </w:pict>
            </w:r>
          </w:p>
        </w:tc>
        <w:tc>
          <w:tcPr>
            <w:tcW w:w="3301" w:type="dxa"/>
          </w:tcPr>
          <w:p w:rsidR="00BF467D" w:rsidRPr="004C730E" w:rsidRDefault="00BF467D" w:rsidP="004C730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9" o:spid="_x0000_s1122" type="#_x0000_t75" style="position:absolute;left:0;text-align:left;margin-left:30.4pt;margin-top:.9pt;width:94.55pt;height:144.5pt;z-index:251684352;visibility:visible;mso-position-horizontal-relative:text;mso-position-vertical-relative:text" wrapcoords="171 112 171 20817 20571 20817 20400 112 171 11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">
                  <v:imagedata r:id="rId39" o:title=""/>
                  <o:lock v:ext="edit" aspectratio="f"/>
                  <w10:wrap type="through"/>
                </v:shape>
              </w:pict>
            </w:r>
          </w:p>
        </w:tc>
      </w:tr>
    </w:tbl>
    <w:p w:rsidR="00BF467D" w:rsidRPr="00105ADE" w:rsidRDefault="00BF467D" w:rsidP="00600D2C">
      <w:pPr>
        <w:pStyle w:val="ListParagraph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Задание.  Соотнесите жанры и картины</w:t>
      </w:r>
    </w:p>
    <w:p w:rsidR="00BF467D" w:rsidRDefault="00BF467D" w:rsidP="00600D2C">
      <w:pPr>
        <w:pStyle w:val="ListParagraph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105ADE">
        <w:rPr>
          <w:rFonts w:ascii="Times New Roman" w:hAnsi="Times New Roman"/>
          <w:sz w:val="24"/>
          <w:szCs w:val="24"/>
        </w:rPr>
        <w:t>Исторический;</w:t>
      </w:r>
    </w:p>
    <w:p w:rsidR="00BF467D" w:rsidRDefault="00BF467D" w:rsidP="00600D2C">
      <w:pPr>
        <w:pStyle w:val="ListParagraph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Батальный;</w:t>
      </w:r>
    </w:p>
    <w:p w:rsidR="00BF467D" w:rsidRDefault="00BF467D" w:rsidP="00600D2C">
      <w:pPr>
        <w:pStyle w:val="ListParagraph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Анималистический.</w:t>
      </w:r>
    </w:p>
    <w:p w:rsidR="00BF467D" w:rsidRDefault="00BF467D" w:rsidP="00600D2C">
      <w:pPr>
        <w:pStyle w:val="ListParagraph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123" type="#_x0000_t202" style="position:absolute;left:0;text-align:left;margin-left:30pt;margin-top:.5pt;width:450pt;height:36pt;z-index:251689472">
            <v:textbox>
              <w:txbxContent>
                <w:p w:rsidR="00BF467D" w:rsidRPr="00025F33" w:rsidRDefault="00BF467D" w:rsidP="005545AF">
                  <w:p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ПЛАНИРУЕМЫЙ РЕЗУЛЬТАТ: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знание  основ цветоведения</w:t>
                  </w:r>
                </w:p>
              </w:txbxContent>
            </v:textbox>
          </v:shape>
        </w:pict>
      </w:r>
    </w:p>
    <w:p w:rsidR="00BF467D" w:rsidRPr="00025F33" w:rsidRDefault="00BF467D" w:rsidP="00600D2C">
      <w:pPr>
        <w:pStyle w:val="ListParagraph"/>
        <w:numPr>
          <w:ilvl w:val="0"/>
          <w:numId w:val="24"/>
        </w:numPr>
        <w:jc w:val="both"/>
        <w:rPr>
          <w:rFonts w:ascii="Times New Roman" w:hAnsi="Times New Roman"/>
          <w:b/>
          <w:sz w:val="24"/>
          <w:szCs w:val="24"/>
        </w:rPr>
      </w:pPr>
    </w:p>
    <w:p w:rsidR="00BF467D" w:rsidRDefault="00BF467D" w:rsidP="00600D2C">
      <w:pPr>
        <w:pStyle w:val="ListParagraph"/>
        <w:jc w:val="both"/>
        <w:rPr>
          <w:rFonts w:ascii="Times New Roman" w:hAnsi="Times New Roman"/>
          <w:sz w:val="24"/>
          <w:szCs w:val="24"/>
        </w:rPr>
      </w:pPr>
    </w:p>
    <w:p w:rsidR="00BF467D" w:rsidRPr="00883233" w:rsidRDefault="00BF467D" w:rsidP="00600D2C">
      <w:pPr>
        <w:pStyle w:val="ListParagraph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883233">
        <w:rPr>
          <w:rFonts w:ascii="Times New Roman" w:hAnsi="Times New Roman"/>
          <w:sz w:val="24"/>
          <w:szCs w:val="24"/>
        </w:rPr>
        <w:t>Цвета, которые невозможно получить при помощи смешивания каких-либо красок, называются _____________________________________________________________________</w:t>
      </w:r>
    </w:p>
    <w:p w:rsidR="00BF467D" w:rsidRDefault="00BF467D" w:rsidP="00600D2C">
      <w:pPr>
        <w:pStyle w:val="ListParagraph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883233">
        <w:rPr>
          <w:rFonts w:ascii="Times New Roman" w:hAnsi="Times New Roman"/>
          <w:sz w:val="24"/>
          <w:szCs w:val="24"/>
        </w:rPr>
        <w:t>Цвета, которые можно получить от смешивания основ</w:t>
      </w:r>
      <w:r>
        <w:rPr>
          <w:rFonts w:ascii="Times New Roman" w:hAnsi="Times New Roman"/>
          <w:sz w:val="24"/>
          <w:szCs w:val="24"/>
        </w:rPr>
        <w:t>ных красок, называют ________________________________________________________________________________</w:t>
      </w:r>
    </w:p>
    <w:p w:rsidR="00BF467D" w:rsidRDefault="00BF467D" w:rsidP="00600D2C">
      <w:pPr>
        <w:pStyle w:val="ListParagraph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883233">
        <w:rPr>
          <w:rFonts w:ascii="Times New Roman" w:hAnsi="Times New Roman"/>
          <w:sz w:val="24"/>
          <w:szCs w:val="24"/>
        </w:rPr>
        <w:t>Цветовой круг обычно делят н</w:t>
      </w:r>
      <w:r>
        <w:rPr>
          <w:rFonts w:ascii="Times New Roman" w:hAnsi="Times New Roman"/>
          <w:sz w:val="24"/>
          <w:szCs w:val="24"/>
        </w:rPr>
        <w:t>а две части ________________________________________________________________________________</w:t>
      </w:r>
    </w:p>
    <w:p w:rsidR="00BF467D" w:rsidRPr="006A3F71" w:rsidRDefault="00BF467D" w:rsidP="00600D2C">
      <w:pPr>
        <w:pStyle w:val="NoSpacing"/>
        <w:numPr>
          <w:ilvl w:val="0"/>
          <w:numId w:val="26"/>
        </w:numPr>
        <w:ind w:right="283"/>
        <w:jc w:val="both"/>
        <w:rPr>
          <w:rFonts w:ascii="Times New Roman" w:hAnsi="Times New Roman"/>
          <w:sz w:val="24"/>
          <w:szCs w:val="24"/>
        </w:rPr>
      </w:pPr>
      <w:r w:rsidRPr="006A3F71">
        <w:rPr>
          <w:rFonts w:ascii="Times New Roman" w:hAnsi="Times New Roman"/>
          <w:sz w:val="24"/>
          <w:szCs w:val="24"/>
        </w:rPr>
        <w:t>Цветовой тон, насыщенность и светлота – три основных свойства …</w:t>
      </w:r>
    </w:p>
    <w:p w:rsidR="00BF467D" w:rsidRPr="006A3F71" w:rsidRDefault="00BF467D" w:rsidP="00600D2C">
      <w:pPr>
        <w:pStyle w:val="NoSpacing"/>
        <w:numPr>
          <w:ilvl w:val="0"/>
          <w:numId w:val="29"/>
        </w:numPr>
        <w:ind w:right="283"/>
        <w:jc w:val="both"/>
        <w:rPr>
          <w:rFonts w:ascii="Times New Roman" w:hAnsi="Times New Roman"/>
          <w:sz w:val="24"/>
          <w:szCs w:val="24"/>
        </w:rPr>
      </w:pPr>
      <w:r w:rsidRPr="006A3F71">
        <w:rPr>
          <w:rFonts w:ascii="Times New Roman" w:hAnsi="Times New Roman"/>
          <w:sz w:val="24"/>
          <w:szCs w:val="24"/>
        </w:rPr>
        <w:t>Цвета</w:t>
      </w:r>
    </w:p>
    <w:p w:rsidR="00BF467D" w:rsidRPr="006A3F71" w:rsidRDefault="00BF467D" w:rsidP="00600D2C">
      <w:pPr>
        <w:pStyle w:val="NoSpacing"/>
        <w:numPr>
          <w:ilvl w:val="0"/>
          <w:numId w:val="29"/>
        </w:numPr>
        <w:ind w:right="283"/>
        <w:jc w:val="both"/>
        <w:rPr>
          <w:rFonts w:ascii="Times New Roman" w:hAnsi="Times New Roman"/>
          <w:sz w:val="24"/>
          <w:szCs w:val="24"/>
        </w:rPr>
      </w:pPr>
      <w:r w:rsidRPr="006A3F71">
        <w:rPr>
          <w:rFonts w:ascii="Times New Roman" w:hAnsi="Times New Roman"/>
          <w:sz w:val="24"/>
          <w:szCs w:val="24"/>
        </w:rPr>
        <w:t>Палитры</w:t>
      </w:r>
    </w:p>
    <w:p w:rsidR="00BF467D" w:rsidRDefault="00BF467D" w:rsidP="00600D2C">
      <w:pPr>
        <w:pStyle w:val="NoSpacing"/>
        <w:numPr>
          <w:ilvl w:val="0"/>
          <w:numId w:val="29"/>
        </w:numPr>
        <w:ind w:right="283"/>
        <w:jc w:val="both"/>
        <w:rPr>
          <w:rFonts w:ascii="Times New Roman" w:hAnsi="Times New Roman"/>
          <w:sz w:val="24"/>
          <w:szCs w:val="24"/>
        </w:rPr>
      </w:pPr>
      <w:r w:rsidRPr="006A3F71">
        <w:rPr>
          <w:rFonts w:ascii="Times New Roman" w:hAnsi="Times New Roman"/>
          <w:sz w:val="24"/>
          <w:szCs w:val="24"/>
        </w:rPr>
        <w:t xml:space="preserve">Спектра </w:t>
      </w:r>
    </w:p>
    <w:p w:rsidR="00BF467D" w:rsidRPr="00025F33" w:rsidRDefault="00BF467D" w:rsidP="00600D2C">
      <w:pPr>
        <w:pStyle w:val="NoSpacing"/>
        <w:numPr>
          <w:ilvl w:val="0"/>
          <w:numId w:val="29"/>
        </w:numPr>
        <w:ind w:right="283"/>
        <w:jc w:val="both"/>
        <w:rPr>
          <w:rFonts w:ascii="Times New Roman" w:hAnsi="Times New Roman"/>
          <w:sz w:val="24"/>
          <w:szCs w:val="24"/>
          <w:lang w:val="en-US"/>
        </w:rPr>
      </w:pPr>
      <w:r w:rsidRPr="006A3F71">
        <w:rPr>
          <w:rFonts w:ascii="Times New Roman" w:hAnsi="Times New Roman"/>
          <w:sz w:val="24"/>
          <w:szCs w:val="24"/>
        </w:rPr>
        <w:t>Света</w:t>
      </w:r>
    </w:p>
    <w:p w:rsidR="00BF467D" w:rsidRDefault="00BF467D" w:rsidP="00600D2C">
      <w:pPr>
        <w:pStyle w:val="NoSpacing"/>
        <w:ind w:right="283"/>
        <w:jc w:val="both"/>
        <w:rPr>
          <w:rFonts w:ascii="Times New Roman" w:hAnsi="Times New Roman"/>
          <w:sz w:val="24"/>
          <w:szCs w:val="24"/>
        </w:rPr>
      </w:pPr>
    </w:p>
    <w:p w:rsidR="00BF467D" w:rsidRDefault="00BF467D" w:rsidP="00600D2C">
      <w:pPr>
        <w:pStyle w:val="NoSpacing"/>
        <w:numPr>
          <w:ilvl w:val="0"/>
          <w:numId w:val="26"/>
        </w:numPr>
        <w:ind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нежное сочетание создают цвета, расположенные рядом в цветовом круге. Они называются:</w:t>
      </w:r>
    </w:p>
    <w:p w:rsidR="00BF467D" w:rsidRDefault="00BF467D" w:rsidP="00600D2C">
      <w:pPr>
        <w:pStyle w:val="NoSpacing"/>
        <w:numPr>
          <w:ilvl w:val="0"/>
          <w:numId w:val="31"/>
        </w:numPr>
        <w:ind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Родственные:</w:t>
      </w:r>
    </w:p>
    <w:p w:rsidR="00BF467D" w:rsidRDefault="00BF467D" w:rsidP="00600D2C">
      <w:pPr>
        <w:pStyle w:val="NoSpacing"/>
        <w:numPr>
          <w:ilvl w:val="0"/>
          <w:numId w:val="31"/>
        </w:numPr>
        <w:ind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Соседние;</w:t>
      </w:r>
    </w:p>
    <w:p w:rsidR="00BF467D" w:rsidRDefault="00BF467D" w:rsidP="00600D2C">
      <w:pPr>
        <w:pStyle w:val="NoSpacing"/>
        <w:numPr>
          <w:ilvl w:val="0"/>
          <w:numId w:val="31"/>
        </w:numPr>
        <w:ind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Нюансные;</w:t>
      </w:r>
    </w:p>
    <w:p w:rsidR="00BF467D" w:rsidRDefault="00BF467D" w:rsidP="00600D2C">
      <w:pPr>
        <w:pStyle w:val="NoSpacing"/>
        <w:numPr>
          <w:ilvl w:val="0"/>
          <w:numId w:val="31"/>
        </w:numPr>
        <w:ind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Разбеленные.</w:t>
      </w:r>
    </w:p>
    <w:p w:rsidR="00BF467D" w:rsidRDefault="00BF467D" w:rsidP="00600D2C">
      <w:pPr>
        <w:pStyle w:val="NoSpacing"/>
        <w:numPr>
          <w:ilvl w:val="0"/>
          <w:numId w:val="26"/>
        </w:numPr>
        <w:ind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мы возьмем цвета, находящиеся в противоположных концах цветового круга, то получим резкое сочетание</w:t>
      </w:r>
    </w:p>
    <w:p w:rsidR="00BF467D" w:rsidRDefault="00BF467D" w:rsidP="00600D2C">
      <w:pPr>
        <w:pStyle w:val="NoSpacing"/>
        <w:numPr>
          <w:ilvl w:val="0"/>
          <w:numId w:val="30"/>
        </w:numPr>
        <w:ind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Гармоничное;</w:t>
      </w:r>
    </w:p>
    <w:p w:rsidR="00BF467D" w:rsidRDefault="00BF467D" w:rsidP="00600D2C">
      <w:pPr>
        <w:pStyle w:val="NoSpacing"/>
        <w:numPr>
          <w:ilvl w:val="0"/>
          <w:numId w:val="30"/>
        </w:numPr>
        <w:ind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Контрастное;</w:t>
      </w:r>
    </w:p>
    <w:p w:rsidR="00BF467D" w:rsidRDefault="00BF467D" w:rsidP="00600D2C">
      <w:pPr>
        <w:pStyle w:val="NoSpacing"/>
        <w:numPr>
          <w:ilvl w:val="0"/>
          <w:numId w:val="30"/>
        </w:numPr>
        <w:ind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Коварное;</w:t>
      </w:r>
    </w:p>
    <w:p w:rsidR="00BF467D" w:rsidRPr="00966BCE" w:rsidRDefault="00BF467D" w:rsidP="00600D2C">
      <w:pPr>
        <w:pStyle w:val="NoSpacing"/>
        <w:numPr>
          <w:ilvl w:val="0"/>
          <w:numId w:val="30"/>
        </w:numPr>
        <w:ind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Ритмичное.</w:t>
      </w:r>
    </w:p>
    <w:p w:rsidR="00BF467D" w:rsidRDefault="00BF467D" w:rsidP="00600D2C">
      <w:pPr>
        <w:pStyle w:val="NoSpacing"/>
        <w:ind w:left="1440" w:right="283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124" type="#_x0000_t202" style="position:absolute;left:0;text-align:left;margin-left:57pt;margin-top:2.8pt;width:429pt;height:37.6pt;z-index:251690496">
            <v:textbox>
              <w:txbxContent>
                <w:p w:rsidR="00BF467D" w:rsidRPr="00C30AE6" w:rsidRDefault="00BF467D" w:rsidP="005545AF">
                  <w:p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C30AE6">
                    <w:rPr>
                      <w:rFonts w:ascii="Times New Roman" w:hAnsi="Times New Roman"/>
                      <w:sz w:val="24"/>
                      <w:szCs w:val="24"/>
                    </w:rPr>
                    <w:t>ПЛАНИРУЕМЫЙ РЕЗУЛЬТАТ: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определять по видам росписи центры народных промыслов России.</w:t>
                  </w:r>
                </w:p>
              </w:txbxContent>
            </v:textbox>
          </v:shape>
        </w:pict>
      </w:r>
    </w:p>
    <w:p w:rsidR="00BF467D" w:rsidRDefault="00BF467D" w:rsidP="00600D2C">
      <w:pPr>
        <w:pStyle w:val="NoSpacing"/>
        <w:numPr>
          <w:ilvl w:val="0"/>
          <w:numId w:val="24"/>
        </w:numPr>
        <w:ind w:right="283"/>
        <w:jc w:val="both"/>
        <w:rPr>
          <w:rFonts w:ascii="Times New Roman" w:hAnsi="Times New Roman"/>
          <w:sz w:val="24"/>
          <w:szCs w:val="24"/>
        </w:rPr>
      </w:pPr>
    </w:p>
    <w:p w:rsidR="00BF467D" w:rsidRDefault="00BF467D" w:rsidP="00600D2C">
      <w:pPr>
        <w:pStyle w:val="NoSpacing"/>
        <w:ind w:left="720" w:right="283"/>
        <w:jc w:val="both"/>
        <w:rPr>
          <w:rFonts w:ascii="Times New Roman" w:hAnsi="Times New Roman"/>
          <w:sz w:val="24"/>
          <w:szCs w:val="24"/>
        </w:rPr>
      </w:pPr>
    </w:p>
    <w:p w:rsidR="00BF467D" w:rsidRPr="00152661" w:rsidRDefault="00BF467D" w:rsidP="00600D2C">
      <w:pPr>
        <w:pStyle w:val="NoSpacing"/>
        <w:numPr>
          <w:ilvl w:val="0"/>
          <w:numId w:val="26"/>
        </w:numPr>
        <w:ind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Рассмотри узоры росписи матрешек и стрелочками объедении их с названиями промыслов.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29"/>
        <w:gridCol w:w="2930"/>
        <w:gridCol w:w="3311"/>
      </w:tblGrid>
      <w:tr w:rsidR="00BF467D" w:rsidRPr="004C730E" w:rsidTr="004C730E">
        <w:trPr>
          <w:trHeight w:val="1656"/>
        </w:trPr>
        <w:tc>
          <w:tcPr>
            <w:tcW w:w="3560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125" type="#_x0000_t75" style="position:absolute;left:0;text-align:left;margin-left:27.55pt;margin-top:-.2pt;width:106.55pt;height:109.9pt;z-index:251685376;visibility:visible" wrapcoords="2282 2204 2282 19249 19166 19249 19166 2204 2282 2204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">
                  <v:imagedata r:id="rId40" o:title=""/>
                  <o:lock v:ext="edit" aspectratio="f"/>
                  <w10:wrap type="through"/>
                </v:shape>
              </w:pict>
            </w: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 w:rsidRPr="004C730E">
              <w:rPr>
                <w:rFonts w:ascii="Times New Roman" w:hAnsi="Times New Roman"/>
                <w:sz w:val="40"/>
                <w:szCs w:val="40"/>
              </w:rPr>
              <w:t>хохлома</w:t>
            </w:r>
          </w:p>
        </w:tc>
      </w:tr>
      <w:tr w:rsidR="00BF467D" w:rsidRPr="004C730E" w:rsidTr="004C730E">
        <w:trPr>
          <w:trHeight w:val="1656"/>
        </w:trPr>
        <w:tc>
          <w:tcPr>
            <w:tcW w:w="3560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 w:rsidRPr="004C730E">
              <w:rPr>
                <w:rFonts w:ascii="Times New Roman" w:hAnsi="Times New Roman"/>
                <w:sz w:val="40"/>
                <w:szCs w:val="40"/>
              </w:rPr>
              <w:t>Городец</w:t>
            </w: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126" type="#_x0000_t75" style="position:absolute;left:0;text-align:left;margin-left:21.85pt;margin-top:-40.2pt;width:101.3pt;height:118.55pt;z-index:251686400;visibility:visible" wrapcoords="2400 2187 2400 19413 19040 19413 19040 2187 2400 2187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">
                  <v:imagedata r:id="rId41" o:title=""/>
                  <o:lock v:ext="edit" aspectratio="f"/>
                  <w10:wrap type="through"/>
                </v:shape>
              </w:pict>
            </w:r>
          </w:p>
        </w:tc>
      </w:tr>
      <w:tr w:rsidR="00BF467D" w:rsidRPr="004C730E" w:rsidTr="004C730E">
        <w:trPr>
          <w:trHeight w:val="1656"/>
        </w:trPr>
        <w:tc>
          <w:tcPr>
            <w:tcW w:w="3560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 w:rsidRPr="004C730E">
              <w:rPr>
                <w:rFonts w:ascii="Times New Roman" w:hAnsi="Times New Roman"/>
                <w:sz w:val="40"/>
                <w:szCs w:val="40"/>
              </w:rPr>
              <w:t>Палех</w:t>
            </w: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127" type="#_x0000_t75" style="position:absolute;left:0;text-align:left;margin-left:39pt;margin-top:-12.5pt;width:84pt;height:130.1pt;z-index:-251629056;visibility:visible;mso-position-horizontal-relative:text;mso-position-vertical-relative:text" wrapcoords="2893 1998 2893 19602 18514 19602 18514 1998 2893 1998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">
                  <v:imagedata r:id="rId42" o:title=""/>
                  <o:lock v:ext="edit" aspectratio="f"/>
                  <w10:wrap type="tight"/>
                </v:shape>
              </w:pict>
            </w: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F467D" w:rsidRPr="004C730E" w:rsidTr="004C730E">
        <w:trPr>
          <w:trHeight w:val="1656"/>
        </w:trPr>
        <w:tc>
          <w:tcPr>
            <w:tcW w:w="3560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pict>
                <v:shape id="_x0000_s1128" type="#_x0000_t75" style="position:absolute;left:0;text-align:left;margin-left:51pt;margin-top:.2pt;width:44.85pt;height:103.5pt;z-index:251688448;visibility:visible;mso-position-horizontal-relative:text;mso-position-vertical-relative:text" wrapcoords="-360 0 -360 21443 21600 21443 21600 0 -360 0">
                  <v:imagedata r:id="rId43" o:title=""/>
                  <w10:wrap type="through"/>
                </v:shape>
              </w:pict>
            </w: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61" w:type="dxa"/>
          </w:tcPr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F467D" w:rsidRPr="004C730E" w:rsidRDefault="00BF467D" w:rsidP="004C730E">
            <w:pPr>
              <w:spacing w:after="0" w:line="240" w:lineRule="auto"/>
              <w:jc w:val="both"/>
              <w:rPr>
                <w:rFonts w:ascii="Times New Roman" w:hAnsi="Times New Roman"/>
                <w:sz w:val="40"/>
                <w:szCs w:val="40"/>
              </w:rPr>
            </w:pPr>
            <w:r w:rsidRPr="004C730E">
              <w:rPr>
                <w:rFonts w:ascii="Times New Roman" w:hAnsi="Times New Roman"/>
                <w:sz w:val="40"/>
                <w:szCs w:val="40"/>
              </w:rPr>
              <w:t>Гжель</w:t>
            </w:r>
          </w:p>
        </w:tc>
      </w:tr>
    </w:tbl>
    <w:p w:rsidR="00BF467D" w:rsidRDefault="00BF467D" w:rsidP="00600D2C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BF467D" w:rsidRDefault="00BF467D" w:rsidP="00600D2C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15" o:spid="_x0000_s1129" type="#_x0000_t75" style="position:absolute;left:0;text-align:left;margin-left:23.25pt;margin-top:13.45pt;width:114.75pt;height:81.75pt;z-index:251691520;visibility:visible" wrapcoords="-141 0 -141 21402 21600 21402 21600 0 -141 0">
            <v:imagedata r:id="rId44" o:title=""/>
            <w10:wrap type="through"/>
          </v:shape>
        </w:pict>
      </w:r>
    </w:p>
    <w:p w:rsidR="00BF467D" w:rsidRDefault="00BF467D" w:rsidP="00600D2C">
      <w:pPr>
        <w:pStyle w:val="ListParagraph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Рассмотри картину, определи, в какой технике она выполнена. _________________________</w:t>
      </w:r>
    </w:p>
    <w:p w:rsidR="00BF467D" w:rsidRPr="00152661" w:rsidRDefault="00BF467D" w:rsidP="00600D2C">
      <w:pPr>
        <w:pStyle w:val="ListParagraph"/>
        <w:jc w:val="both"/>
        <w:rPr>
          <w:rFonts w:ascii="Times New Roman" w:hAnsi="Times New Roman"/>
          <w:sz w:val="24"/>
          <w:szCs w:val="24"/>
        </w:rPr>
      </w:pPr>
    </w:p>
    <w:p w:rsidR="00BF467D" w:rsidRPr="00C30AE6" w:rsidRDefault="00BF467D" w:rsidP="00600D2C">
      <w:pPr>
        <w:jc w:val="both"/>
        <w:rPr>
          <w:rFonts w:ascii="Times New Roman" w:hAnsi="Times New Roman"/>
          <w:sz w:val="24"/>
          <w:szCs w:val="24"/>
        </w:rPr>
      </w:pPr>
    </w:p>
    <w:p w:rsidR="00BF467D" w:rsidRDefault="00BF467D" w:rsidP="00600D2C">
      <w:pPr>
        <w:pStyle w:val="ListParagraph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Чтобы правильно расположить рисунок на листе, необходимо</w:t>
      </w:r>
    </w:p>
    <w:p w:rsidR="00BF467D" w:rsidRDefault="00BF467D" w:rsidP="00600D2C">
      <w:pPr>
        <w:pStyle w:val="ListParagraph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Выбрать формат;</w:t>
      </w:r>
    </w:p>
    <w:p w:rsidR="00BF467D" w:rsidRDefault="00BF467D" w:rsidP="00600D2C">
      <w:pPr>
        <w:pStyle w:val="ListParagraph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Выбрать размер рисунка;</w:t>
      </w:r>
    </w:p>
    <w:p w:rsidR="00BF467D" w:rsidRDefault="00BF467D" w:rsidP="00600D2C">
      <w:pPr>
        <w:pStyle w:val="ListParagraph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Выбрать место рисунка;</w:t>
      </w:r>
    </w:p>
    <w:p w:rsidR="00BF467D" w:rsidRDefault="00BF467D" w:rsidP="00600D2C">
      <w:pPr>
        <w:pStyle w:val="ListParagraph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Разместить изображение.</w:t>
      </w:r>
    </w:p>
    <w:p w:rsidR="00BF467D" w:rsidRPr="00E171B6" w:rsidRDefault="00BF467D" w:rsidP="00E171B6">
      <w:pPr>
        <w:jc w:val="both"/>
        <w:rPr>
          <w:rFonts w:ascii="Times New Roman" w:hAnsi="Times New Roman"/>
          <w:sz w:val="24"/>
          <w:szCs w:val="24"/>
        </w:rPr>
      </w:pPr>
    </w:p>
    <w:p w:rsidR="00BF467D" w:rsidRPr="00E171B6" w:rsidRDefault="00BF467D" w:rsidP="00600D2C">
      <w:pPr>
        <w:pStyle w:val="ListParagraph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130" type="#_x0000_t75" style="position:absolute;left:0;text-align:left;margin-left:248.1pt;margin-top:29.3pt;width:60.5pt;height:96.5pt;z-index:251695616;visibility:visible" wrapcoords="800 502 800 20428 20800 20428 20800 502 800 50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">
            <v:imagedata r:id="rId45" o:title=""/>
            <o:lock v:ext="edit" aspectratio="f"/>
            <w10:wrap type="through"/>
          </v:shape>
        </w:pict>
      </w:r>
      <w:r>
        <w:rPr>
          <w:noProof/>
          <w:lang w:eastAsia="ru-RU"/>
        </w:rPr>
        <w:pict>
          <v:shape id="_x0000_s1131" type="#_x0000_t75" style="position:absolute;left:0;text-align:left;margin-left:17.2pt;margin-top:34.05pt;width:83.5pt;height:82.1pt;z-index:251692544;visibility:visible" wrapcoords="584 396 584 20411 20822 20411 20822 396 584 396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">
            <v:imagedata r:id="rId46" o:title=""/>
            <o:lock v:ext="edit" aspectratio="f"/>
            <w10:wrap type="through"/>
          </v:shape>
        </w:pict>
      </w:r>
      <w:r>
        <w:rPr>
          <w:noProof/>
          <w:lang w:eastAsia="ru-RU"/>
        </w:rPr>
        <w:pict>
          <v:shape id="_x0000_s1132" type="#_x0000_t75" style="position:absolute;left:0;text-align:left;margin-left:158.2pt;margin-top:35pt;width:94.55pt;height:72.95pt;z-index:251696640;visibility:visible" wrapcoords="514 668 514 19373 857 20264 1029 20264 20400 20264 20743 20264 21257 19151 21086 668 514 668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">
            <v:imagedata r:id="rId47" o:title=""/>
            <o:lock v:ext="edit" aspectratio="f"/>
            <w10:wrap type="through"/>
          </v:shape>
        </w:pict>
      </w:r>
      <w:r>
        <w:rPr>
          <w:noProof/>
          <w:lang w:eastAsia="ru-RU"/>
        </w:rPr>
        <w:pict>
          <v:shape id="_x0000_s1133" type="#_x0000_t75" style="position:absolute;left:0;text-align:left;margin-left:94.55pt;margin-top:26.2pt;width:66.7pt;height:90.25pt;z-index:251693568;visibility:visible" wrapcoords="971 540 971 20340 20387 20340 20387 540 971 54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">
            <v:imagedata r:id="rId48" o:title=""/>
            <o:lock v:ext="edit" aspectratio="f"/>
            <w10:wrap type="through"/>
          </v:shape>
        </w:pict>
      </w:r>
      <w:r>
        <w:rPr>
          <w:noProof/>
          <w:lang w:eastAsia="ru-RU"/>
        </w:rPr>
        <w:pict>
          <v:shape id="_x0000_s1134" type="#_x0000_t75" style="position:absolute;left:0;text-align:left;margin-left:318.05pt;margin-top:29.35pt;width:90.7pt;height:86.9pt;z-index:251694592;visibility:visible" wrapcoords="714 559 714 20297 20707 20297 20707 559 714 559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">
            <v:imagedata r:id="rId49" o:title=""/>
            <o:lock v:ext="edit" aspectratio="f"/>
            <w10:wrap type="through"/>
          </v:shape>
        </w:pict>
      </w:r>
      <w:r>
        <w:rPr>
          <w:noProof/>
          <w:lang w:eastAsia="ru-RU"/>
        </w:rPr>
        <w:pict>
          <v:shape id="_x0000_s1135" type="#_x0000_t75" style="position:absolute;left:0;text-align:left;margin-left:425.9pt;margin-top:21.9pt;width:71.5pt;height:94.55pt;z-index:251697664;visibility:visible" wrapcoords="455 514 455 20057 909 20571 1364 20571 20008 20571 20463 20571 21145 20057 20918 514 455 514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">
            <v:imagedata r:id="rId50" o:title=""/>
            <o:lock v:ext="edit" aspectratio="f"/>
            <w10:wrap type="through"/>
          </v:shape>
        </w:pict>
      </w:r>
      <w:r w:rsidRPr="00E171B6">
        <w:rPr>
          <w:rFonts w:ascii="Times New Roman" w:hAnsi="Times New Roman"/>
          <w:sz w:val="24"/>
          <w:szCs w:val="24"/>
        </w:rPr>
        <w:t>Задание.  Представлены  6 видов сосудов. Определи, что общего в них и в чем различия.</w:t>
      </w:r>
    </w:p>
    <w:p w:rsidR="00BF467D" w:rsidRDefault="00BF467D" w:rsidP="00600D2C">
      <w:pPr>
        <w:jc w:val="both"/>
        <w:rPr>
          <w:rFonts w:ascii="Times New Roman" w:hAnsi="Times New Roman"/>
          <w:sz w:val="24"/>
          <w:szCs w:val="24"/>
        </w:rPr>
      </w:pPr>
    </w:p>
    <w:p w:rsidR="00BF467D" w:rsidRDefault="00BF467D" w:rsidP="00E171B6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136" type="#_x0000_t75" style="position:absolute;margin-left:282.7pt;margin-top:84.8pt;width:187.85pt;height:119.7pt;z-index:251698688;visibility:visible" wrapcoords="-86 0 -86 21465 21600 21465 21600 0 -86 0">
            <v:imagedata r:id="rId51" o:title=""/>
            <w10:wrap type="through"/>
          </v:shape>
        </w:pict>
      </w:r>
      <w:r>
        <w:rPr>
          <w:rFonts w:ascii="Times New Roman" w:hAnsi="Times New Roman"/>
          <w:sz w:val="24"/>
          <w:szCs w:val="24"/>
        </w:rPr>
        <w:t xml:space="preserve"> Общие признаки______________________________________________________________________________________________________________________________________________________________________отличительные________________________________________________________________________________________________________________________________________________________________</w:t>
      </w:r>
    </w:p>
    <w:p w:rsidR="00BF467D" w:rsidRDefault="00BF467D" w:rsidP="00600D2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16.Задание. Внимательно рассмотри представленный рисунок и определи, какие солярные символы используются в данной вышивке. </w:t>
      </w:r>
    </w:p>
    <w:p w:rsidR="00BF467D" w:rsidRDefault="00BF467D" w:rsidP="00600D2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Запиши______________________________________</w:t>
      </w:r>
    </w:p>
    <w:p w:rsidR="00BF467D" w:rsidRDefault="00BF467D" w:rsidP="00600D2C">
      <w:pPr>
        <w:jc w:val="both"/>
        <w:rPr>
          <w:rFonts w:ascii="Times New Roman" w:hAnsi="Times New Roman"/>
          <w:sz w:val="24"/>
          <w:szCs w:val="24"/>
        </w:rPr>
      </w:pPr>
    </w:p>
    <w:p w:rsidR="00BF467D" w:rsidRDefault="00BF467D" w:rsidP="00600D2C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_x0000_s1137" style="position:absolute;left:0;text-align:left;margin-left:10.15pt;margin-top:68.05pt;width:313.85pt;height:116.45pt;z-index:251699712"/>
        </w:pict>
      </w:r>
      <w:r>
        <w:rPr>
          <w:rFonts w:ascii="Times New Roman" w:hAnsi="Times New Roman"/>
          <w:sz w:val="24"/>
          <w:szCs w:val="24"/>
        </w:rPr>
        <w:t>17. Задание. Выполни эскиз архитектурного сооружения на основе «Ракушки». Форма архитектуры должна гармонировать с окружающей средой и соответствовать своему назначению (удобство, практичность, красота).</w:t>
      </w:r>
    </w:p>
    <w:p w:rsidR="00BF467D" w:rsidRPr="00340200" w:rsidRDefault="00BF467D" w:rsidP="00600D2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>_____</w:t>
      </w:r>
    </w:p>
    <w:p w:rsidR="00BF467D" w:rsidRDefault="00BF467D" w:rsidP="00600D2C">
      <w:pPr>
        <w:jc w:val="both"/>
        <w:rPr>
          <w:rFonts w:ascii="Times New Roman" w:hAnsi="Times New Roman"/>
          <w:sz w:val="24"/>
          <w:szCs w:val="24"/>
        </w:rPr>
      </w:pPr>
    </w:p>
    <w:p w:rsidR="00BF467D" w:rsidRPr="00C30AE6" w:rsidRDefault="00BF467D" w:rsidP="00600D2C">
      <w:pPr>
        <w:jc w:val="both"/>
        <w:rPr>
          <w:rFonts w:ascii="Times New Roman" w:hAnsi="Times New Roman"/>
          <w:sz w:val="24"/>
          <w:szCs w:val="24"/>
        </w:rPr>
      </w:pPr>
    </w:p>
    <w:p w:rsidR="00BF467D" w:rsidRPr="00C30AE6" w:rsidRDefault="00BF467D" w:rsidP="00600D2C">
      <w:pPr>
        <w:jc w:val="both"/>
        <w:rPr>
          <w:rFonts w:ascii="Times New Roman" w:hAnsi="Times New Roman"/>
          <w:sz w:val="24"/>
          <w:szCs w:val="24"/>
        </w:rPr>
      </w:pPr>
    </w:p>
    <w:p w:rsidR="00BF467D" w:rsidRPr="00C30AE6" w:rsidRDefault="00BF467D" w:rsidP="00600D2C">
      <w:pPr>
        <w:jc w:val="both"/>
        <w:rPr>
          <w:rFonts w:ascii="Times New Roman" w:hAnsi="Times New Roman"/>
          <w:sz w:val="24"/>
          <w:szCs w:val="24"/>
        </w:rPr>
      </w:pPr>
    </w:p>
    <w:p w:rsidR="00BF467D" w:rsidRPr="00C30AE6" w:rsidRDefault="00BF467D" w:rsidP="00600D2C">
      <w:pPr>
        <w:jc w:val="both"/>
        <w:rPr>
          <w:rFonts w:ascii="Times New Roman" w:hAnsi="Times New Roman"/>
          <w:sz w:val="24"/>
          <w:szCs w:val="24"/>
        </w:rPr>
      </w:pPr>
    </w:p>
    <w:p w:rsidR="00BF467D" w:rsidRPr="00C30AE6" w:rsidRDefault="00BF467D" w:rsidP="00600D2C">
      <w:pPr>
        <w:jc w:val="both"/>
        <w:rPr>
          <w:rFonts w:ascii="Times New Roman" w:hAnsi="Times New Roman"/>
          <w:sz w:val="24"/>
          <w:szCs w:val="24"/>
        </w:rPr>
      </w:pPr>
    </w:p>
    <w:p w:rsidR="00BF467D" w:rsidRDefault="00BF467D" w:rsidP="00600D2C">
      <w:pPr>
        <w:pStyle w:val="Subtitle"/>
        <w:jc w:val="both"/>
        <w:rPr>
          <w:rFonts w:ascii="Times New Roman" w:hAnsi="Times New Roman"/>
        </w:rPr>
      </w:pPr>
      <w:r w:rsidRPr="00056883">
        <w:rPr>
          <w:rFonts w:ascii="Times New Roman" w:hAnsi="Times New Roman"/>
          <w:b/>
          <w:i w:val="0"/>
        </w:rPr>
        <w:t>ТЕСТ№3</w:t>
      </w:r>
    </w:p>
    <w:p w:rsidR="00BF467D" w:rsidRDefault="00BF467D" w:rsidP="00600D2C">
      <w:pPr>
        <w:pStyle w:val="Subtitle"/>
        <w:jc w:val="both"/>
      </w:pPr>
      <w:r>
        <w:rPr>
          <w:noProof/>
          <w:lang w:eastAsia="ru-RU"/>
        </w:rPr>
        <w:pict>
          <v:shape id="_x0000_s1138" type="#_x0000_t75" alt="fetch.jpeg" style="position:absolute;left:0;text-align:left;margin-left:-25.8pt;margin-top:-4.95pt;width:52.5pt;height:42.75pt;z-index:251700736;visibility:visible" wrapcoords="-309 0 -309 21221 21600 21221 21600 0 -309 0">
            <v:imagedata r:id="rId7" o:title=""/>
            <w10:wrap type="through"/>
          </v:shape>
        </w:pict>
      </w:r>
      <w:r>
        <w:rPr>
          <w:rFonts w:ascii="Times New Roman" w:hAnsi="Times New Roman"/>
        </w:rPr>
        <w:t xml:space="preserve">На выявление результатов освоения образовательной программы и формирование ключевых компетенций у воспитанников </w:t>
      </w:r>
      <w:r w:rsidRPr="00B612B8">
        <w:rPr>
          <w:rFonts w:ascii="Times New Roman" w:hAnsi="Times New Roman"/>
          <w:color w:val="FF0000"/>
        </w:rPr>
        <w:t>2 года</w:t>
      </w:r>
      <w:r>
        <w:rPr>
          <w:rFonts w:ascii="Times New Roman" w:hAnsi="Times New Roman"/>
        </w:rPr>
        <w:t xml:space="preserve"> обучения</w:t>
      </w:r>
    </w:p>
    <w:p w:rsidR="00BF467D" w:rsidRPr="009D484F" w:rsidRDefault="00BF467D" w:rsidP="00600D2C">
      <w:pPr>
        <w:pStyle w:val="ListParagraph"/>
        <w:numPr>
          <w:ilvl w:val="0"/>
          <w:numId w:val="24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_x0000_s1139" type="#_x0000_t202" style="position:absolute;left:0;text-align:left;margin-left:34.2pt;margin-top:2.05pt;width:436.5pt;height:23.25pt;z-index:251701760">
            <v:textbox>
              <w:txbxContent>
                <w:p w:rsidR="00BF467D" w:rsidRPr="009D484F" w:rsidRDefault="00BF467D">
                  <w:p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ПЛАНИРУЕМЫЙ РЕЗУЛЬТАТ: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Знать  понятие «натюрморт» и «композиция».</w:t>
                  </w:r>
                </w:p>
              </w:txbxContent>
            </v:textbox>
          </v:shape>
        </w:pict>
      </w:r>
    </w:p>
    <w:p w:rsidR="00BF467D" w:rsidRPr="00A872EC" w:rsidRDefault="00BF467D" w:rsidP="00600D2C">
      <w:pPr>
        <w:jc w:val="both"/>
        <w:rPr>
          <w:rFonts w:ascii="Times New Roman" w:hAnsi="Times New Roman"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Натюрморт - это</w:t>
      </w:r>
    </w:p>
    <w:p w:rsidR="00BF467D" w:rsidRPr="00A872EC" w:rsidRDefault="00BF467D" w:rsidP="00600D2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Изображение человека и животных;</w:t>
      </w:r>
    </w:p>
    <w:p w:rsidR="00BF467D" w:rsidRPr="00A872EC" w:rsidRDefault="00BF467D" w:rsidP="00600D2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Изображение неподвижных, неживых вещей;</w:t>
      </w:r>
    </w:p>
    <w:p w:rsidR="00BF467D" w:rsidRPr="000A6665" w:rsidRDefault="00BF467D" w:rsidP="00600D2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Изображение живой природы</w:t>
      </w:r>
    </w:p>
    <w:p w:rsidR="00BF467D" w:rsidRPr="00A872EC" w:rsidRDefault="00BF467D" w:rsidP="00600D2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Изображение родственных предметов.</w:t>
      </w:r>
    </w:p>
    <w:p w:rsidR="00BF467D" w:rsidRDefault="00BF467D" w:rsidP="00600D2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A872EC">
        <w:rPr>
          <w:rFonts w:ascii="Times New Roman" w:hAnsi="Times New Roman"/>
          <w:sz w:val="24"/>
          <w:szCs w:val="24"/>
        </w:rPr>
        <w:t xml:space="preserve">Живопись 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A872EC">
        <w:rPr>
          <w:rFonts w:ascii="Times New Roman" w:hAnsi="Times New Roman"/>
          <w:sz w:val="24"/>
          <w:szCs w:val="24"/>
        </w:rPr>
        <w:t>это:</w:t>
      </w:r>
    </w:p>
    <w:p w:rsidR="00BF467D" w:rsidRPr="000A6665" w:rsidRDefault="00BF467D" w:rsidP="00600D2C">
      <w:pPr>
        <w:pStyle w:val="ListParagraph"/>
        <w:numPr>
          <w:ilvl w:val="0"/>
          <w:numId w:val="34"/>
        </w:numPr>
        <w:jc w:val="both"/>
        <w:rPr>
          <w:rFonts w:ascii="Times New Roman" w:hAnsi="Times New Roman"/>
          <w:b/>
          <w:sz w:val="24"/>
          <w:szCs w:val="24"/>
        </w:rPr>
      </w:pPr>
      <w:r w:rsidRPr="000A6665">
        <w:rPr>
          <w:rFonts w:ascii="Times New Roman" w:hAnsi="Times New Roman"/>
          <w:sz w:val="24"/>
          <w:szCs w:val="24"/>
        </w:rPr>
        <w:t>Изображение объектов с помощью воды;</w:t>
      </w:r>
    </w:p>
    <w:p w:rsidR="00BF467D" w:rsidRPr="000A6665" w:rsidRDefault="00BF467D" w:rsidP="00600D2C">
      <w:pPr>
        <w:pStyle w:val="ListParagraph"/>
        <w:numPr>
          <w:ilvl w:val="0"/>
          <w:numId w:val="34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Изображение предметов на плоскости;</w:t>
      </w:r>
    </w:p>
    <w:p w:rsidR="00BF467D" w:rsidRPr="00B612B8" w:rsidRDefault="00BF467D" w:rsidP="00600D2C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A6665">
        <w:rPr>
          <w:rFonts w:ascii="Times New Roman" w:hAnsi="Times New Roman"/>
          <w:sz w:val="24"/>
          <w:szCs w:val="24"/>
        </w:rPr>
        <w:t>Изображение на картонной плоскости любого объекта тушью, маслом, акварелью,(т.е.красками);</w:t>
      </w:r>
    </w:p>
    <w:p w:rsidR="00BF467D" w:rsidRPr="000A6665" w:rsidRDefault="00BF467D" w:rsidP="00600D2C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A6665">
        <w:rPr>
          <w:rFonts w:ascii="Times New Roman" w:hAnsi="Times New Roman"/>
          <w:sz w:val="24"/>
          <w:szCs w:val="24"/>
        </w:rPr>
        <w:t>Изображение живой природы пастельными мелками или углем.</w:t>
      </w:r>
    </w:p>
    <w:p w:rsidR="00BF467D" w:rsidRPr="00A872EC" w:rsidRDefault="00BF467D" w:rsidP="00C75BB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3.Гов</w:t>
      </w:r>
      <w:r w:rsidRPr="00A872EC">
        <w:rPr>
          <w:rFonts w:ascii="Times New Roman" w:hAnsi="Times New Roman"/>
          <w:sz w:val="24"/>
          <w:szCs w:val="24"/>
        </w:rPr>
        <w:t>оря о композиции натюрморта, мы рассуждаем о расп</w:t>
      </w:r>
      <w:r>
        <w:rPr>
          <w:rFonts w:ascii="Times New Roman" w:hAnsi="Times New Roman"/>
          <w:sz w:val="24"/>
          <w:szCs w:val="24"/>
        </w:rPr>
        <w:t>оложении на картинной плоскости</w:t>
      </w:r>
    </w:p>
    <w:p w:rsidR="00BF467D" w:rsidRPr="00A872EC" w:rsidRDefault="00BF467D" w:rsidP="00600D2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Рек, гор, полей, домов;</w:t>
      </w:r>
    </w:p>
    <w:p w:rsidR="00BF467D" w:rsidRPr="00A872EC" w:rsidRDefault="00BF467D" w:rsidP="00600D2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Сказочных персонажей;</w:t>
      </w:r>
    </w:p>
    <w:p w:rsidR="00BF467D" w:rsidRPr="00A872EC" w:rsidRDefault="00BF467D" w:rsidP="00600D2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Предметного мира, рассказывающего о характере человека.</w:t>
      </w:r>
    </w:p>
    <w:p w:rsidR="00BF467D" w:rsidRPr="00A872EC" w:rsidRDefault="00BF467D" w:rsidP="00600D2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4.Рассмотри  картины известных художников и отметь  изображения декоративно-прикладного характера.</w:t>
      </w:r>
    </w:p>
    <w:p w:rsidR="00BF467D" w:rsidRPr="00A872EC" w:rsidRDefault="00BF467D" w:rsidP="00600D2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_x0000_s1140" type="#_x0000_t75" style="position:absolute;left:0;text-align:left;margin-left:328.2pt;margin-top:5pt;width:96.75pt;height:90pt;z-index:251703808;visibility:visible" wrapcoords="-167 0 -167 21420 21600 21420 21600 0 -167 0">
            <v:imagedata r:id="rId14" o:title=""/>
            <w10:wrap type="through"/>
          </v:shape>
        </w:pict>
      </w:r>
      <w:r>
        <w:rPr>
          <w:noProof/>
          <w:lang w:eastAsia="ru-RU"/>
        </w:rPr>
        <w:pict>
          <v:shape id="Рисунок 3" o:spid="_x0000_s1141" type="#_x0000_t75" alt="175" style="position:absolute;left:0;text-align:left;margin-left:175.95pt;margin-top:.5pt;width:122.25pt;height:89.25pt;z-index:-251728384;visibility:visible" wrapcoords="-133 0 -133 21418 21600 21418 21600 0 -133 0">
            <v:imagedata r:id="rId52" o:title=""/>
            <w10:wrap type="through"/>
          </v:shape>
        </w:pict>
      </w:r>
      <w:r>
        <w:rPr>
          <w:noProof/>
          <w:lang w:eastAsia="ru-RU"/>
        </w:rPr>
        <w:pict>
          <v:shape id="Рисунок 2" o:spid="_x0000_s1142" type="#_x0000_t75" alt="1-20081129124217" style="position:absolute;left:0;text-align:left;margin-left:91.2pt;margin-top:.5pt;width:63.75pt;height:99pt;z-index:-251729408;visibility:visible" wrapcoords="-254 0 -254 21436 21600 21436 21600 0 -254 0" o:allowoverlap="f">
            <v:imagedata r:id="rId53" o:title=""/>
            <w10:wrap type="tight"/>
          </v:shape>
        </w:pict>
      </w:r>
      <w:r>
        <w:rPr>
          <w:noProof/>
          <w:lang w:eastAsia="ru-RU"/>
        </w:rPr>
        <w:pict>
          <v:shape id="_x0000_s1143" type="#_x0000_t75" alt="59984" style="position:absolute;left:0;text-align:left;margin-left:-20.55pt;margin-top:.5pt;width:78pt;height:90pt;z-index:251702784;visibility:visible" wrapcoords="-208 0 -208 21420 21600 21420 21600 0 -208 0">
            <v:imagedata r:id="rId54" o:title=""/>
            <w10:wrap type="through"/>
          </v:shape>
        </w:pict>
      </w:r>
    </w:p>
    <w:p w:rsidR="00BF467D" w:rsidRPr="00A872EC" w:rsidRDefault="00BF467D" w:rsidP="00600D2C">
      <w:pPr>
        <w:jc w:val="both"/>
        <w:rPr>
          <w:rFonts w:ascii="Times New Roman" w:hAnsi="Times New Roman"/>
          <w:b/>
          <w:sz w:val="24"/>
          <w:szCs w:val="24"/>
        </w:rPr>
      </w:pPr>
    </w:p>
    <w:p w:rsidR="00BF467D" w:rsidRPr="00A872EC" w:rsidRDefault="00BF467D" w:rsidP="00600D2C">
      <w:pPr>
        <w:jc w:val="both"/>
        <w:rPr>
          <w:rFonts w:ascii="Times New Roman" w:hAnsi="Times New Roman"/>
          <w:b/>
          <w:sz w:val="24"/>
          <w:szCs w:val="24"/>
        </w:rPr>
      </w:pPr>
    </w:p>
    <w:p w:rsidR="00BF467D" w:rsidRPr="00A872EC" w:rsidRDefault="00BF467D" w:rsidP="00600D2C">
      <w:pPr>
        <w:jc w:val="both"/>
        <w:rPr>
          <w:rFonts w:ascii="Times New Roman" w:hAnsi="Times New Roman"/>
          <w:b/>
          <w:sz w:val="24"/>
          <w:szCs w:val="24"/>
        </w:rPr>
      </w:pPr>
    </w:p>
    <w:p w:rsidR="00BF467D" w:rsidRPr="00A872EC" w:rsidRDefault="00BF467D" w:rsidP="00600D2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oval id="_x0000_s1144" style="position:absolute;left:0;text-align:left;margin-left:132.45pt;margin-top:-.2pt;width:18pt;height:16.5pt;z-index:251714048"/>
        </w:pict>
      </w:r>
      <w:r>
        <w:rPr>
          <w:noProof/>
          <w:lang w:eastAsia="ru-RU"/>
        </w:rPr>
        <w:pict>
          <v:oval id="_x0000_s1145" style="position:absolute;left:0;text-align:left;margin-left:276.45pt;margin-top:-9.95pt;width:18pt;height:16.5pt;z-index:251713024"/>
        </w:pict>
      </w:r>
      <w:r>
        <w:rPr>
          <w:noProof/>
          <w:lang w:eastAsia="ru-RU"/>
        </w:rPr>
        <w:pict>
          <v:oval id="_x0000_s1146" style="position:absolute;left:0;text-align:left;margin-left:400.2pt;margin-top:-.2pt;width:18pt;height:16.5pt;z-index:251712000"/>
        </w:pict>
      </w:r>
      <w:r>
        <w:rPr>
          <w:noProof/>
          <w:lang w:eastAsia="ru-RU"/>
        </w:rPr>
        <w:pict>
          <v:shape id="_x0000_s1147" type="#_x0000_t75" style="position:absolute;left:0;text-align:left;margin-left:127.95pt;margin-top:19.3pt;width:99.75pt;height:109.5pt;z-index:251705856;visibility:visible" wrapcoords="-162 0 -162 21452 21600 21452 21600 0 -162 0">
            <v:imagedata r:id="rId55" o:title=""/>
            <w10:wrap type="through"/>
          </v:shape>
        </w:pict>
      </w:r>
    </w:p>
    <w:p w:rsidR="00BF467D" w:rsidRPr="00A872EC" w:rsidRDefault="00BF467D" w:rsidP="00600D2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_x0000_s1148" type="#_x0000_t75" style="position:absolute;left:0;text-align:left;margin-left:253.95pt;margin-top:3.2pt;width:83.25pt;height:111pt;z-index:251706880;visibility:visible" wrapcoords="-195 0 -195 21454 21600 21454 21600 0 -195 0">
            <v:imagedata r:id="rId56" o:title=""/>
            <w10:wrap type="through"/>
          </v:shape>
        </w:pict>
      </w:r>
      <w:r>
        <w:rPr>
          <w:noProof/>
          <w:lang w:eastAsia="ru-RU"/>
        </w:rPr>
        <w:pict>
          <v:shape id="_x0000_s1149" type="#_x0000_t75" style="position:absolute;left:0;text-align:left;margin-left:-13.05pt;margin-top:3.2pt;width:114pt;height:99.75pt;z-index:251704832;visibility:visible" wrapcoords="-142 0 -142 21438 21600 21438 21600 0 -142 0">
            <v:imagedata r:id="rId18" o:title=""/>
            <w10:wrap type="through"/>
          </v:shape>
        </w:pict>
      </w:r>
    </w:p>
    <w:p w:rsidR="00BF467D" w:rsidRPr="00A872EC" w:rsidRDefault="00BF467D" w:rsidP="00600D2C">
      <w:pPr>
        <w:jc w:val="both"/>
        <w:rPr>
          <w:rFonts w:ascii="Times New Roman" w:hAnsi="Times New Roman"/>
          <w:b/>
          <w:sz w:val="24"/>
          <w:szCs w:val="24"/>
        </w:rPr>
      </w:pPr>
    </w:p>
    <w:p w:rsidR="00BF467D" w:rsidRPr="00A872EC" w:rsidRDefault="00BF467D" w:rsidP="00600D2C">
      <w:pPr>
        <w:jc w:val="both"/>
        <w:rPr>
          <w:rFonts w:ascii="Times New Roman" w:hAnsi="Times New Roman"/>
          <w:b/>
          <w:sz w:val="24"/>
          <w:szCs w:val="24"/>
        </w:rPr>
      </w:pPr>
    </w:p>
    <w:p w:rsidR="00BF467D" w:rsidRPr="00A872EC" w:rsidRDefault="00BF467D" w:rsidP="00600D2C">
      <w:pPr>
        <w:jc w:val="both"/>
        <w:rPr>
          <w:rFonts w:ascii="Times New Roman" w:hAnsi="Times New Roman"/>
          <w:b/>
          <w:sz w:val="24"/>
          <w:szCs w:val="24"/>
        </w:rPr>
      </w:pPr>
    </w:p>
    <w:p w:rsidR="00BF467D" w:rsidRPr="00A872EC" w:rsidRDefault="00BF467D" w:rsidP="00600D2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oval id="_x0000_s1150" style="position:absolute;left:0;text-align:left;margin-left:294.45pt;margin-top:21.05pt;width:18pt;height:16.5pt;z-index:251707904"/>
        </w:pict>
      </w:r>
      <w:r>
        <w:rPr>
          <w:noProof/>
          <w:lang w:eastAsia="ru-RU"/>
        </w:rPr>
        <w:pict>
          <v:oval id="_x0000_s1151" style="position:absolute;left:0;text-align:left;margin-left:19.95pt;margin-top:14.8pt;width:18pt;height:16.5pt;z-index:251709952"/>
        </w:pict>
      </w:r>
      <w:r>
        <w:rPr>
          <w:noProof/>
          <w:lang w:eastAsia="ru-RU"/>
        </w:rPr>
        <w:pict>
          <v:oval id="_x0000_s1152" style="position:absolute;left:0;text-align:left;margin-left:175.95pt;margin-top:9.2pt;width:18pt;height:16.5pt;z-index:251710976"/>
        </w:pict>
      </w:r>
    </w:p>
    <w:p w:rsidR="00BF467D" w:rsidRDefault="00BF467D" w:rsidP="00600D2C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oval id="_x0000_s1153" style="position:absolute;left:0;text-align:left;margin-left:37.95pt;margin-top:-161.4pt;width:18pt;height:16.5pt;z-index:251715072"/>
        </w:pict>
      </w:r>
    </w:p>
    <w:p w:rsidR="00BF467D" w:rsidRDefault="00BF467D" w:rsidP="00600D2C">
      <w:pPr>
        <w:jc w:val="both"/>
        <w:rPr>
          <w:rFonts w:ascii="Times New Roman" w:hAnsi="Times New Roman"/>
          <w:sz w:val="24"/>
          <w:szCs w:val="24"/>
        </w:rPr>
      </w:pPr>
    </w:p>
    <w:p w:rsidR="00BF467D" w:rsidRPr="00FF5ED0" w:rsidRDefault="00BF467D" w:rsidP="00600D2C">
      <w:pPr>
        <w:pStyle w:val="ListParagraph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154" type="#_x0000_t202" style="position:absolute;left:0;text-align:left;margin-left:48.45pt;margin-top:-21.45pt;width:401.25pt;height:42pt;z-index:251716096">
            <v:textbox>
              <w:txbxContent>
                <w:p w:rsidR="00BF467D" w:rsidRPr="00FF5ED0" w:rsidRDefault="00BF467D">
                  <w:p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ПЛАНИРУЕМЫЙ РЕЗУЛЬТАТ: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Ориентироваться в произведениях русских пейзажистов.</w:t>
                  </w:r>
                </w:p>
              </w:txbxContent>
            </v:textbox>
          </v:shape>
        </w:pict>
      </w:r>
    </w:p>
    <w:p w:rsidR="00BF467D" w:rsidRPr="00A872EC" w:rsidRDefault="00BF467D" w:rsidP="00600D2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A872EC">
        <w:rPr>
          <w:rFonts w:ascii="Times New Roman" w:hAnsi="Times New Roman"/>
          <w:sz w:val="24"/>
          <w:szCs w:val="24"/>
        </w:rPr>
        <w:t>Русские пейзажи писал</w:t>
      </w:r>
    </w:p>
    <w:p w:rsidR="00BF467D" w:rsidRPr="00A872EC" w:rsidRDefault="00BF467D" w:rsidP="00600D2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oval id="_x0000_s1155" style="position:absolute;left:0;text-align:left;margin-left:235.2pt;margin-top:-188.05pt;width:18pt;height:16.5pt;z-index:251708928"/>
        </w:pict>
      </w:r>
      <w:r w:rsidRPr="00A872EC">
        <w:rPr>
          <w:rFonts w:ascii="Times New Roman" w:hAnsi="Times New Roman"/>
          <w:sz w:val="24"/>
          <w:szCs w:val="24"/>
        </w:rPr>
        <w:t>Куинджи;</w:t>
      </w:r>
    </w:p>
    <w:p w:rsidR="00BF467D" w:rsidRPr="00A872EC" w:rsidRDefault="00BF467D" w:rsidP="00600D2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Суриков;</w:t>
      </w:r>
    </w:p>
    <w:p w:rsidR="00BF467D" w:rsidRDefault="00BF467D" w:rsidP="00600D2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Репин.</w:t>
      </w:r>
    </w:p>
    <w:p w:rsidR="00BF467D" w:rsidRPr="00A872EC" w:rsidRDefault="00BF467D" w:rsidP="00600D2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Шишкин</w:t>
      </w:r>
    </w:p>
    <w:p w:rsidR="00BF467D" w:rsidRPr="00A872EC" w:rsidRDefault="00BF467D" w:rsidP="00600D2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A872EC">
        <w:rPr>
          <w:rFonts w:ascii="Times New Roman" w:hAnsi="Times New Roman"/>
          <w:sz w:val="24"/>
          <w:szCs w:val="24"/>
        </w:rPr>
        <w:t>. Портреты изображают:</w:t>
      </w:r>
    </w:p>
    <w:p w:rsidR="00BF467D" w:rsidRPr="00A872EC" w:rsidRDefault="00BF467D" w:rsidP="00600D2C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Врачей;</w:t>
      </w:r>
    </w:p>
    <w:p w:rsidR="00BF467D" w:rsidRPr="00A872EC" w:rsidRDefault="00BF467D" w:rsidP="00600D2C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Любых людей;</w:t>
      </w:r>
    </w:p>
    <w:p w:rsidR="00BF467D" w:rsidRPr="00A872EC" w:rsidRDefault="00BF467D" w:rsidP="00600D2C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Все живое и неживое.</w:t>
      </w:r>
    </w:p>
    <w:p w:rsidR="00BF467D" w:rsidRPr="00A872EC" w:rsidRDefault="00BF467D" w:rsidP="00600D2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Pr="00A872EC">
        <w:rPr>
          <w:rFonts w:ascii="Times New Roman" w:hAnsi="Times New Roman"/>
          <w:sz w:val="24"/>
          <w:szCs w:val="24"/>
        </w:rPr>
        <w:t>.Исаак Левитан это</w:t>
      </w:r>
    </w:p>
    <w:p w:rsidR="00BF467D" w:rsidRPr="00A872EC" w:rsidRDefault="00BF467D" w:rsidP="00600D2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Живописец и пейзажист;</w:t>
      </w:r>
    </w:p>
    <w:p w:rsidR="00BF467D" w:rsidRPr="00A872EC" w:rsidRDefault="00BF467D" w:rsidP="00600D2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Диктор телевидения;</w:t>
      </w:r>
    </w:p>
    <w:p w:rsidR="00BF467D" w:rsidRPr="00A872EC" w:rsidRDefault="00BF467D" w:rsidP="00600D2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Директор мультипликационной студии.</w:t>
      </w:r>
    </w:p>
    <w:p w:rsidR="00BF467D" w:rsidRPr="00A872EC" w:rsidRDefault="00BF467D" w:rsidP="00600D2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Pr="00A872EC">
        <w:rPr>
          <w:rFonts w:ascii="Times New Roman" w:hAnsi="Times New Roman"/>
          <w:sz w:val="24"/>
          <w:szCs w:val="24"/>
        </w:rPr>
        <w:t xml:space="preserve">Художник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A872EC">
        <w:rPr>
          <w:rFonts w:ascii="Times New Roman" w:hAnsi="Times New Roman"/>
          <w:sz w:val="24"/>
          <w:szCs w:val="24"/>
        </w:rPr>
        <w:t>это тот</w:t>
      </w:r>
    </w:p>
    <w:p w:rsidR="00BF467D" w:rsidRPr="00A872EC" w:rsidRDefault="00BF467D" w:rsidP="00600D2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Кто умеет видеть;</w:t>
      </w:r>
    </w:p>
    <w:p w:rsidR="00BF467D" w:rsidRPr="00A872EC" w:rsidRDefault="00BF467D" w:rsidP="00600D2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Кто умеет рисовать;</w:t>
      </w:r>
    </w:p>
    <w:p w:rsidR="00BF467D" w:rsidRPr="00A872EC" w:rsidRDefault="00BF467D" w:rsidP="00600D2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Кто умеет чувствовать красоту.</w:t>
      </w:r>
    </w:p>
    <w:p w:rsidR="00BF467D" w:rsidRPr="00A872EC" w:rsidRDefault="00BF467D" w:rsidP="00600D2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Pr="00A872EC">
        <w:rPr>
          <w:rFonts w:ascii="Times New Roman" w:hAnsi="Times New Roman"/>
          <w:sz w:val="24"/>
          <w:szCs w:val="24"/>
        </w:rPr>
        <w:t>Зачем человеку искусство</w:t>
      </w:r>
    </w:p>
    <w:p w:rsidR="00BF467D" w:rsidRPr="00A872EC" w:rsidRDefault="00BF467D" w:rsidP="00600D2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Чтобы приносить себя в жертву;</w:t>
      </w:r>
    </w:p>
    <w:p w:rsidR="00BF467D" w:rsidRPr="00A872EC" w:rsidRDefault="00BF467D" w:rsidP="00600D2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Чтобы приносить человеку радость;</w:t>
      </w:r>
    </w:p>
    <w:p w:rsidR="00BF467D" w:rsidRDefault="00BF467D" w:rsidP="00600D2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Учить видеть и воспринимать прекрасное в жизни.</w:t>
      </w:r>
    </w:p>
    <w:p w:rsidR="00BF467D" w:rsidRPr="00A872EC" w:rsidRDefault="00BF467D" w:rsidP="00C75BB3">
      <w:pPr>
        <w:spacing w:after="0" w:line="240" w:lineRule="auto"/>
        <w:ind w:left="1160"/>
        <w:jc w:val="both"/>
        <w:rPr>
          <w:rFonts w:ascii="Times New Roman" w:hAnsi="Times New Roman"/>
          <w:sz w:val="24"/>
          <w:szCs w:val="24"/>
        </w:rPr>
      </w:pPr>
    </w:p>
    <w:p w:rsidR="00BF467D" w:rsidRPr="00A872EC" w:rsidRDefault="00BF467D" w:rsidP="00600D2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</w:t>
      </w:r>
      <w:r w:rsidRPr="00A872EC">
        <w:rPr>
          <w:rFonts w:ascii="Times New Roman" w:hAnsi="Times New Roman"/>
          <w:sz w:val="24"/>
          <w:szCs w:val="24"/>
        </w:rPr>
        <w:t>Какой жанр искусства появился первый на земле</w:t>
      </w:r>
    </w:p>
    <w:p w:rsidR="00BF467D" w:rsidRPr="00A872EC" w:rsidRDefault="00BF467D" w:rsidP="00600D2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Портретный;</w:t>
      </w:r>
    </w:p>
    <w:p w:rsidR="00BF467D" w:rsidRPr="00A872EC" w:rsidRDefault="00BF467D" w:rsidP="00600D2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Бытовой;</w:t>
      </w:r>
    </w:p>
    <w:p w:rsidR="00BF467D" w:rsidRDefault="00BF467D" w:rsidP="00600D2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Анималистический.</w:t>
      </w:r>
    </w:p>
    <w:p w:rsidR="00BF467D" w:rsidRPr="00A872EC" w:rsidRDefault="00BF467D" w:rsidP="00600D2C">
      <w:pPr>
        <w:spacing w:after="0" w:line="240" w:lineRule="auto"/>
        <w:ind w:left="116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156" type="#_x0000_t202" style="position:absolute;left:0;text-align:left;margin-left:32.7pt;margin-top:10.55pt;width:426pt;height:27pt;z-index:251717120">
            <v:textbox>
              <w:txbxContent>
                <w:p w:rsidR="00BF467D" w:rsidRPr="00FF5ED0" w:rsidRDefault="00BF467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ПЛАНИРУЕМЫЙ РЕЗУЛЬТАТ: Знать основы цветоведения</w:t>
                  </w:r>
                </w:p>
              </w:txbxContent>
            </v:textbox>
          </v:shape>
        </w:pict>
      </w:r>
    </w:p>
    <w:p w:rsidR="00BF467D" w:rsidRPr="000B78D8" w:rsidRDefault="00BF467D" w:rsidP="00600D2C">
      <w:pPr>
        <w:pStyle w:val="ListParagraph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</w:p>
    <w:p w:rsidR="00BF467D" w:rsidRPr="00A872EC" w:rsidRDefault="00BF467D" w:rsidP="00600D2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11.К</w:t>
      </w:r>
      <w:r w:rsidRPr="00A872EC">
        <w:rPr>
          <w:rFonts w:ascii="Times New Roman" w:hAnsi="Times New Roman"/>
          <w:sz w:val="24"/>
          <w:szCs w:val="24"/>
        </w:rPr>
        <w:t xml:space="preserve">олорит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A872EC">
        <w:rPr>
          <w:rFonts w:ascii="Times New Roman" w:hAnsi="Times New Roman"/>
          <w:sz w:val="24"/>
          <w:szCs w:val="24"/>
        </w:rPr>
        <w:t>это</w:t>
      </w:r>
    </w:p>
    <w:p w:rsidR="00BF467D" w:rsidRPr="00A872EC" w:rsidRDefault="00BF467D" w:rsidP="00600D2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Палитра;</w:t>
      </w:r>
    </w:p>
    <w:p w:rsidR="00BF467D" w:rsidRPr="00A872EC" w:rsidRDefault="00BF467D" w:rsidP="00600D2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Богатство и согласованность цветов;</w:t>
      </w:r>
    </w:p>
    <w:p w:rsidR="00BF467D" w:rsidRDefault="00BF467D" w:rsidP="00600D2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Образ</w:t>
      </w:r>
    </w:p>
    <w:p w:rsidR="00BF467D" w:rsidRDefault="00BF467D" w:rsidP="00600D2C">
      <w:pPr>
        <w:pStyle w:val="NoSpacing"/>
        <w:ind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12.Если мы возьмем цвета, находящиеся в противоположных концах цветового круга, то получим резкое сочетание</w:t>
      </w:r>
    </w:p>
    <w:p w:rsidR="00BF467D" w:rsidRDefault="00BF467D" w:rsidP="00600D2C">
      <w:pPr>
        <w:pStyle w:val="NoSpacing"/>
        <w:numPr>
          <w:ilvl w:val="0"/>
          <w:numId w:val="30"/>
        </w:numPr>
        <w:ind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Гармоничное;</w:t>
      </w:r>
    </w:p>
    <w:p w:rsidR="00BF467D" w:rsidRDefault="00BF467D" w:rsidP="00600D2C">
      <w:pPr>
        <w:pStyle w:val="NoSpacing"/>
        <w:numPr>
          <w:ilvl w:val="0"/>
          <w:numId w:val="30"/>
        </w:numPr>
        <w:ind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Контрастное;</w:t>
      </w:r>
    </w:p>
    <w:p w:rsidR="00BF467D" w:rsidRDefault="00BF467D" w:rsidP="00600D2C">
      <w:pPr>
        <w:pStyle w:val="NoSpacing"/>
        <w:numPr>
          <w:ilvl w:val="0"/>
          <w:numId w:val="30"/>
        </w:numPr>
        <w:ind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Коварное;</w:t>
      </w:r>
    </w:p>
    <w:p w:rsidR="00BF467D" w:rsidRPr="00966BCE" w:rsidRDefault="00BF467D" w:rsidP="00600D2C">
      <w:pPr>
        <w:pStyle w:val="NoSpacing"/>
        <w:numPr>
          <w:ilvl w:val="0"/>
          <w:numId w:val="30"/>
        </w:numPr>
        <w:ind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Ритмичное.</w:t>
      </w:r>
    </w:p>
    <w:p w:rsidR="00BF467D" w:rsidRPr="00A872EC" w:rsidRDefault="00BF467D" w:rsidP="00600D2C">
      <w:pPr>
        <w:spacing w:after="0" w:line="240" w:lineRule="auto"/>
        <w:ind w:left="1160"/>
        <w:jc w:val="both"/>
        <w:rPr>
          <w:rFonts w:ascii="Times New Roman" w:hAnsi="Times New Roman"/>
          <w:sz w:val="24"/>
          <w:szCs w:val="24"/>
        </w:rPr>
      </w:pPr>
    </w:p>
    <w:p w:rsidR="00BF467D" w:rsidRPr="00A872EC" w:rsidRDefault="00BF467D" w:rsidP="00600D2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Pr="00A872EC">
        <w:rPr>
          <w:rFonts w:ascii="Times New Roman" w:hAnsi="Times New Roman"/>
          <w:sz w:val="24"/>
          <w:szCs w:val="24"/>
        </w:rPr>
        <w:t>.Назовите вид графики</w:t>
      </w:r>
    </w:p>
    <w:p w:rsidR="00BF467D" w:rsidRPr="00A872EC" w:rsidRDefault="00BF467D" w:rsidP="00600D2C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Рисунок;</w:t>
      </w:r>
    </w:p>
    <w:p w:rsidR="00BF467D" w:rsidRPr="00A872EC" w:rsidRDefault="00BF467D" w:rsidP="00600D2C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Рельеф</w:t>
      </w:r>
    </w:p>
    <w:p w:rsidR="00BF467D" w:rsidRDefault="00BF467D" w:rsidP="00600D2C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72EC">
        <w:rPr>
          <w:rFonts w:ascii="Times New Roman" w:hAnsi="Times New Roman"/>
          <w:sz w:val="24"/>
          <w:szCs w:val="24"/>
        </w:rPr>
        <w:t>Штрих</w:t>
      </w:r>
    </w:p>
    <w:p w:rsidR="00BF467D" w:rsidRDefault="00BF467D" w:rsidP="00600D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14.Назови технику выполнения следующего произведения</w:t>
      </w:r>
    </w:p>
    <w:p w:rsidR="00BF467D" w:rsidRPr="005545AF" w:rsidRDefault="00BF467D" w:rsidP="00600D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F467D" w:rsidRDefault="00BF467D" w:rsidP="00600D2C">
      <w:pPr>
        <w:jc w:val="both"/>
        <w:rPr>
          <w:b/>
          <w:sz w:val="32"/>
          <w:szCs w:val="32"/>
        </w:rPr>
      </w:pPr>
      <w:r>
        <w:rPr>
          <w:noProof/>
          <w:lang w:eastAsia="ru-RU"/>
        </w:rPr>
        <w:pict>
          <v:shape id="_x0000_s1157" type="#_x0000_t75" style="position:absolute;left:0;text-align:left;margin-left:307.2pt;margin-top:11.95pt;width:94.5pt;height:119.25pt;z-index:251721216;visibility:visible" wrapcoords="-171 0 -171 21464 21600 21464 21600 0 -171 0">
            <v:imagedata r:id="rId57" o:title=""/>
            <w10:wrap type="through"/>
          </v:shape>
        </w:pict>
      </w:r>
      <w:r>
        <w:rPr>
          <w:noProof/>
          <w:lang w:eastAsia="ru-RU"/>
        </w:rPr>
        <w:pict>
          <v:shape id="_x0000_s1158" type="#_x0000_t75" style="position:absolute;left:0;text-align:left;margin-left:185.7pt;margin-top:19.45pt;width:108pt;height:105.75pt;z-index:251720192;visibility:visible" wrapcoords="-150 0 -150 21447 21600 21447 21600 0 -150 0">
            <v:imagedata r:id="rId58" o:title=""/>
            <w10:wrap type="through"/>
          </v:shape>
        </w:pict>
      </w:r>
      <w:r>
        <w:rPr>
          <w:noProof/>
          <w:lang w:eastAsia="ru-RU"/>
        </w:rPr>
        <w:pict>
          <v:shape id="_x0000_s1159" type="#_x0000_t75" style="position:absolute;left:0;text-align:left;margin-left:95.7pt;margin-top:-.05pt;width:83.3pt;height:125.25pt;z-index:251719168;visibility:visible" wrapcoords="-195 0 -195 21471 21600 21471 21600 0 -195 0">
            <v:imagedata r:id="rId59" o:title=""/>
            <w10:wrap type="through"/>
          </v:shape>
        </w:pict>
      </w:r>
      <w:r>
        <w:rPr>
          <w:noProof/>
          <w:lang w:eastAsia="ru-RU"/>
        </w:rPr>
        <w:pict>
          <v:shape id="_x0000_s1160" type="#_x0000_t75" style="position:absolute;left:0;text-align:left;margin-left:1.2pt;margin-top:-.05pt;width:83.25pt;height:125.25pt;z-index:251718144;visibility:visible" wrapcoords="-195 0 -195 21471 21600 21471 21600 0 -195 0">
            <v:imagedata r:id="rId60" o:title=""/>
            <w10:wrap type="through"/>
          </v:shape>
        </w:pict>
      </w:r>
    </w:p>
    <w:p w:rsidR="00BF467D" w:rsidRDefault="00BF467D" w:rsidP="00600D2C">
      <w:pPr>
        <w:jc w:val="both"/>
        <w:rPr>
          <w:b/>
          <w:sz w:val="32"/>
          <w:szCs w:val="32"/>
        </w:rPr>
      </w:pPr>
    </w:p>
    <w:p w:rsidR="00BF467D" w:rsidRDefault="00BF467D" w:rsidP="00600D2C">
      <w:pPr>
        <w:jc w:val="both"/>
        <w:rPr>
          <w:b/>
          <w:sz w:val="32"/>
          <w:szCs w:val="32"/>
        </w:rPr>
      </w:pPr>
    </w:p>
    <w:p w:rsidR="00BF467D" w:rsidRDefault="00BF467D" w:rsidP="00600D2C">
      <w:pPr>
        <w:jc w:val="both"/>
        <w:rPr>
          <w:b/>
          <w:sz w:val="32"/>
          <w:szCs w:val="32"/>
        </w:rPr>
      </w:pPr>
    </w:p>
    <w:p w:rsidR="00BF467D" w:rsidRDefault="00BF467D" w:rsidP="00600D2C">
      <w:pPr>
        <w:jc w:val="both"/>
        <w:rPr>
          <w:b/>
          <w:sz w:val="32"/>
          <w:szCs w:val="32"/>
        </w:rPr>
      </w:pPr>
      <w:r>
        <w:rPr>
          <w:noProof/>
          <w:lang w:eastAsia="ru-RU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161" type="#_x0000_t80" style="position:absolute;left:0;text-align:left;margin-left:199.95pt;margin-top:2.1pt;width:93pt;height:52.5pt;rotation:180;z-index:251722240"/>
        </w:pict>
      </w:r>
      <w:r>
        <w:rPr>
          <w:noProof/>
          <w:lang w:eastAsia="ru-RU"/>
        </w:rPr>
        <w:pict>
          <v:shape id="_x0000_s1162" type="#_x0000_t80" style="position:absolute;left:0;text-align:left;margin-left:302.7pt;margin-top:5.85pt;width:93pt;height:52.5pt;rotation:180;z-index:251725312"/>
        </w:pict>
      </w:r>
      <w:r>
        <w:rPr>
          <w:noProof/>
          <w:lang w:eastAsia="ru-RU"/>
        </w:rPr>
        <w:pict>
          <v:shape id="_x0000_s1163" type="#_x0000_t80" style="position:absolute;left:0;text-align:left;margin-left:99.45pt;margin-top:2.1pt;width:93pt;height:52.5pt;rotation:180;z-index:251724288"/>
        </w:pict>
      </w:r>
      <w:r>
        <w:rPr>
          <w:noProof/>
          <w:lang w:eastAsia="ru-RU"/>
        </w:rPr>
        <w:pict>
          <v:shape id="_x0000_s1164" type="#_x0000_t80" style="position:absolute;left:0;text-align:left;margin-left:-4.8pt;margin-top:2.1pt;width:93pt;height:52.5pt;rotation:180;z-index:251723264"/>
        </w:pict>
      </w:r>
    </w:p>
    <w:p w:rsidR="00BF467D" w:rsidRDefault="00BF467D" w:rsidP="00600D2C">
      <w:pPr>
        <w:jc w:val="both"/>
        <w:rPr>
          <w:b/>
          <w:sz w:val="32"/>
          <w:szCs w:val="32"/>
        </w:rPr>
      </w:pPr>
    </w:p>
    <w:p w:rsidR="00BF467D" w:rsidRDefault="00BF467D" w:rsidP="00600D2C">
      <w:pPr>
        <w:jc w:val="both"/>
        <w:rPr>
          <w:b/>
          <w:sz w:val="32"/>
          <w:szCs w:val="32"/>
        </w:rPr>
      </w:pPr>
    </w:p>
    <w:p w:rsidR="00BF467D" w:rsidRDefault="00BF467D" w:rsidP="00600D2C">
      <w:pPr>
        <w:jc w:val="both"/>
        <w:rPr>
          <w:b/>
          <w:sz w:val="32"/>
          <w:szCs w:val="32"/>
        </w:rPr>
      </w:pPr>
    </w:p>
    <w:p w:rsidR="00BF467D" w:rsidRDefault="00BF467D" w:rsidP="00600D2C">
      <w:pPr>
        <w:jc w:val="both"/>
        <w:rPr>
          <w:b/>
          <w:sz w:val="32"/>
          <w:szCs w:val="32"/>
        </w:rPr>
      </w:pPr>
    </w:p>
    <w:p w:rsidR="00BF467D" w:rsidRDefault="00BF467D" w:rsidP="00600D2C">
      <w:pPr>
        <w:jc w:val="both"/>
        <w:rPr>
          <w:b/>
          <w:sz w:val="32"/>
          <w:szCs w:val="32"/>
        </w:rPr>
      </w:pPr>
    </w:p>
    <w:p w:rsidR="00BF467D" w:rsidRDefault="00BF467D" w:rsidP="00600D2C">
      <w:pPr>
        <w:jc w:val="both"/>
        <w:rPr>
          <w:b/>
          <w:sz w:val="32"/>
          <w:szCs w:val="32"/>
        </w:rPr>
      </w:pPr>
    </w:p>
    <w:p w:rsidR="00BF467D" w:rsidRDefault="00BF467D" w:rsidP="00600D2C">
      <w:pPr>
        <w:jc w:val="both"/>
        <w:rPr>
          <w:b/>
          <w:sz w:val="32"/>
          <w:szCs w:val="32"/>
        </w:rPr>
      </w:pPr>
    </w:p>
    <w:p w:rsidR="00BF467D" w:rsidRDefault="00BF467D" w:rsidP="00600D2C">
      <w:pPr>
        <w:jc w:val="both"/>
        <w:rPr>
          <w:b/>
          <w:sz w:val="32"/>
          <w:szCs w:val="32"/>
        </w:rPr>
      </w:pPr>
    </w:p>
    <w:p w:rsidR="00BF467D" w:rsidRDefault="00BF467D" w:rsidP="00600D2C">
      <w:pPr>
        <w:jc w:val="both"/>
        <w:rPr>
          <w:b/>
          <w:sz w:val="32"/>
          <w:szCs w:val="32"/>
        </w:rPr>
      </w:pPr>
    </w:p>
    <w:p w:rsidR="00BF467D" w:rsidRDefault="00BF467D" w:rsidP="00600D2C">
      <w:pPr>
        <w:jc w:val="both"/>
        <w:rPr>
          <w:b/>
          <w:sz w:val="32"/>
          <w:szCs w:val="32"/>
        </w:rPr>
      </w:pPr>
    </w:p>
    <w:p w:rsidR="00BF467D" w:rsidRDefault="00BF467D" w:rsidP="00600D2C">
      <w:pPr>
        <w:jc w:val="both"/>
        <w:rPr>
          <w:b/>
          <w:sz w:val="32"/>
          <w:szCs w:val="32"/>
        </w:rPr>
      </w:pPr>
    </w:p>
    <w:p w:rsidR="00BF467D" w:rsidRDefault="00BF467D" w:rsidP="00600D2C">
      <w:pPr>
        <w:jc w:val="both"/>
        <w:rPr>
          <w:b/>
          <w:sz w:val="32"/>
          <w:szCs w:val="32"/>
        </w:rPr>
      </w:pPr>
    </w:p>
    <w:p w:rsidR="00BF467D" w:rsidRPr="00C75BB3" w:rsidRDefault="00BF467D" w:rsidP="00600D2C">
      <w:pPr>
        <w:jc w:val="both"/>
        <w:rPr>
          <w:rFonts w:ascii="Times New Roman" w:hAnsi="Times New Roman"/>
          <w:b/>
          <w:sz w:val="28"/>
          <w:szCs w:val="28"/>
        </w:rPr>
      </w:pPr>
      <w:r w:rsidRPr="00C75BB3">
        <w:rPr>
          <w:rFonts w:ascii="Times New Roman" w:hAnsi="Times New Roman"/>
          <w:b/>
          <w:sz w:val="28"/>
          <w:szCs w:val="28"/>
        </w:rPr>
        <w:t>Использованная литература:</w:t>
      </w:r>
    </w:p>
    <w:p w:rsidR="00BF467D" w:rsidRPr="00C75BB3" w:rsidRDefault="00BF467D" w:rsidP="00C75BB3">
      <w:pPr>
        <w:pStyle w:val="ListParagraph"/>
        <w:numPr>
          <w:ilvl w:val="6"/>
          <w:numId w:val="16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C75BB3">
        <w:rPr>
          <w:rFonts w:ascii="Times New Roman" w:hAnsi="Times New Roman"/>
          <w:sz w:val="28"/>
          <w:szCs w:val="28"/>
        </w:rPr>
        <w:t>Логвиненко Г.М.Декоративная композиция; учеб.пособие для студ.высш.учеб.заведений/Г.М.Логвиненко.-М.:из.центр ВЛАДОС,2004</w:t>
      </w:r>
    </w:p>
    <w:p w:rsidR="00BF467D" w:rsidRPr="00C75BB3" w:rsidRDefault="00BF467D" w:rsidP="00C75BB3">
      <w:pPr>
        <w:pStyle w:val="ListParagraph"/>
        <w:numPr>
          <w:ilvl w:val="6"/>
          <w:numId w:val="16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C75BB3">
        <w:rPr>
          <w:rFonts w:ascii="Times New Roman" w:hAnsi="Times New Roman"/>
          <w:sz w:val="28"/>
          <w:szCs w:val="28"/>
        </w:rPr>
        <w:t>Энциклопедия пейзажа-М.:ОЛМА –ПРЕСС образование,2002</w:t>
      </w:r>
    </w:p>
    <w:p w:rsidR="00BF467D" w:rsidRPr="00C75BB3" w:rsidRDefault="00BF467D" w:rsidP="00C75BB3">
      <w:pPr>
        <w:pStyle w:val="ListParagraph"/>
        <w:numPr>
          <w:ilvl w:val="6"/>
          <w:numId w:val="16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C75BB3">
        <w:rPr>
          <w:rFonts w:ascii="Times New Roman" w:hAnsi="Times New Roman"/>
          <w:sz w:val="28"/>
          <w:szCs w:val="28"/>
        </w:rPr>
        <w:t>Бесчастнов Н.П. Живопись-М.: М.:из.центр ВЛАДОС,2003</w:t>
      </w:r>
    </w:p>
    <w:p w:rsidR="00BF467D" w:rsidRPr="00C75BB3" w:rsidRDefault="00BF467D" w:rsidP="00600D2C">
      <w:pPr>
        <w:jc w:val="both"/>
        <w:rPr>
          <w:rFonts w:ascii="Times New Roman" w:hAnsi="Times New Roman"/>
          <w:sz w:val="28"/>
          <w:szCs w:val="28"/>
        </w:rPr>
      </w:pPr>
      <w:r w:rsidRPr="00C75BB3">
        <w:rPr>
          <w:rFonts w:ascii="Times New Roman" w:hAnsi="Times New Roman"/>
          <w:sz w:val="28"/>
          <w:szCs w:val="28"/>
        </w:rPr>
        <w:t xml:space="preserve"> Интернет ресурсы:</w:t>
      </w:r>
    </w:p>
    <w:p w:rsidR="00BF467D" w:rsidRPr="00C75BB3" w:rsidRDefault="00BF467D" w:rsidP="00600D2C">
      <w:pPr>
        <w:pStyle w:val="ListParagraph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 w:rsidRPr="00C75BB3">
        <w:rPr>
          <w:rFonts w:ascii="Times New Roman" w:hAnsi="Times New Roman"/>
          <w:sz w:val="28"/>
          <w:szCs w:val="28"/>
        </w:rPr>
        <w:t>images.yandex.ru</w:t>
      </w:r>
    </w:p>
    <w:p w:rsidR="00BF467D" w:rsidRPr="00C75BB3" w:rsidRDefault="00BF467D" w:rsidP="00600D2C">
      <w:pPr>
        <w:pStyle w:val="ListParagraph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hyperlink r:id="rId61" w:history="1">
        <w:r w:rsidRPr="00C75BB3">
          <w:rPr>
            <w:rStyle w:val="Hyperlink"/>
            <w:rFonts w:ascii="Times New Roman" w:hAnsi="Times New Roman"/>
            <w:sz w:val="28"/>
            <w:szCs w:val="28"/>
          </w:rPr>
          <w:t>http://samovarovo.ru/glavnaya/narodnye-promysly-rossii/122-dymkovskaya-igrushka.html</w:t>
        </w:r>
      </w:hyperlink>
    </w:p>
    <w:p w:rsidR="00BF467D" w:rsidRPr="00C75BB3" w:rsidRDefault="00BF467D" w:rsidP="00600D2C">
      <w:pPr>
        <w:pStyle w:val="ListParagraph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hyperlink r:id="rId62" w:history="1">
        <w:r w:rsidRPr="00C75BB3">
          <w:rPr>
            <w:rStyle w:val="Hyperlink"/>
            <w:rFonts w:ascii="Times New Roman" w:hAnsi="Times New Roman"/>
            <w:sz w:val="28"/>
            <w:szCs w:val="28"/>
          </w:rPr>
          <w:t>http://www.mama-soldata.ru/index.php?topic=199.45</w:t>
        </w:r>
      </w:hyperlink>
    </w:p>
    <w:p w:rsidR="00BF467D" w:rsidRPr="00C75BB3" w:rsidRDefault="00BF467D" w:rsidP="00600D2C">
      <w:pPr>
        <w:pStyle w:val="ListParagraph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hyperlink r:id="rId63" w:history="1">
        <w:r w:rsidRPr="00C75BB3">
          <w:rPr>
            <w:rStyle w:val="Hyperlink"/>
            <w:rFonts w:ascii="Times New Roman" w:hAnsi="Times New Roman"/>
            <w:sz w:val="28"/>
            <w:szCs w:val="28"/>
          </w:rPr>
          <w:t>http://www.oditour.ru/index.php?part=132s1</w:t>
        </w:r>
      </w:hyperlink>
    </w:p>
    <w:p w:rsidR="00BF467D" w:rsidRPr="00C75BB3" w:rsidRDefault="00BF467D" w:rsidP="00600D2C">
      <w:pPr>
        <w:pStyle w:val="ListParagraph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hyperlink r:id="rId64" w:history="1">
        <w:r w:rsidRPr="00C75BB3">
          <w:rPr>
            <w:rStyle w:val="Hyperlink"/>
            <w:rFonts w:ascii="Times New Roman" w:hAnsi="Times New Roman"/>
            <w:sz w:val="28"/>
            <w:szCs w:val="28"/>
          </w:rPr>
          <w:t>http://stranamasterov.ru/blog/all/teaser?page=7850</w:t>
        </w:r>
      </w:hyperlink>
    </w:p>
    <w:p w:rsidR="00BF467D" w:rsidRPr="00C75BB3" w:rsidRDefault="00BF467D" w:rsidP="00600D2C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BF467D" w:rsidRPr="00C75BB3" w:rsidRDefault="00BF467D" w:rsidP="00600D2C">
      <w:pPr>
        <w:jc w:val="both"/>
        <w:rPr>
          <w:rFonts w:ascii="Times New Roman" w:hAnsi="Times New Roman"/>
          <w:b/>
          <w:sz w:val="28"/>
          <w:szCs w:val="28"/>
        </w:rPr>
      </w:pPr>
    </w:p>
    <w:p w:rsidR="00BF467D" w:rsidRPr="00C75BB3" w:rsidRDefault="00BF467D" w:rsidP="00600D2C">
      <w:pPr>
        <w:jc w:val="both"/>
        <w:rPr>
          <w:rFonts w:ascii="Times New Roman" w:hAnsi="Times New Roman"/>
          <w:b/>
          <w:sz w:val="28"/>
          <w:szCs w:val="28"/>
        </w:rPr>
      </w:pPr>
    </w:p>
    <w:p w:rsidR="00BF467D" w:rsidRPr="00C75BB3" w:rsidRDefault="00BF467D" w:rsidP="00600D2C">
      <w:pPr>
        <w:jc w:val="both"/>
        <w:rPr>
          <w:rFonts w:ascii="Times New Roman" w:hAnsi="Times New Roman"/>
          <w:b/>
          <w:sz w:val="28"/>
          <w:szCs w:val="28"/>
        </w:rPr>
      </w:pPr>
    </w:p>
    <w:p w:rsidR="00BF467D" w:rsidRPr="00C75BB3" w:rsidRDefault="00BF467D" w:rsidP="00600D2C">
      <w:pPr>
        <w:jc w:val="both"/>
        <w:rPr>
          <w:rFonts w:ascii="Times New Roman" w:hAnsi="Times New Roman"/>
          <w:b/>
          <w:sz w:val="28"/>
          <w:szCs w:val="28"/>
        </w:rPr>
      </w:pPr>
    </w:p>
    <w:p w:rsidR="00BF467D" w:rsidRPr="00C75BB3" w:rsidRDefault="00BF467D" w:rsidP="00600D2C">
      <w:pPr>
        <w:jc w:val="both"/>
        <w:rPr>
          <w:rFonts w:ascii="Times New Roman" w:hAnsi="Times New Roman"/>
          <w:b/>
          <w:sz w:val="28"/>
          <w:szCs w:val="28"/>
        </w:rPr>
      </w:pPr>
    </w:p>
    <w:p w:rsidR="00BF467D" w:rsidRPr="00C75BB3" w:rsidRDefault="00BF467D" w:rsidP="00600D2C">
      <w:pPr>
        <w:jc w:val="both"/>
        <w:rPr>
          <w:rFonts w:ascii="Times New Roman" w:hAnsi="Times New Roman"/>
          <w:b/>
          <w:sz w:val="28"/>
          <w:szCs w:val="28"/>
        </w:rPr>
      </w:pPr>
    </w:p>
    <w:p w:rsidR="00BF467D" w:rsidRPr="00C75BB3" w:rsidRDefault="00BF467D" w:rsidP="00600D2C">
      <w:pPr>
        <w:jc w:val="both"/>
        <w:rPr>
          <w:rFonts w:ascii="Times New Roman" w:hAnsi="Times New Roman"/>
          <w:sz w:val="28"/>
          <w:szCs w:val="28"/>
        </w:rPr>
      </w:pPr>
    </w:p>
    <w:sectPr w:rsidR="00BF467D" w:rsidRPr="00C75BB3" w:rsidSect="007337AE">
      <w:headerReference w:type="default" r:id="rId65"/>
      <w:footerReference w:type="default" r:id="rId66"/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467D" w:rsidRDefault="00BF467D" w:rsidP="00904976">
      <w:pPr>
        <w:spacing w:after="0" w:line="240" w:lineRule="auto"/>
      </w:pPr>
      <w:r>
        <w:separator/>
      </w:r>
    </w:p>
  </w:endnote>
  <w:endnote w:type="continuationSeparator" w:id="0">
    <w:p w:rsidR="00BF467D" w:rsidRDefault="00BF467D" w:rsidP="00904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67D" w:rsidRDefault="00BF467D">
    <w:pPr>
      <w:pStyle w:val="Footer"/>
      <w:jc w:val="center"/>
    </w:pPr>
    <w:fldSimple w:instr="PAGE   \* MERGEFORMAT">
      <w:r>
        <w:rPr>
          <w:noProof/>
        </w:rPr>
        <w:t>15</w:t>
      </w:r>
    </w:fldSimple>
  </w:p>
  <w:p w:rsidR="00BF467D" w:rsidRDefault="00BF467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467D" w:rsidRDefault="00BF467D" w:rsidP="00904976">
      <w:pPr>
        <w:spacing w:after="0" w:line="240" w:lineRule="auto"/>
      </w:pPr>
      <w:r>
        <w:separator/>
      </w:r>
    </w:p>
  </w:footnote>
  <w:footnote w:type="continuationSeparator" w:id="0">
    <w:p w:rsidR="00BF467D" w:rsidRDefault="00BF467D" w:rsidP="009049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67D" w:rsidRPr="00904976" w:rsidRDefault="00BF467D" w:rsidP="00904976">
    <w:pPr>
      <w:pStyle w:val="Header"/>
      <w:pBdr>
        <w:bottom w:val="thickThinSmallGap" w:sz="24" w:space="1" w:color="622423"/>
      </w:pBdr>
      <w:jc w:val="right"/>
      <w:rPr>
        <w:rFonts w:ascii="Cambria" w:hAnsi="Cambria"/>
      </w:rPr>
    </w:pPr>
    <w:r w:rsidRPr="00904976">
      <w:rPr>
        <w:rFonts w:ascii="Cambria" w:hAnsi="Cambria"/>
      </w:rPr>
      <w:t>Тестовые задания для определения уровня освоения программы дополнительного образования художественно-эстетической направленности</w:t>
    </w:r>
    <w:r>
      <w:rPr>
        <w:rFonts w:ascii="Cambria" w:hAnsi="Cambria"/>
      </w:rPr>
      <w:t xml:space="preserve">                                                          педагог ДО Иванова Ирина Геннадьевна г. Муравленко                                       </w:t>
    </w:r>
  </w:p>
  <w:p w:rsidR="00BF467D" w:rsidRDefault="00BF467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.5pt;height:10.5pt" o:bullet="t">
        <v:imagedata r:id="rId1" o:title=""/>
      </v:shape>
    </w:pict>
  </w:numPicBullet>
  <w:abstractNum w:abstractNumId="0">
    <w:nsid w:val="021C2B6E"/>
    <w:multiLevelType w:val="hybridMultilevel"/>
    <w:tmpl w:val="86328BE0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>
    <w:nsid w:val="0615729F"/>
    <w:multiLevelType w:val="hybridMultilevel"/>
    <w:tmpl w:val="028878E6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81B2A55"/>
    <w:multiLevelType w:val="hybridMultilevel"/>
    <w:tmpl w:val="8248811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DC32FD3"/>
    <w:multiLevelType w:val="hybridMultilevel"/>
    <w:tmpl w:val="DB98EFE0"/>
    <w:lvl w:ilvl="0" w:tplc="04190017">
      <w:start w:val="1"/>
      <w:numFmt w:val="lowerLetter"/>
      <w:lvlText w:val="%1)"/>
      <w:lvlJc w:val="left"/>
      <w:pPr>
        <w:ind w:left="24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23" w:hanging="180"/>
      </w:pPr>
      <w:rPr>
        <w:rFonts w:cs="Times New Roman"/>
      </w:rPr>
    </w:lvl>
  </w:abstractNum>
  <w:abstractNum w:abstractNumId="4">
    <w:nsid w:val="154E08FF"/>
    <w:multiLevelType w:val="hybridMultilevel"/>
    <w:tmpl w:val="7A92AD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654086"/>
    <w:multiLevelType w:val="hybridMultilevel"/>
    <w:tmpl w:val="F05C88C8"/>
    <w:lvl w:ilvl="0" w:tplc="5CDE2536">
      <w:start w:val="6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AA14E4D"/>
    <w:multiLevelType w:val="hybridMultilevel"/>
    <w:tmpl w:val="3D7884C2"/>
    <w:lvl w:ilvl="0" w:tplc="0D1C5416">
      <w:start w:val="1"/>
      <w:numFmt w:val="bullet"/>
      <w:lvlText w:val=""/>
      <w:lvlJc w:val="left"/>
      <w:pPr>
        <w:tabs>
          <w:tab w:val="num" w:pos="567"/>
        </w:tabs>
        <w:ind w:left="510" w:firstLine="5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540E4B"/>
    <w:multiLevelType w:val="hybridMultilevel"/>
    <w:tmpl w:val="F57C5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2121AD"/>
    <w:multiLevelType w:val="hybridMultilevel"/>
    <w:tmpl w:val="5F1415B6"/>
    <w:lvl w:ilvl="0" w:tplc="BAE43A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EC6A7E"/>
    <w:multiLevelType w:val="hybridMultilevel"/>
    <w:tmpl w:val="472607F0"/>
    <w:lvl w:ilvl="0" w:tplc="9F1A166A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59C02D4"/>
    <w:multiLevelType w:val="hybridMultilevel"/>
    <w:tmpl w:val="7F904DF6"/>
    <w:lvl w:ilvl="0" w:tplc="ABAA05D8">
      <w:start w:val="1"/>
      <w:numFmt w:val="lowerLetter"/>
      <w:lvlText w:val="%1)"/>
      <w:lvlJc w:val="left"/>
      <w:pPr>
        <w:tabs>
          <w:tab w:val="num" w:pos="1160"/>
        </w:tabs>
        <w:ind w:left="1160" w:hanging="360"/>
      </w:pPr>
      <w:rPr>
        <w:rFonts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5B255BD"/>
    <w:multiLevelType w:val="hybridMultilevel"/>
    <w:tmpl w:val="F12241D4"/>
    <w:lvl w:ilvl="0" w:tplc="ABAA05D8">
      <w:start w:val="1"/>
      <w:numFmt w:val="lowerLetter"/>
      <w:lvlText w:val="%1)"/>
      <w:lvlJc w:val="left"/>
      <w:pPr>
        <w:tabs>
          <w:tab w:val="num" w:pos="1160"/>
        </w:tabs>
        <w:ind w:left="1160" w:hanging="360"/>
      </w:pPr>
      <w:rPr>
        <w:rFonts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DF26456"/>
    <w:multiLevelType w:val="hybridMultilevel"/>
    <w:tmpl w:val="0DD61B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F1D399B"/>
    <w:multiLevelType w:val="hybridMultilevel"/>
    <w:tmpl w:val="4CD873B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117013E"/>
    <w:multiLevelType w:val="hybridMultilevel"/>
    <w:tmpl w:val="6E763C1C"/>
    <w:lvl w:ilvl="0" w:tplc="BAE43A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3A2B21"/>
    <w:multiLevelType w:val="hybridMultilevel"/>
    <w:tmpl w:val="87880784"/>
    <w:lvl w:ilvl="0" w:tplc="ABAA05D8">
      <w:start w:val="1"/>
      <w:numFmt w:val="lowerLetter"/>
      <w:lvlText w:val="%1)"/>
      <w:lvlJc w:val="left"/>
      <w:pPr>
        <w:tabs>
          <w:tab w:val="num" w:pos="1160"/>
        </w:tabs>
        <w:ind w:left="1160" w:hanging="360"/>
      </w:pPr>
      <w:rPr>
        <w:rFonts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B56113E"/>
    <w:multiLevelType w:val="hybridMultilevel"/>
    <w:tmpl w:val="552021EA"/>
    <w:lvl w:ilvl="0" w:tplc="ABAA05D8">
      <w:start w:val="1"/>
      <w:numFmt w:val="lowerLetter"/>
      <w:lvlText w:val="%1)"/>
      <w:lvlJc w:val="left"/>
      <w:pPr>
        <w:tabs>
          <w:tab w:val="num" w:pos="1160"/>
        </w:tabs>
        <w:ind w:left="1160" w:hanging="360"/>
      </w:pPr>
      <w:rPr>
        <w:rFonts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0BC2959"/>
    <w:multiLevelType w:val="hybridMultilevel"/>
    <w:tmpl w:val="E9AAB8F0"/>
    <w:lvl w:ilvl="0" w:tplc="ABAA05D8">
      <w:start w:val="1"/>
      <w:numFmt w:val="lowerLetter"/>
      <w:lvlText w:val="%1)"/>
      <w:lvlJc w:val="left"/>
      <w:pPr>
        <w:tabs>
          <w:tab w:val="num" w:pos="1160"/>
        </w:tabs>
        <w:ind w:left="1160" w:hanging="360"/>
      </w:pPr>
      <w:rPr>
        <w:rFonts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18F574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9">
    <w:nsid w:val="4578414B"/>
    <w:multiLevelType w:val="hybridMultilevel"/>
    <w:tmpl w:val="5E1A7B66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>
    <w:nsid w:val="464F7636"/>
    <w:multiLevelType w:val="hybridMultilevel"/>
    <w:tmpl w:val="05063A66"/>
    <w:lvl w:ilvl="0" w:tplc="ABAA05D8">
      <w:start w:val="1"/>
      <w:numFmt w:val="lowerLetter"/>
      <w:lvlText w:val="%1)"/>
      <w:lvlJc w:val="left"/>
      <w:pPr>
        <w:tabs>
          <w:tab w:val="num" w:pos="1160"/>
        </w:tabs>
        <w:ind w:left="1160" w:hanging="360"/>
      </w:pPr>
      <w:rPr>
        <w:rFonts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80"/>
        </w:tabs>
        <w:ind w:left="18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00"/>
        </w:tabs>
        <w:ind w:left="2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20"/>
        </w:tabs>
        <w:ind w:left="3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40"/>
        </w:tabs>
        <w:ind w:left="4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60"/>
        </w:tabs>
        <w:ind w:left="4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80"/>
        </w:tabs>
        <w:ind w:left="5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00"/>
        </w:tabs>
        <w:ind w:left="6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20"/>
        </w:tabs>
        <w:ind w:left="6920" w:hanging="180"/>
      </w:pPr>
      <w:rPr>
        <w:rFonts w:cs="Times New Roman"/>
      </w:rPr>
    </w:lvl>
  </w:abstractNum>
  <w:abstractNum w:abstractNumId="21">
    <w:nsid w:val="4DB4367B"/>
    <w:multiLevelType w:val="hybridMultilevel"/>
    <w:tmpl w:val="8E606024"/>
    <w:lvl w:ilvl="0" w:tplc="ABAA05D8">
      <w:start w:val="1"/>
      <w:numFmt w:val="lowerLetter"/>
      <w:lvlText w:val="%1)"/>
      <w:lvlJc w:val="left"/>
      <w:pPr>
        <w:tabs>
          <w:tab w:val="num" w:pos="1160"/>
        </w:tabs>
        <w:ind w:left="1160" w:hanging="360"/>
      </w:pPr>
      <w:rPr>
        <w:rFonts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1090A6F"/>
    <w:multiLevelType w:val="hybridMultilevel"/>
    <w:tmpl w:val="CAAA81C8"/>
    <w:lvl w:ilvl="0" w:tplc="ABAA05D8">
      <w:start w:val="1"/>
      <w:numFmt w:val="lowerLetter"/>
      <w:lvlText w:val="%1)"/>
      <w:lvlJc w:val="left"/>
      <w:pPr>
        <w:tabs>
          <w:tab w:val="num" w:pos="1160"/>
        </w:tabs>
        <w:ind w:left="1160" w:hanging="360"/>
      </w:pPr>
      <w:rPr>
        <w:rFonts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1446886"/>
    <w:multiLevelType w:val="hybridMultilevel"/>
    <w:tmpl w:val="01B60A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4725B59"/>
    <w:multiLevelType w:val="hybridMultilevel"/>
    <w:tmpl w:val="594E66AE"/>
    <w:lvl w:ilvl="0" w:tplc="BAE43A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923871"/>
    <w:multiLevelType w:val="hybridMultilevel"/>
    <w:tmpl w:val="E7E036F4"/>
    <w:lvl w:ilvl="0" w:tplc="ABAA05D8">
      <w:start w:val="1"/>
      <w:numFmt w:val="lowerLetter"/>
      <w:lvlText w:val="%1)"/>
      <w:lvlJc w:val="left"/>
      <w:pPr>
        <w:tabs>
          <w:tab w:val="num" w:pos="1160"/>
        </w:tabs>
        <w:ind w:left="1160" w:hanging="360"/>
      </w:pPr>
      <w:rPr>
        <w:rFonts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9D3442F"/>
    <w:multiLevelType w:val="hybridMultilevel"/>
    <w:tmpl w:val="DEF6170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FB44CE7"/>
    <w:multiLevelType w:val="hybridMultilevel"/>
    <w:tmpl w:val="1388B93C"/>
    <w:lvl w:ilvl="0" w:tplc="A6907D8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616078BB"/>
    <w:multiLevelType w:val="hybridMultilevel"/>
    <w:tmpl w:val="BEBEF37A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>
    <w:nsid w:val="642C2593"/>
    <w:multiLevelType w:val="hybridMultilevel"/>
    <w:tmpl w:val="8812B7DE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0">
    <w:nsid w:val="64CC3CE6"/>
    <w:multiLevelType w:val="hybridMultilevel"/>
    <w:tmpl w:val="190659A4"/>
    <w:lvl w:ilvl="0" w:tplc="ABAA05D8">
      <w:start w:val="1"/>
      <w:numFmt w:val="lowerLetter"/>
      <w:lvlText w:val="%1)"/>
      <w:lvlJc w:val="left"/>
      <w:pPr>
        <w:tabs>
          <w:tab w:val="num" w:pos="1160"/>
        </w:tabs>
        <w:ind w:left="1160" w:hanging="360"/>
      </w:pPr>
      <w:rPr>
        <w:rFonts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61D42E5"/>
    <w:multiLevelType w:val="hybridMultilevel"/>
    <w:tmpl w:val="2668D732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2">
    <w:nsid w:val="66DB360F"/>
    <w:multiLevelType w:val="hybridMultilevel"/>
    <w:tmpl w:val="35601596"/>
    <w:lvl w:ilvl="0" w:tplc="ABAA05D8">
      <w:start w:val="1"/>
      <w:numFmt w:val="lowerLetter"/>
      <w:lvlText w:val="%1)"/>
      <w:lvlJc w:val="left"/>
      <w:pPr>
        <w:tabs>
          <w:tab w:val="num" w:pos="1160"/>
        </w:tabs>
        <w:ind w:left="1160" w:hanging="360"/>
      </w:pPr>
      <w:rPr>
        <w:rFonts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92803E5"/>
    <w:multiLevelType w:val="hybridMultilevel"/>
    <w:tmpl w:val="320C6B84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4">
    <w:nsid w:val="6A5F0FA1"/>
    <w:multiLevelType w:val="hybridMultilevel"/>
    <w:tmpl w:val="830C0D1C"/>
    <w:lvl w:ilvl="0" w:tplc="ABAA05D8">
      <w:start w:val="1"/>
      <w:numFmt w:val="lowerLetter"/>
      <w:lvlText w:val="%1)"/>
      <w:lvlJc w:val="left"/>
      <w:pPr>
        <w:tabs>
          <w:tab w:val="num" w:pos="1160"/>
        </w:tabs>
        <w:ind w:left="1160" w:hanging="360"/>
      </w:pPr>
      <w:rPr>
        <w:rFonts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52728BA"/>
    <w:multiLevelType w:val="hybridMultilevel"/>
    <w:tmpl w:val="1F38EC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7553E28"/>
    <w:multiLevelType w:val="hybridMultilevel"/>
    <w:tmpl w:val="AC5E2B6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35"/>
  </w:num>
  <w:num w:numId="3">
    <w:abstractNumId w:val="6"/>
  </w:num>
  <w:num w:numId="4">
    <w:abstractNumId w:val="20"/>
  </w:num>
  <w:num w:numId="5">
    <w:abstractNumId w:val="22"/>
  </w:num>
  <w:num w:numId="6">
    <w:abstractNumId w:val="10"/>
  </w:num>
  <w:num w:numId="7">
    <w:abstractNumId w:val="25"/>
  </w:num>
  <w:num w:numId="8">
    <w:abstractNumId w:val="17"/>
  </w:num>
  <w:num w:numId="9">
    <w:abstractNumId w:val="16"/>
  </w:num>
  <w:num w:numId="10">
    <w:abstractNumId w:val="15"/>
  </w:num>
  <w:num w:numId="11">
    <w:abstractNumId w:val="32"/>
  </w:num>
  <w:num w:numId="12">
    <w:abstractNumId w:val="21"/>
  </w:num>
  <w:num w:numId="13">
    <w:abstractNumId w:val="34"/>
  </w:num>
  <w:num w:numId="14">
    <w:abstractNumId w:val="11"/>
  </w:num>
  <w:num w:numId="15">
    <w:abstractNumId w:val="30"/>
  </w:num>
  <w:num w:numId="16">
    <w:abstractNumId w:val="18"/>
  </w:num>
  <w:num w:numId="17">
    <w:abstractNumId w:val="2"/>
  </w:num>
  <w:num w:numId="18">
    <w:abstractNumId w:val="36"/>
  </w:num>
  <w:num w:numId="19">
    <w:abstractNumId w:val="5"/>
  </w:num>
  <w:num w:numId="20">
    <w:abstractNumId w:val="33"/>
  </w:num>
  <w:num w:numId="21">
    <w:abstractNumId w:val="26"/>
  </w:num>
  <w:num w:numId="22">
    <w:abstractNumId w:val="29"/>
  </w:num>
  <w:num w:numId="23">
    <w:abstractNumId w:val="13"/>
  </w:num>
  <w:num w:numId="24">
    <w:abstractNumId w:val="14"/>
  </w:num>
  <w:num w:numId="25">
    <w:abstractNumId w:val="24"/>
  </w:num>
  <w:num w:numId="26">
    <w:abstractNumId w:val="12"/>
  </w:num>
  <w:num w:numId="27">
    <w:abstractNumId w:val="4"/>
  </w:num>
  <w:num w:numId="28">
    <w:abstractNumId w:val="28"/>
  </w:num>
  <w:num w:numId="29">
    <w:abstractNumId w:val="3"/>
  </w:num>
  <w:num w:numId="30">
    <w:abstractNumId w:val="31"/>
  </w:num>
  <w:num w:numId="31">
    <w:abstractNumId w:val="1"/>
  </w:num>
  <w:num w:numId="32">
    <w:abstractNumId w:val="19"/>
  </w:num>
  <w:num w:numId="33">
    <w:abstractNumId w:val="8"/>
  </w:num>
  <w:num w:numId="34">
    <w:abstractNumId w:val="0"/>
  </w:num>
  <w:num w:numId="35">
    <w:abstractNumId w:val="9"/>
  </w:num>
  <w:num w:numId="36">
    <w:abstractNumId w:val="23"/>
  </w:num>
  <w:num w:numId="37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5FC5"/>
    <w:rsid w:val="00025F33"/>
    <w:rsid w:val="00045125"/>
    <w:rsid w:val="00056883"/>
    <w:rsid w:val="000A31C6"/>
    <w:rsid w:val="000A6665"/>
    <w:rsid w:val="000B78D8"/>
    <w:rsid w:val="00105ADE"/>
    <w:rsid w:val="00152661"/>
    <w:rsid w:val="00174BC3"/>
    <w:rsid w:val="00176DC0"/>
    <w:rsid w:val="00181406"/>
    <w:rsid w:val="001B2993"/>
    <w:rsid w:val="001C7BB6"/>
    <w:rsid w:val="00201A0B"/>
    <w:rsid w:val="0021500F"/>
    <w:rsid w:val="002309CD"/>
    <w:rsid w:val="002831F0"/>
    <w:rsid w:val="00340200"/>
    <w:rsid w:val="00375163"/>
    <w:rsid w:val="003B4F0E"/>
    <w:rsid w:val="003B56A5"/>
    <w:rsid w:val="00437DE5"/>
    <w:rsid w:val="0045322A"/>
    <w:rsid w:val="00464C7D"/>
    <w:rsid w:val="004B33DE"/>
    <w:rsid w:val="004C730E"/>
    <w:rsid w:val="004E6A9C"/>
    <w:rsid w:val="004F0406"/>
    <w:rsid w:val="004F5D9D"/>
    <w:rsid w:val="00510A3D"/>
    <w:rsid w:val="005545AF"/>
    <w:rsid w:val="00600D2C"/>
    <w:rsid w:val="006211F1"/>
    <w:rsid w:val="00675DF1"/>
    <w:rsid w:val="006A3F71"/>
    <w:rsid w:val="006E757B"/>
    <w:rsid w:val="006F3436"/>
    <w:rsid w:val="007337AE"/>
    <w:rsid w:val="00775FC5"/>
    <w:rsid w:val="007B1604"/>
    <w:rsid w:val="007C5FA2"/>
    <w:rsid w:val="0083351B"/>
    <w:rsid w:val="0084289B"/>
    <w:rsid w:val="00883233"/>
    <w:rsid w:val="00901958"/>
    <w:rsid w:val="00904976"/>
    <w:rsid w:val="009049EA"/>
    <w:rsid w:val="00966BCE"/>
    <w:rsid w:val="009D484F"/>
    <w:rsid w:val="00A10C05"/>
    <w:rsid w:val="00A62CBA"/>
    <w:rsid w:val="00A872EC"/>
    <w:rsid w:val="00AC65A1"/>
    <w:rsid w:val="00AE6328"/>
    <w:rsid w:val="00AF7E0B"/>
    <w:rsid w:val="00B04485"/>
    <w:rsid w:val="00B40AD7"/>
    <w:rsid w:val="00B612B8"/>
    <w:rsid w:val="00B67470"/>
    <w:rsid w:val="00B831C8"/>
    <w:rsid w:val="00BF467D"/>
    <w:rsid w:val="00C30AE6"/>
    <w:rsid w:val="00C353CE"/>
    <w:rsid w:val="00C75BB3"/>
    <w:rsid w:val="00D33AFF"/>
    <w:rsid w:val="00D55E1B"/>
    <w:rsid w:val="00E05FF0"/>
    <w:rsid w:val="00E171B6"/>
    <w:rsid w:val="00E7124B"/>
    <w:rsid w:val="00EA1BDA"/>
    <w:rsid w:val="00EC440C"/>
    <w:rsid w:val="00F279D8"/>
    <w:rsid w:val="00FF5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C05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75FC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75FC5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353C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75FC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75FC5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353CE"/>
    <w:rPr>
      <w:rFonts w:ascii="Cambria" w:hAnsi="Cambria" w:cs="Times New Roman"/>
      <w:b/>
      <w:bCs/>
      <w:color w:val="4F81BD"/>
    </w:rPr>
  </w:style>
  <w:style w:type="paragraph" w:styleId="ListParagraph">
    <w:name w:val="List Paragraph"/>
    <w:basedOn w:val="Normal"/>
    <w:uiPriority w:val="99"/>
    <w:qFormat/>
    <w:rsid w:val="00775FC5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99"/>
    <w:qFormat/>
    <w:rsid w:val="00C353C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C353CE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A87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872E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5545A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5545AF"/>
    <w:rPr>
      <w:lang w:eastAsia="en-US"/>
    </w:rPr>
  </w:style>
  <w:style w:type="character" w:styleId="Hyperlink">
    <w:name w:val="Hyperlink"/>
    <w:basedOn w:val="DefaultParagraphFont"/>
    <w:uiPriority w:val="99"/>
    <w:rsid w:val="000A31C6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904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0497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04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04976"/>
    <w:rPr>
      <w:rFonts w:cs="Times New Roman"/>
    </w:rPr>
  </w:style>
  <w:style w:type="paragraph" w:customStyle="1" w:styleId="a">
    <w:name w:val="Статья"/>
    <w:uiPriority w:val="99"/>
    <w:rsid w:val="00901958"/>
    <w:pPr>
      <w:ind w:firstLine="709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hyperlink" Target="http://www.oditour.ru/index.php?part=132s1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61" Type="http://schemas.openxmlformats.org/officeDocument/2006/relationships/hyperlink" Target="http://samovarovo.ru/glavnaya/narodnye-promysly-rossii/122-dymkovskaya-igrushka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hyperlink" Target="http://stranamasterov.ru/blog/all/teaser?page=7850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hyperlink" Target="http://www.mama-soldata.ru/index.php?topic=199.45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15</Pages>
  <Words>1519</Words>
  <Characters>8660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Тестовые задания для определения уровня освоения программы дополнительного образования художественно-эстетической направленности                                                          педагог ДО Иванова Ирина Геннадьевна г. Муравленко                   </dc:title>
  <dc:subject/>
  <dc:creator>мама и семья</dc:creator>
  <cp:keywords/>
  <dc:description/>
  <cp:lastModifiedBy>ольга</cp:lastModifiedBy>
  <cp:revision>3</cp:revision>
  <cp:lastPrinted>2012-01-30T05:57:00Z</cp:lastPrinted>
  <dcterms:created xsi:type="dcterms:W3CDTF">2012-04-24T12:22:00Z</dcterms:created>
  <dcterms:modified xsi:type="dcterms:W3CDTF">2012-04-24T12:29:00Z</dcterms:modified>
</cp:coreProperties>
</file>