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8EC" w:rsidRDefault="007258EC">
      <w:pPr>
        <w:framePr w:w="7090" w:h="8455" w:hRule="exact" w:wrap="auto" w:vAnchor="page" w:hAnchor="page" w:x="142" w:y="30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bobbin_lace_hat1_Pic1" style="width:168.75pt;height:192.75pt;visibility:visible" fillcolor="window">
            <v:imagedata r:id="rId4" o:title=""/>
          </v:shape>
        </w:pict>
      </w:r>
      <w:r>
        <w:t xml:space="preserve"> </w:t>
      </w:r>
      <w:r>
        <w:rPr>
          <w:noProof/>
        </w:rPr>
        <w:pict>
          <v:shape id="Рисунок 24" o:spid="_x0000_i1026" type="#_x0000_t75" alt="napkin_with_bobbin_lace_Pic1" style="width:170.25pt;height:192.75pt;visibility:visible" fillcolor="window">
            <v:imagedata r:id="rId5" o:title=""/>
          </v:shape>
        </w:pict>
      </w:r>
    </w:p>
    <w:p w:rsidR="007258EC" w:rsidRDefault="007258EC">
      <w:pPr>
        <w:framePr w:w="7090" w:h="8455" w:hRule="exact" w:wrap="auto" w:vAnchor="page" w:hAnchor="page" w:x="142" w:y="308"/>
        <w:jc w:val="both"/>
      </w:pPr>
      <w:r>
        <w:rPr>
          <w:noProof/>
        </w:rPr>
        <w:pict>
          <v:shape id="Рисунок 119" o:spid="_x0000_i1027" type="#_x0000_t75" alt="lacework_on_fairytale_silver_hoof1_Pic1" style="width:165pt;height:228pt;visibility:visible" fillcolor="window">
            <v:imagedata r:id="rId6" o:title=""/>
          </v:shape>
        </w:pict>
      </w:r>
      <w:r>
        <w:rPr>
          <w:noProof/>
        </w:rPr>
        <w:pict>
          <v:shape id="Рисунок 6" o:spid="_x0000_i1028" type="#_x0000_t75" alt="lace_with_beads4_Pic1" style="width:176.25pt;height:226.5pt;visibility:visible" fillcolor="window">
            <v:imagedata r:id="rId7" o:title=""/>
          </v:shape>
        </w:pict>
      </w: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>
      <w:pPr>
        <w:framePr w:w="1837" w:h="32" w:hRule="exact" w:wrap="auto" w:vAnchor="page" w:hAnchor="page" w:y="9759"/>
        <w:jc w:val="center"/>
      </w:pPr>
    </w:p>
    <w:p w:rsidR="007258EC" w:rsidRDefault="007258EC"/>
    <w:p w:rsidR="007258EC" w:rsidRDefault="007258EC"/>
    <w:p w:rsidR="007258EC" w:rsidRDefault="007258EC"/>
    <w:p w:rsidR="007258EC" w:rsidRDefault="007258EC"/>
    <w:p w:rsidR="007258EC" w:rsidRDefault="007258EC"/>
    <w:p w:rsidR="007258EC" w:rsidRDefault="007258EC"/>
    <w:p w:rsidR="007258EC" w:rsidRDefault="007258EC">
      <w:r>
        <w:rPr>
          <w:noProof/>
        </w:rPr>
        <w:pict>
          <v:shape id="Рисунок 93" o:spid="_x0000_i1029" type="#_x0000_t75" alt="lace_wedding_dress_Pic1" style="width:184.5pt;height:200.25pt;visibility:visible" fillcolor="window">
            <v:imagedata r:id="rId8" o:title=""/>
          </v:shape>
        </w:pict>
      </w:r>
      <w:r>
        <w:rPr>
          <w:noProof/>
        </w:rPr>
        <w:pict>
          <v:shape id="Рисунок 97" o:spid="_x0000_i1030" type="#_x0000_t75" alt="IMG_3472_Pic1" style="width:172.5pt;height:203.25pt;visibility:visible" fillcolor="window">
            <v:imagedata r:id="rId9" o:title=""/>
          </v:shape>
        </w:pict>
      </w:r>
    </w:p>
    <w:p w:rsidR="007258EC" w:rsidRDefault="007258EC">
      <w:r>
        <w:rPr>
          <w:noProof/>
        </w:rPr>
        <w:pict>
          <v:shape id="Рисунок 7" o:spid="_x0000_i1031" type="#_x0000_t75" alt="bobbin_lace_sideview_Pic1" style="width:165.75pt;height:259.5pt;visibility:visible" fillcolor="window">
            <v:imagedata r:id="rId10" o:title=""/>
          </v:shape>
        </w:pict>
      </w:r>
      <w:r>
        <w:rPr>
          <w:noProof/>
        </w:rPr>
        <w:pict>
          <v:shape id="Рисунок 8" o:spid="_x0000_i1032" type="#_x0000_t75" alt="lace_dress_2_Pic1" style="width:187.5pt;height:123.75pt;rotation:90;visibility:visible" fillcolor="window">
            <v:imagedata r:id="rId11" o:title=""/>
          </v:shape>
        </w:pict>
      </w:r>
    </w:p>
    <w:sectPr w:rsidR="007258EC" w:rsidSect="007258EC">
      <w:pgSz w:w="7350" w:h="9795"/>
      <w:pgMar w:top="0" w:right="0" w:bottom="0" w:left="0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33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8EC"/>
    <w:rsid w:val="00725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4</Words>
  <Characters>25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XP GAME 2010</dc:creator>
  <cp:keywords/>
  <dc:description/>
  <cp:lastModifiedBy>nadezhda.pronskaya</cp:lastModifiedBy>
  <cp:revision>2</cp:revision>
  <dcterms:created xsi:type="dcterms:W3CDTF">2011-04-08T11:59:00Z</dcterms:created>
  <dcterms:modified xsi:type="dcterms:W3CDTF">2011-04-08T11:59:00Z</dcterms:modified>
</cp:coreProperties>
</file>