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D1" w:rsidRPr="007412AF" w:rsidRDefault="00C04CD1" w:rsidP="007412AF">
      <w:pPr>
        <w:jc w:val="right"/>
        <w:rPr>
          <w:rFonts w:ascii="Times New Roman" w:hAnsi="Times New Roman"/>
          <w:b/>
          <w:sz w:val="28"/>
          <w:szCs w:val="28"/>
        </w:rPr>
      </w:pPr>
      <w:r w:rsidRPr="007412AF">
        <w:rPr>
          <w:rFonts w:ascii="Times New Roman" w:hAnsi="Times New Roman"/>
          <w:b/>
          <w:sz w:val="28"/>
          <w:szCs w:val="28"/>
        </w:rPr>
        <w:t>ПРИЛОЖЕНИЕ 1</w:t>
      </w:r>
    </w:p>
    <w:p w:rsidR="00C04CD1" w:rsidRPr="007412AF" w:rsidRDefault="00C04CD1" w:rsidP="007412AF">
      <w:pPr>
        <w:rPr>
          <w:rFonts w:ascii="Times New Roman" w:hAnsi="Times New Roman"/>
          <w:sz w:val="28"/>
          <w:szCs w:val="28"/>
        </w:rPr>
      </w:pPr>
      <w:r w:rsidRPr="007412AF">
        <w:rPr>
          <w:rFonts w:ascii="Times New Roman" w:hAnsi="Times New Roman"/>
          <w:b/>
          <w:i/>
          <w:sz w:val="28"/>
          <w:szCs w:val="28"/>
        </w:rPr>
        <w:t>Кроссворд 1(к слайду 5)                                     Кроссворд 2 (к слайду 6)</w:t>
      </w:r>
    </w:p>
    <w:p w:rsidR="00C04CD1" w:rsidRPr="007412AF" w:rsidRDefault="00C04CD1" w:rsidP="007412AF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6" o:spid="_x0000_s1026" type="#_x0000_t75" style="position:absolute;margin-left:270.5pt;margin-top:3.9pt;width:260.7pt;height:462.95pt;z-index:-251658240;visibility:visible">
            <v:imagedata r:id="rId7" o:title=""/>
          </v:shape>
        </w:pict>
      </w:r>
      <w:r>
        <w:rPr>
          <w:noProof/>
          <w:lang w:eastAsia="ru-RU"/>
        </w:rPr>
        <w:pict>
          <v:shape id="Рисунок 13" o:spid="_x0000_s1027" type="#_x0000_t75" style="position:absolute;margin-left:-5.9pt;margin-top:3.9pt;width:253.95pt;height:466.05pt;z-index:-251659264;visibility:visible">
            <v:imagedata r:id="rId8" o:title=""/>
          </v:shape>
        </w:pict>
      </w:r>
    </w:p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/>
    <w:p w:rsidR="00C04CD1" w:rsidRPr="007412AF" w:rsidRDefault="00C04CD1" w:rsidP="007412AF">
      <w:pPr>
        <w:jc w:val="right"/>
        <w:rPr>
          <w:rFonts w:ascii="Times New Roman" w:hAnsi="Times New Roman"/>
          <w:b/>
          <w:sz w:val="28"/>
          <w:szCs w:val="28"/>
        </w:rPr>
      </w:pPr>
      <w:r w:rsidRPr="007412AF">
        <w:rPr>
          <w:rFonts w:ascii="Times New Roman" w:hAnsi="Times New Roman"/>
          <w:b/>
          <w:sz w:val="28"/>
          <w:szCs w:val="28"/>
        </w:rPr>
        <w:t>ПРИЛОЖЕНИЕ 2</w:t>
      </w:r>
    </w:p>
    <w:p w:rsidR="00C04CD1" w:rsidRPr="007412AF" w:rsidRDefault="00C04CD1" w:rsidP="007412AF">
      <w:pPr>
        <w:rPr>
          <w:rFonts w:ascii="Times New Roman" w:hAnsi="Times New Roman"/>
          <w:b/>
          <w:i/>
          <w:sz w:val="28"/>
          <w:szCs w:val="28"/>
        </w:rPr>
      </w:pPr>
      <w:r w:rsidRPr="007412AF">
        <w:rPr>
          <w:rFonts w:ascii="Times New Roman" w:hAnsi="Times New Roman"/>
          <w:b/>
          <w:i/>
          <w:sz w:val="28"/>
          <w:szCs w:val="28"/>
        </w:rPr>
        <w:t>Таблица к слайду 10</w:t>
      </w:r>
    </w:p>
    <w:tbl>
      <w:tblPr>
        <w:tblW w:w="10462" w:type="dxa"/>
        <w:tbl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single" w:sz="8" w:space="0" w:color="CF7B79"/>
          <w:insideV w:val="single" w:sz="8" w:space="0" w:color="CF7B79"/>
        </w:tblBorders>
        <w:tblLook w:val="00A0"/>
      </w:tblPr>
      <w:tblGrid>
        <w:gridCol w:w="5231"/>
        <w:gridCol w:w="5231"/>
      </w:tblGrid>
      <w:tr w:rsidR="00C04CD1" w:rsidRPr="007412AF" w:rsidTr="0080722A">
        <w:trPr>
          <w:trHeight w:val="910"/>
        </w:trPr>
        <w:tc>
          <w:tcPr>
            <w:tcW w:w="5231" w:type="dxa"/>
            <w:shd w:val="clear" w:color="auto" w:fill="EFD3D2"/>
          </w:tcPr>
          <w:p w:rsidR="00C04CD1" w:rsidRPr="007412AF" w:rsidRDefault="00C04CD1" w:rsidP="007412AF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  <w:lang w:eastAsia="ru-RU"/>
              </w:rPr>
            </w:pPr>
            <w:r w:rsidRPr="007412AF"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  <w:t>надеть</w:t>
            </w:r>
          </w:p>
          <w:p w:rsidR="00C04CD1" w:rsidRPr="007412AF" w:rsidRDefault="00C04CD1" w:rsidP="007412AF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  <w:lang w:eastAsia="ru-RU"/>
              </w:rPr>
            </w:pPr>
            <w:r w:rsidRPr="007412AF">
              <w:rPr>
                <w:rFonts w:ascii="Constantia" w:hAnsi="Constantia" w:cs="Arial"/>
                <w:b/>
                <w:bCs/>
                <w:color w:val="000000"/>
                <w:kern w:val="24"/>
                <w:sz w:val="48"/>
                <w:szCs w:val="48"/>
                <w:lang w:eastAsia="ru-RU"/>
              </w:rPr>
              <w:t xml:space="preserve">(что-нибудь) </w:t>
            </w:r>
          </w:p>
        </w:tc>
        <w:tc>
          <w:tcPr>
            <w:tcW w:w="5231" w:type="dxa"/>
            <w:shd w:val="clear" w:color="auto" w:fill="EFD3D2"/>
          </w:tcPr>
          <w:p w:rsidR="00C04CD1" w:rsidRPr="007412AF" w:rsidRDefault="00C04CD1" w:rsidP="007412AF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  <w:lang w:eastAsia="ru-RU"/>
              </w:rPr>
            </w:pPr>
            <w:r w:rsidRPr="007412AF"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  <w:t>одеть</w:t>
            </w:r>
          </w:p>
          <w:p w:rsidR="00C04CD1" w:rsidRPr="007412AF" w:rsidRDefault="00C04CD1" w:rsidP="007412AF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  <w:lang w:eastAsia="ru-RU"/>
              </w:rPr>
            </w:pPr>
            <w:r w:rsidRPr="007412AF">
              <w:rPr>
                <w:rFonts w:ascii="Constantia" w:hAnsi="Constantia" w:cs="Arial"/>
                <w:b/>
                <w:bCs/>
                <w:color w:val="000000"/>
                <w:kern w:val="24"/>
                <w:sz w:val="48"/>
                <w:szCs w:val="48"/>
                <w:lang w:eastAsia="ru-RU"/>
              </w:rPr>
              <w:t xml:space="preserve">(кого-нибудь) </w:t>
            </w:r>
          </w:p>
        </w:tc>
      </w:tr>
      <w:tr w:rsidR="00C04CD1" w:rsidRPr="007412AF" w:rsidTr="0080722A">
        <w:trPr>
          <w:trHeight w:val="910"/>
        </w:trPr>
        <w:tc>
          <w:tcPr>
            <w:tcW w:w="5231" w:type="dxa"/>
            <w:shd w:val="clear" w:color="auto" w:fill="DFA7A6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  <w:tc>
          <w:tcPr>
            <w:tcW w:w="5231" w:type="dxa"/>
            <w:shd w:val="clear" w:color="auto" w:fill="DFA7A6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</w:tr>
      <w:tr w:rsidR="00C04CD1" w:rsidRPr="007412AF" w:rsidTr="0080722A">
        <w:trPr>
          <w:trHeight w:val="910"/>
        </w:trPr>
        <w:tc>
          <w:tcPr>
            <w:tcW w:w="5231" w:type="dxa"/>
            <w:shd w:val="clear" w:color="auto" w:fill="EFD3D2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  <w:tc>
          <w:tcPr>
            <w:tcW w:w="5231" w:type="dxa"/>
            <w:shd w:val="clear" w:color="auto" w:fill="EFD3D2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</w:tr>
      <w:tr w:rsidR="00C04CD1" w:rsidRPr="007412AF" w:rsidTr="0080722A">
        <w:trPr>
          <w:trHeight w:val="910"/>
        </w:trPr>
        <w:tc>
          <w:tcPr>
            <w:tcW w:w="5231" w:type="dxa"/>
            <w:shd w:val="clear" w:color="auto" w:fill="DFA7A6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  <w:tc>
          <w:tcPr>
            <w:tcW w:w="5231" w:type="dxa"/>
            <w:shd w:val="clear" w:color="auto" w:fill="DFA7A6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</w:tr>
      <w:tr w:rsidR="00C04CD1" w:rsidRPr="007412AF" w:rsidTr="0080722A">
        <w:trPr>
          <w:trHeight w:val="910"/>
        </w:trPr>
        <w:tc>
          <w:tcPr>
            <w:tcW w:w="5231" w:type="dxa"/>
            <w:shd w:val="clear" w:color="auto" w:fill="EFD3D2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  <w:tc>
          <w:tcPr>
            <w:tcW w:w="5231" w:type="dxa"/>
            <w:shd w:val="clear" w:color="auto" w:fill="EFD3D2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</w:tr>
      <w:tr w:rsidR="00C04CD1" w:rsidRPr="007412AF" w:rsidTr="0080722A">
        <w:trPr>
          <w:trHeight w:val="910"/>
        </w:trPr>
        <w:tc>
          <w:tcPr>
            <w:tcW w:w="5231" w:type="dxa"/>
            <w:shd w:val="clear" w:color="auto" w:fill="DFA7A6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  <w:tc>
          <w:tcPr>
            <w:tcW w:w="5231" w:type="dxa"/>
            <w:shd w:val="clear" w:color="auto" w:fill="DFA7A6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</w:tr>
      <w:tr w:rsidR="00C04CD1" w:rsidRPr="007412AF" w:rsidTr="0080722A">
        <w:trPr>
          <w:trHeight w:val="910"/>
        </w:trPr>
        <w:tc>
          <w:tcPr>
            <w:tcW w:w="5231" w:type="dxa"/>
            <w:shd w:val="clear" w:color="auto" w:fill="EFD3D2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  <w:tc>
          <w:tcPr>
            <w:tcW w:w="5231" w:type="dxa"/>
            <w:shd w:val="clear" w:color="auto" w:fill="EFD3D2"/>
          </w:tcPr>
          <w:p w:rsidR="00C04CD1" w:rsidRPr="007412AF" w:rsidRDefault="00C04CD1" w:rsidP="007412AF">
            <w:pPr>
              <w:spacing w:after="0" w:line="240" w:lineRule="auto"/>
              <w:rPr>
                <w:rFonts w:ascii="Constantia" w:hAnsi="Constantia" w:cs="Arial"/>
                <w:b/>
                <w:bCs/>
                <w:color w:val="000000"/>
                <w:kern w:val="24"/>
                <w:sz w:val="56"/>
                <w:szCs w:val="56"/>
                <w:lang w:eastAsia="ru-RU"/>
              </w:rPr>
            </w:pPr>
          </w:p>
        </w:tc>
      </w:tr>
    </w:tbl>
    <w:p w:rsidR="00C04CD1" w:rsidRPr="007412AF" w:rsidRDefault="00C04CD1" w:rsidP="007412AF">
      <w:pPr>
        <w:rPr>
          <w:lang w:val="en-US"/>
        </w:rPr>
      </w:pPr>
    </w:p>
    <w:sectPr w:rsidR="00C04CD1" w:rsidRPr="007412AF" w:rsidSect="00B9766A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CD1" w:rsidRDefault="00C04CD1" w:rsidP="00FB60E7">
      <w:pPr>
        <w:spacing w:after="0" w:line="240" w:lineRule="auto"/>
      </w:pPr>
      <w:r>
        <w:separator/>
      </w:r>
    </w:p>
  </w:endnote>
  <w:endnote w:type="continuationSeparator" w:id="1">
    <w:p w:rsidR="00C04CD1" w:rsidRDefault="00C04CD1" w:rsidP="00FB6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CD1" w:rsidRDefault="00C04CD1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C04CD1" w:rsidRDefault="00C04C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CD1" w:rsidRDefault="00C04CD1" w:rsidP="00FB60E7">
      <w:pPr>
        <w:spacing w:after="0" w:line="240" w:lineRule="auto"/>
      </w:pPr>
      <w:r>
        <w:separator/>
      </w:r>
    </w:p>
  </w:footnote>
  <w:footnote w:type="continuationSeparator" w:id="1">
    <w:p w:rsidR="00C04CD1" w:rsidRDefault="00C04CD1" w:rsidP="00FB6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F14AB"/>
    <w:multiLevelType w:val="hybridMultilevel"/>
    <w:tmpl w:val="3EEC4A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20C4"/>
    <w:rsid w:val="000D69E2"/>
    <w:rsid w:val="00282680"/>
    <w:rsid w:val="00354772"/>
    <w:rsid w:val="00380696"/>
    <w:rsid w:val="003D5932"/>
    <w:rsid w:val="003E26B6"/>
    <w:rsid w:val="004A603E"/>
    <w:rsid w:val="00515313"/>
    <w:rsid w:val="005513D3"/>
    <w:rsid w:val="00554621"/>
    <w:rsid w:val="005872D8"/>
    <w:rsid w:val="00676327"/>
    <w:rsid w:val="007412AF"/>
    <w:rsid w:val="00792B52"/>
    <w:rsid w:val="007B1049"/>
    <w:rsid w:val="007B2F71"/>
    <w:rsid w:val="0080722A"/>
    <w:rsid w:val="00993FED"/>
    <w:rsid w:val="009E4BC3"/>
    <w:rsid w:val="00A620C4"/>
    <w:rsid w:val="00A8506D"/>
    <w:rsid w:val="00B66D47"/>
    <w:rsid w:val="00B80F96"/>
    <w:rsid w:val="00B9766A"/>
    <w:rsid w:val="00BA79F6"/>
    <w:rsid w:val="00C04CD1"/>
    <w:rsid w:val="00C31CFF"/>
    <w:rsid w:val="00CD394D"/>
    <w:rsid w:val="00CF5434"/>
    <w:rsid w:val="00D15424"/>
    <w:rsid w:val="00D36208"/>
    <w:rsid w:val="00D83C12"/>
    <w:rsid w:val="00E46DE6"/>
    <w:rsid w:val="00EA1517"/>
    <w:rsid w:val="00F071ED"/>
    <w:rsid w:val="00FB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31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80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069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993F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LightShading-Accent2">
    <w:name w:val="Light Shading Accent 2"/>
    <w:basedOn w:val="TableNormal"/>
    <w:uiPriority w:val="99"/>
    <w:rsid w:val="00993FED"/>
    <w:rPr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Grid1-Accent2">
    <w:name w:val="Medium Grid 1 Accent 2"/>
    <w:basedOn w:val="TableNormal"/>
    <w:uiPriority w:val="99"/>
    <w:rsid w:val="00993FED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FA7A6"/>
      </w:tcPr>
    </w:tblStylePr>
    <w:tblStylePr w:type="band1Horz">
      <w:rPr>
        <w:rFonts w:cs="Times New Roman"/>
      </w:rPr>
      <w:tblPr/>
      <w:tcPr>
        <w:shd w:val="clear" w:color="auto" w:fill="DFA7A6"/>
      </w:tcPr>
    </w:tblStylePr>
  </w:style>
  <w:style w:type="paragraph" w:styleId="Header">
    <w:name w:val="header"/>
    <w:basedOn w:val="Normal"/>
    <w:link w:val="HeaderChar"/>
    <w:uiPriority w:val="99"/>
    <w:semiHidden/>
    <w:rsid w:val="00FB6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B60E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B6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B60E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5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32</Words>
  <Characters>183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дом</dc:creator>
  <cp:keywords/>
  <dc:description/>
  <cp:lastModifiedBy>User</cp:lastModifiedBy>
  <cp:revision>2</cp:revision>
  <cp:lastPrinted>2010-10-12T10:20:00Z</cp:lastPrinted>
  <dcterms:created xsi:type="dcterms:W3CDTF">2011-03-12T19:54:00Z</dcterms:created>
  <dcterms:modified xsi:type="dcterms:W3CDTF">2011-03-12T19:54:00Z</dcterms:modified>
</cp:coreProperties>
</file>