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D81" w:rsidRDefault="003C6D81">
      <w:pPr>
        <w:tabs>
          <w:tab w:val="left" w:pos="3064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№1. ( Презентация К. Чирика)</w:t>
      </w:r>
    </w:p>
    <w:p w:rsidR="003C6D81" w:rsidRDefault="003C6D81">
      <w:pPr>
        <w:tabs>
          <w:tab w:val="left" w:pos="3064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“Интересные факты о головном мозге”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Головной мозг располагается в головном отделе черепа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Покрыт снаружи, как и спинной мозг, тремя оболочками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От него отходят 12 пар черепно-мозговых нервов 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массе имеются различия, средняя масса – 1.400г. У Анатоля Франца (великого писателя) масса мозга была 1 кг. 17гр; у писателя Тургенева -2 кг. 12 гр.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самый тяжелый мозг, известный медицине, был массой 2 кг. 850гр. Как вы думаете, кому он принадлежал? Ответ обескураживает: больному идиотизмом человеку!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объем мозга -95% емкости черепа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каждую минуту через него проходит  ¾ всей крови человека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общая длинна сосудов мозга -560 км.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1 мм. Коры больших полушарий содержит 30 000 нервных клеток-нейронов 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-крупные нейроны содержат синапсы, то есть контакты с 20 тыс. связей от одной клетки, в  мозге проходят постоянно электрические токи, которые по скорости передвижения очень быстры, сродни скорости света.</w:t>
      </w:r>
    </w:p>
    <w:p w:rsidR="003C6D81" w:rsidRDefault="003C6D81">
      <w:pPr>
        <w:tabs>
          <w:tab w:val="left" w:pos="30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</w:p>
    <w:p w:rsidR="003C6D81" w:rsidRDefault="003C6D81">
      <w:pPr>
        <w:tabs>
          <w:tab w:val="left" w:pos="54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6D81" w:rsidRDefault="003C6D81">
      <w:pPr>
        <w:tabs>
          <w:tab w:val="left" w:pos="54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№1</w:t>
      </w: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g027.jpg" style="width:487.5pt;height:9in;visibility:visible" fillcolor="window">
            <v:imagedata r:id="rId7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0" o:spid="_x0000_i1026" type="#_x0000_t75" alt="img026.jpg" style="width:487.5pt;height:690.75pt;visibility:visible" fillcolor="window">
            <v:imagedata r:id="rId8" o:title=""/>
          </v:shape>
        </w:pict>
      </w:r>
    </w:p>
    <w:p w:rsidR="003C6D81" w:rsidRDefault="003C6D81">
      <w:pPr>
        <w:tabs>
          <w:tab w:val="left" w:pos="54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2" o:spid="_x0000_i1027" type="#_x0000_t75" alt="img028.jpg" style="width:487.5pt;height:684pt;visibility:visible" fillcolor="window">
            <v:imagedata r:id="rId9" o:title=""/>
          </v:shape>
        </w:pict>
      </w:r>
    </w:p>
    <w:p w:rsidR="003C6D81" w:rsidRDefault="003C6D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6D81" w:rsidRDefault="003C6D81">
      <w:pPr>
        <w:tabs>
          <w:tab w:val="left" w:pos="5442"/>
        </w:tabs>
        <w:rPr>
          <w:rFonts w:ascii="Times New Roman" w:hAnsi="Times New Roman" w:cs="Times New Roman"/>
          <w:sz w:val="24"/>
          <w:szCs w:val="24"/>
        </w:rPr>
      </w:pPr>
    </w:p>
    <w:sectPr w:rsidR="003C6D81" w:rsidSect="003C6D81">
      <w:pgSz w:w="11906" w:h="16838"/>
      <w:pgMar w:top="1134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D81" w:rsidRDefault="003C6D81">
      <w:pPr>
        <w:spacing w:after="0" w:line="240" w:lineRule="auto"/>
      </w:pPr>
      <w:r>
        <w:separator/>
      </w:r>
    </w:p>
  </w:endnote>
  <w:endnote w:type="continuationSeparator" w:id="0">
    <w:p w:rsidR="003C6D81" w:rsidRDefault="003C6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D81" w:rsidRDefault="003C6D81">
      <w:pPr>
        <w:spacing w:after="0" w:line="240" w:lineRule="auto"/>
      </w:pPr>
      <w:r>
        <w:separator/>
      </w:r>
    </w:p>
  </w:footnote>
  <w:footnote w:type="continuationSeparator" w:id="0">
    <w:p w:rsidR="003C6D81" w:rsidRDefault="003C6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1AF5"/>
    <w:multiLevelType w:val="multilevel"/>
    <w:tmpl w:val="FBB87E8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27B3B"/>
    <w:multiLevelType w:val="multilevel"/>
    <w:tmpl w:val="A490BC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938E7"/>
    <w:multiLevelType w:val="multilevel"/>
    <w:tmpl w:val="7A102A00"/>
    <w:lvl w:ilvl="0">
      <w:start w:val="1"/>
      <w:numFmt w:val="decimal"/>
      <w:lvlText w:val="%1."/>
      <w:lvlJc w:val="left"/>
      <w:pPr>
        <w:ind w:left="1057" w:hanging="360"/>
      </w:pPr>
    </w:lvl>
    <w:lvl w:ilvl="1">
      <w:start w:val="1"/>
      <w:numFmt w:val="lowerLetter"/>
      <w:lvlText w:val="%2."/>
      <w:lvlJc w:val="left"/>
      <w:pPr>
        <w:ind w:left="1777" w:hanging="360"/>
      </w:pPr>
    </w:lvl>
    <w:lvl w:ilvl="2">
      <w:start w:val="1"/>
      <w:numFmt w:val="lowerRoman"/>
      <w:lvlText w:val="%3."/>
      <w:lvlJc w:val="right"/>
      <w:pPr>
        <w:ind w:left="2497" w:hanging="180"/>
      </w:pPr>
    </w:lvl>
    <w:lvl w:ilvl="3">
      <w:start w:val="1"/>
      <w:numFmt w:val="decimal"/>
      <w:lvlText w:val="%4."/>
      <w:lvlJc w:val="left"/>
      <w:pPr>
        <w:ind w:left="3217" w:hanging="360"/>
      </w:pPr>
    </w:lvl>
    <w:lvl w:ilvl="4">
      <w:start w:val="1"/>
      <w:numFmt w:val="lowerLetter"/>
      <w:lvlText w:val="%5."/>
      <w:lvlJc w:val="left"/>
      <w:pPr>
        <w:ind w:left="3937" w:hanging="360"/>
      </w:pPr>
    </w:lvl>
    <w:lvl w:ilvl="5">
      <w:start w:val="1"/>
      <w:numFmt w:val="lowerRoman"/>
      <w:lvlText w:val="%6."/>
      <w:lvlJc w:val="right"/>
      <w:pPr>
        <w:ind w:left="4657" w:hanging="180"/>
      </w:pPr>
    </w:lvl>
    <w:lvl w:ilvl="6">
      <w:start w:val="1"/>
      <w:numFmt w:val="decimal"/>
      <w:lvlText w:val="%7."/>
      <w:lvlJc w:val="left"/>
      <w:pPr>
        <w:ind w:left="5377" w:hanging="360"/>
      </w:pPr>
    </w:lvl>
    <w:lvl w:ilvl="7">
      <w:start w:val="1"/>
      <w:numFmt w:val="lowerLetter"/>
      <w:lvlText w:val="%8."/>
      <w:lvlJc w:val="left"/>
      <w:pPr>
        <w:ind w:left="6097" w:hanging="360"/>
      </w:pPr>
    </w:lvl>
    <w:lvl w:ilvl="8">
      <w:start w:val="1"/>
      <w:numFmt w:val="lowerRoman"/>
      <w:lvlText w:val="%9."/>
      <w:lvlJc w:val="right"/>
      <w:pPr>
        <w:ind w:left="6817" w:hanging="180"/>
      </w:pPr>
    </w:lvl>
  </w:abstractNum>
  <w:abstractNum w:abstractNumId="3">
    <w:nsid w:val="212D687A"/>
    <w:multiLevelType w:val="multilevel"/>
    <w:tmpl w:val="FA982E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73F17"/>
    <w:multiLevelType w:val="multilevel"/>
    <w:tmpl w:val="0FEC55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50B18"/>
    <w:multiLevelType w:val="multilevel"/>
    <w:tmpl w:val="A64C3B5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23891"/>
    <w:multiLevelType w:val="multilevel"/>
    <w:tmpl w:val="B00A0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36C0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4AC81E49"/>
    <w:multiLevelType w:val="multilevel"/>
    <w:tmpl w:val="20C44F2C"/>
    <w:lvl w:ilvl="0">
      <w:start w:val="1"/>
      <w:numFmt w:val="decimal"/>
      <w:lvlText w:val="%1."/>
      <w:lvlJc w:val="left"/>
      <w:pPr>
        <w:ind w:left="1057" w:hanging="360"/>
      </w:pPr>
    </w:lvl>
    <w:lvl w:ilvl="1">
      <w:start w:val="1"/>
      <w:numFmt w:val="lowerLetter"/>
      <w:lvlText w:val="%2."/>
      <w:lvlJc w:val="left"/>
      <w:pPr>
        <w:ind w:left="1777" w:hanging="360"/>
      </w:pPr>
    </w:lvl>
    <w:lvl w:ilvl="2">
      <w:start w:val="1"/>
      <w:numFmt w:val="lowerRoman"/>
      <w:lvlText w:val="%3."/>
      <w:lvlJc w:val="right"/>
      <w:pPr>
        <w:ind w:left="2497" w:hanging="180"/>
      </w:pPr>
    </w:lvl>
    <w:lvl w:ilvl="3">
      <w:start w:val="1"/>
      <w:numFmt w:val="decimal"/>
      <w:lvlText w:val="%4."/>
      <w:lvlJc w:val="left"/>
      <w:pPr>
        <w:ind w:left="3217" w:hanging="360"/>
      </w:pPr>
    </w:lvl>
    <w:lvl w:ilvl="4">
      <w:start w:val="1"/>
      <w:numFmt w:val="lowerLetter"/>
      <w:lvlText w:val="%5."/>
      <w:lvlJc w:val="left"/>
      <w:pPr>
        <w:ind w:left="3937" w:hanging="360"/>
      </w:pPr>
    </w:lvl>
    <w:lvl w:ilvl="5">
      <w:start w:val="1"/>
      <w:numFmt w:val="lowerRoman"/>
      <w:lvlText w:val="%6."/>
      <w:lvlJc w:val="right"/>
      <w:pPr>
        <w:ind w:left="4657" w:hanging="180"/>
      </w:pPr>
    </w:lvl>
    <w:lvl w:ilvl="6">
      <w:start w:val="1"/>
      <w:numFmt w:val="decimal"/>
      <w:lvlText w:val="%7."/>
      <w:lvlJc w:val="left"/>
      <w:pPr>
        <w:ind w:left="5377" w:hanging="360"/>
      </w:pPr>
    </w:lvl>
    <w:lvl w:ilvl="7">
      <w:start w:val="1"/>
      <w:numFmt w:val="lowerLetter"/>
      <w:lvlText w:val="%8."/>
      <w:lvlJc w:val="left"/>
      <w:pPr>
        <w:ind w:left="6097" w:hanging="360"/>
      </w:pPr>
    </w:lvl>
    <w:lvl w:ilvl="8">
      <w:start w:val="1"/>
      <w:numFmt w:val="lowerRoman"/>
      <w:lvlText w:val="%9."/>
      <w:lvlJc w:val="right"/>
      <w:pPr>
        <w:ind w:left="6817" w:hanging="180"/>
      </w:pPr>
    </w:lvl>
  </w:abstractNum>
  <w:abstractNum w:abstractNumId="9">
    <w:nsid w:val="4F733F1E"/>
    <w:multiLevelType w:val="multilevel"/>
    <w:tmpl w:val="53CE6380"/>
    <w:lvl w:ilvl="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A40762"/>
    <w:multiLevelType w:val="multilevel"/>
    <w:tmpl w:val="E760DB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F196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1A236B0"/>
    <w:multiLevelType w:val="multilevel"/>
    <w:tmpl w:val="86F86B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3069C6"/>
    <w:multiLevelType w:val="multilevel"/>
    <w:tmpl w:val="B2748B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B74A32"/>
    <w:multiLevelType w:val="multilevel"/>
    <w:tmpl w:val="709A5792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60606DB"/>
    <w:multiLevelType w:val="singleLevel"/>
    <w:tmpl w:val="6C4AF2AC"/>
    <w:lvl w:ilvl="0">
      <w:start w:val="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7C550BFE"/>
    <w:multiLevelType w:val="multilevel"/>
    <w:tmpl w:val="72E43106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10"/>
  </w:num>
  <w:num w:numId="9">
    <w:abstractNumId w:val="12"/>
  </w:num>
  <w:num w:numId="10">
    <w:abstractNumId w:val="1"/>
  </w:num>
  <w:num w:numId="11">
    <w:abstractNumId w:val="4"/>
  </w:num>
  <w:num w:numId="12">
    <w:abstractNumId w:val="13"/>
  </w:num>
  <w:num w:numId="13">
    <w:abstractNumId w:val="9"/>
  </w:num>
  <w:num w:numId="14">
    <w:abstractNumId w:val="14"/>
  </w:num>
  <w:num w:numId="15">
    <w:abstractNumId w:val="16"/>
  </w:num>
  <w:num w:numId="16">
    <w:abstractNumId w:val="3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6D81"/>
    <w:rsid w:val="003C6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142</Words>
  <Characters>814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входит в общую тему: «Нервная система» и является составной частью модульного блока из шести уроков: </dc:title>
  <dc:subject/>
  <dc:creator>Михаил</dc:creator>
  <cp:keywords/>
  <dc:description/>
  <cp:lastModifiedBy>ольга</cp:lastModifiedBy>
  <cp:revision>2</cp:revision>
  <dcterms:created xsi:type="dcterms:W3CDTF">2012-05-09T12:25:00Z</dcterms:created>
  <dcterms:modified xsi:type="dcterms:W3CDTF">2012-05-09T12:25:00Z</dcterms:modified>
</cp:coreProperties>
</file>