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E1" w:rsidRDefault="00CB2AE1">
      <w:pPr>
        <w:jc w:val="center"/>
        <w:rPr>
          <w:sz w:val="144"/>
          <w:szCs w:val="144"/>
        </w:rPr>
      </w:pPr>
      <w:r>
        <w:rPr>
          <w:sz w:val="144"/>
          <w:szCs w:val="144"/>
        </w:rPr>
        <w:t>Приложения</w:t>
      </w: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center"/>
        <w:rPr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сканирование0003.jpg" style="position:absolute;left:0;text-align:left;margin-left:14.45pt;margin-top:17.3pt;width:433.45pt;height:301pt;z-index:-251658240;visibility:visible;mso-position-horizontal-relative:text;mso-position-vertical-relative:text" o:allowincell="f">
            <v:imagedata r:id="rId7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Рисунок №1</w:t>
      </w:r>
    </w:p>
    <w:p w:rsidR="00CB2AE1" w:rsidRDefault="00CB2A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2AE1" w:rsidRDefault="00CB2AE1">
      <w:pPr>
        <w:tabs>
          <w:tab w:val="left" w:pos="7900"/>
        </w:tabs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900"/>
        </w:tabs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900"/>
        </w:tabs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900"/>
        </w:tabs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7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№2</w:t>
      </w:r>
    </w:p>
    <w:p w:rsidR="00CB2AE1" w:rsidRDefault="00CB2AE1">
      <w:pPr>
        <w:tabs>
          <w:tab w:val="left" w:pos="77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2" o:spid="_x0000_s1027" type="#_x0000_t75" alt="сканирование0004.jpg" style="position:absolute;left:0;text-align:left;margin-left:19.45pt;margin-top:41.65pt;width:429.85pt;height:285pt;z-index:-251657216;visibility:visible;mso-position-horizontal-relative:text;mso-position-vertical-relative:text" o:allowincell="f">
            <v:imagedata r:id="rId8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2AE1" w:rsidRDefault="00CB2AE1">
      <w:pPr>
        <w:tabs>
          <w:tab w:val="left" w:pos="31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№3</w:t>
      </w:r>
    </w:p>
    <w:p w:rsidR="00CB2AE1" w:rsidRDefault="00CB2AE1">
      <w:pPr>
        <w:tabs>
          <w:tab w:val="left" w:pos="31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3" o:spid="_x0000_s1028" type="#_x0000_t75" alt="сканирование0005.jpg" style="position:absolute;left:0;text-align:left;margin-left:94.45pt;margin-top:-.2pt;width:233.75pt;height:345pt;z-index:-251656192;visibility:visible;mso-position-horizontal-relative:text;mso-position-vertical-relative:text" o:allowincell="f">
            <v:imagedata r:id="rId9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</w: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72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№4</w:t>
      </w:r>
    </w:p>
    <w:p w:rsidR="00CB2AE1" w:rsidRDefault="00CB2AE1">
      <w:pPr>
        <w:tabs>
          <w:tab w:val="left" w:pos="72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4" o:spid="_x0000_s1029" type="#_x0000_t75" alt="сканирование0006.jpg" style="position:absolute;left:0;text-align:left;margin-left:19.45pt;margin-top:-.4pt;width:429.85pt;height:282pt;rotation:178564fd;z-index:-251655168;visibility:visible;mso-position-horizontal-relative:text;mso-position-vertical-relative:text" o:allowincell="f">
            <v:imagedata r:id="rId1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№5</w:t>
      </w:r>
    </w:p>
    <w:p w:rsidR="00CB2AE1" w:rsidRDefault="00CB2A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5" o:spid="_x0000_s1030" type="#_x0000_t75" alt="сканирование0007.jpg" style="position:absolute;left:0;text-align:left;margin-left:14.45pt;margin-top:-.2pt;width:439.5pt;height:311pt;z-index:-251654144;visibility:visible;mso-position-horizontal-relative:text;mso-position-vertical-relative:text" o:allowincell="f">
            <v:imagedata r:id="rId11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№6</w:t>
      </w:r>
    </w:p>
    <w:p w:rsidR="00CB2AE1" w:rsidRDefault="00CB2AE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6" o:spid="_x0000_s1031" type="#_x0000_t75" alt="сканирование0008.jpg" style="position:absolute;left:0;text-align:left;margin-left:37.45pt;margin-top:.1pt;width:429.85pt;height:292pt;z-index:-251653120;visibility:visible;mso-position-horizontal-relative:text;mso-position-vertical-relative:text" o:allowincell="f">
            <v:imagedata r:id="rId12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2AE1" w:rsidRDefault="00CB2AE1">
      <w:pPr>
        <w:tabs>
          <w:tab w:val="left" w:pos="21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№7</w:t>
      </w:r>
    </w:p>
    <w:p w:rsidR="00CB2AE1" w:rsidRDefault="00CB2AE1">
      <w:pPr>
        <w:tabs>
          <w:tab w:val="left" w:pos="2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7" o:spid="_x0000_s1032" type="#_x0000_t75" alt="сканирование0009.jpg" style="position:absolute;left:0;text-align:left;margin-left:13.45pt;margin-top:-.2pt;width:443.5pt;height:285pt;z-index:-251652096;visibility:visible;mso-position-horizontal-relative:text;mso-position-vertical-relative:text" o:allowincell="f">
            <v:imagedata r:id="rId13" o:title=""/>
          </v:shape>
        </w:pict>
      </w: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rPr>
          <w:rFonts w:ascii="Times New Roman" w:hAnsi="Times New Roman" w:cs="Times New Roman"/>
          <w:sz w:val="28"/>
          <w:szCs w:val="28"/>
        </w:rPr>
      </w:pPr>
    </w:p>
    <w:p w:rsidR="00CB2AE1" w:rsidRDefault="00CB2AE1">
      <w:pPr>
        <w:tabs>
          <w:tab w:val="left" w:pos="19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№8</w:t>
      </w:r>
    </w:p>
    <w:p w:rsidR="00CB2AE1" w:rsidRDefault="00CB2AE1">
      <w:pPr>
        <w:tabs>
          <w:tab w:val="left" w:pos="19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8" o:spid="_x0000_s1033" type="#_x0000_t75" alt="сканирование0010.jpg" style="position:absolute;left:0;text-align:left;margin-left:14.45pt;margin-top:-.35pt;width:439.5pt;height:308pt;z-index:-251651072;visibility:visible;mso-position-horizontal-relative:text;mso-position-vertical-relative:text" o:allowincell="f">
            <v:imagedata r:id="rId1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11</w:t>
      </w:r>
    </w:p>
    <w:sectPr w:rsidR="00CB2AE1" w:rsidSect="00CB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AE1" w:rsidRDefault="00CB2AE1">
      <w:pPr>
        <w:spacing w:after="0" w:line="240" w:lineRule="auto"/>
      </w:pPr>
      <w:r>
        <w:separator/>
      </w:r>
    </w:p>
  </w:endnote>
  <w:endnote w:type="continuationSeparator" w:id="1">
    <w:p w:rsidR="00CB2AE1" w:rsidRDefault="00CB2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AE1" w:rsidRDefault="00CB2AE1">
      <w:pPr>
        <w:spacing w:after="0" w:line="240" w:lineRule="auto"/>
      </w:pPr>
      <w:r>
        <w:separator/>
      </w:r>
    </w:p>
  </w:footnote>
  <w:footnote w:type="continuationSeparator" w:id="1">
    <w:p w:rsidR="00CB2AE1" w:rsidRDefault="00CB2A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642"/>
    <w:multiLevelType w:val="multilevel"/>
    <w:tmpl w:val="AD4CC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561C1"/>
    <w:multiLevelType w:val="multilevel"/>
    <w:tmpl w:val="F0CEA8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E85C37"/>
    <w:multiLevelType w:val="multilevel"/>
    <w:tmpl w:val="E8E656A4"/>
    <w:lvl w:ilvl="0">
      <w:start w:val="1"/>
      <w:numFmt w:val="bullet"/>
      <w:lvlText w:val=""/>
      <w:lvlJc w:val="left"/>
      <w:pPr>
        <w:ind w:left="7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>
    <w:nsid w:val="37F85279"/>
    <w:multiLevelType w:val="multilevel"/>
    <w:tmpl w:val="E85CD1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1338C"/>
    <w:multiLevelType w:val="multilevel"/>
    <w:tmpl w:val="86841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5F1C2A"/>
    <w:multiLevelType w:val="multilevel"/>
    <w:tmpl w:val="1F707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AE1"/>
    <w:rsid w:val="00CB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31</Words>
  <Characters>180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Приложения</dc:title>
  <dc:subject/>
  <dc:creator>Виль</dc:creator>
  <cp:keywords/>
  <dc:description/>
  <cp:lastModifiedBy>Сергей</cp:lastModifiedBy>
  <cp:revision>2</cp:revision>
  <dcterms:created xsi:type="dcterms:W3CDTF">2009-04-28T19:02:00Z</dcterms:created>
  <dcterms:modified xsi:type="dcterms:W3CDTF">2009-04-28T19:02:00Z</dcterms:modified>
</cp:coreProperties>
</file>