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740"/>
        <w:gridCol w:w="3839"/>
        <w:gridCol w:w="2615"/>
        <w:gridCol w:w="1307"/>
        <w:gridCol w:w="1307"/>
        <w:gridCol w:w="4579"/>
      </w:tblGrid>
      <w:tr w:rsidR="00CF1B6A" w:rsidRPr="00273FD8" w:rsidTr="00A675CB">
        <w:trPr>
          <w:cantSplit/>
          <w:trHeight w:hRule="exact" w:val="10368"/>
          <w:tblHeader/>
          <w:jc w:val="left"/>
        </w:trPr>
        <w:tc>
          <w:tcPr>
            <w:tcW w:w="740" w:type="dxa"/>
            <w:shd w:val="clear" w:color="auto" w:fill="auto"/>
            <w:tcMar>
              <w:top w:w="288" w:type="dxa"/>
              <w:right w:w="720" w:type="dxa"/>
            </w:tcMar>
          </w:tcPr>
          <w:p w:rsidR="00CF1B6A" w:rsidRPr="00273FD8" w:rsidRDefault="00EC18C8" w:rsidP="00A675CB">
            <w:pPr>
              <w:pStyle w:val="ab"/>
              <w:ind w:left="0" w:right="0"/>
            </w:pPr>
            <w:r>
              <w:rPr>
                <w:noProof/>
                <w:color w:val="74CBC8" w:themeColor="accent1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436495" cy="2436495"/>
                  <wp:effectExtent l="0" t="0" r="1905" b="190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675896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495" cy="243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9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Default="00A1126C" w:rsidP="00A1126C">
            <w:pPr>
              <w:pStyle w:val="ab"/>
              <w:jc w:val="center"/>
              <w:rPr>
                <w:color w:val="2B7471" w:themeColor="accent1" w:themeShade="80"/>
                <w:sz w:val="32"/>
                <w:szCs w:val="32"/>
              </w:rPr>
            </w:pPr>
            <w:r w:rsidRPr="00A1126C">
              <w:rPr>
                <w:color w:val="2B7471" w:themeColor="accent1" w:themeShade="80"/>
                <w:sz w:val="32"/>
                <w:szCs w:val="32"/>
              </w:rPr>
              <w:t xml:space="preserve">Поэзия </w:t>
            </w:r>
            <w:r>
              <w:rPr>
                <w:color w:val="2B7471" w:themeColor="accent1" w:themeShade="80"/>
                <w:sz w:val="32"/>
                <w:szCs w:val="32"/>
              </w:rPr>
              <w:t>–</w:t>
            </w:r>
            <w:r w:rsidRPr="00A1126C">
              <w:rPr>
                <w:color w:val="2B7471" w:themeColor="accent1" w:themeShade="80"/>
                <w:sz w:val="32"/>
                <w:szCs w:val="32"/>
              </w:rPr>
              <w:t xml:space="preserve"> это</w:t>
            </w:r>
          </w:p>
          <w:p w:rsidR="00A1126C" w:rsidRPr="00A1126C" w:rsidRDefault="00A1126C" w:rsidP="00A1126C">
            <w:pPr>
              <w:pStyle w:val="ab"/>
              <w:jc w:val="center"/>
              <w:rPr>
                <w:color w:val="2B7471" w:themeColor="accent1" w:themeShade="80"/>
                <w:sz w:val="32"/>
                <w:szCs w:val="32"/>
              </w:rPr>
            </w:pPr>
          </w:p>
        </w:tc>
        <w:tc>
          <w:tcPr>
            <w:tcW w:w="2615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:rsidR="00CF1B6A" w:rsidRPr="00A1126C" w:rsidRDefault="00EC18C8" w:rsidP="00A1126C">
            <w:pPr>
              <w:pStyle w:val="ae"/>
              <w:rPr>
                <w:sz w:val="28"/>
                <w:szCs w:val="28"/>
              </w:rPr>
            </w:pPr>
            <w:r w:rsidRPr="00A1126C">
              <w:rPr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F53E7D9" wp14:editId="00CAD0F7">
                      <wp:simplePos x="0" y="0"/>
                      <wp:positionH relativeFrom="column">
                        <wp:posOffset>-456565</wp:posOffset>
                      </wp:positionH>
                      <wp:positionV relativeFrom="paragraph">
                        <wp:posOffset>-6601460</wp:posOffset>
                      </wp:positionV>
                      <wp:extent cx="337820" cy="337820"/>
                      <wp:effectExtent l="0" t="0" r="5080" b="5080"/>
                      <wp:wrapNone/>
                      <wp:docPr id="17" name="12-конечная звезда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820" cy="337820"/>
                              </a:xfrm>
                              <a:prstGeom prst="star12">
                                <a:avLst/>
                              </a:prstGeom>
                              <a:solidFill>
                                <a:schemeClr val="lt1">
                                  <a:hueOff val="0"/>
                                  <a:satOff val="0"/>
                                  <a:lumOff val="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7E61DC" id="12-конечная звезда 17" o:spid="_x0000_s1026" style="position:absolute;margin-left:-35.95pt;margin-top:-519.8pt;width:26.6pt;height:2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782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" path="m,168910l46544,136122,22630,84455,79332,79332,84455,22630r51667,23914l168910,r32788,46544l253365,22630r5123,56702l315190,84455r-23914,51667l337820,168910r-46544,32788l315190,253365r-56702,5123l253365,315190,201698,291276r-32788,46544l136122,291276,84455,315190,79332,258488,22630,253365,46544,201698,,168910xe" fillcolor="white [3201]" stroked="f" strokeweight="1pt">
                      <v:stroke joinstyle="miter"/>
                      <v:path arrowok="t" o:connecttype="custom" o:connectlocs="0,168910;46544,136122;22630,84455;79332,79332;84455,22630;136122,46544;168910,0;201698,46544;253365,22630;258488,79332;315190,84455;291276,136122;337820,168910;291276,201698;315190,253365;258488,258488;253365,315190;201698,291276;168910,337820;136122,291276;84455,315190;79332,258488;22630,253365;46544,201698;0,168910" o:connectangles="0,0,0,0,0,0,0,0,0,0,0,0,0,0,0,0,0,0,0,0,0,0,0,0,0"/>
                    </v:shape>
                  </w:pict>
                </mc:Fallback>
              </mc:AlternateContent>
            </w:r>
            <w:r w:rsidR="00A675CB" w:rsidRPr="00A1126C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2FA1611" wp14:editId="3F462373">
                      <wp:simplePos x="0" y="0"/>
                      <wp:positionH relativeFrom="column">
                        <wp:posOffset>-499745</wp:posOffset>
                      </wp:positionH>
                      <wp:positionV relativeFrom="paragraph">
                        <wp:posOffset>-6652260</wp:posOffset>
                      </wp:positionV>
                      <wp:extent cx="434340" cy="434340"/>
                      <wp:effectExtent l="0" t="0" r="3810" b="381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00000">
                                <a:off x="0" y="0"/>
                                <a:ext cx="434340" cy="4343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E13BBD" id="Овал 16" o:spid="_x0000_s1026" style="position:absolute;margin-left:-39.35pt;margin-top:-523.8pt;width:34.2pt;height:34.2pt;rotation:-45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" fillcolor="#8ac867 [3206]" stroked="f" strokeweight="1pt">
                      <v:stroke joinstyle="miter"/>
                    </v:oval>
                  </w:pict>
                </mc:Fallback>
              </mc:AlternateContent>
            </w:r>
            <w:r w:rsidR="00A675CB" w:rsidRPr="00A1126C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84262DB" wp14:editId="7FBF5391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-9489440</wp:posOffset>
                      </wp:positionV>
                      <wp:extent cx="0" cy="1748155"/>
                      <wp:effectExtent l="57150" t="57150" r="57150" b="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48155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rnd" cmpd="sng" algn="ctr">
                                <a:solidFill>
                                  <a:prstClr val="white">
                                    <a:lumMod val="95000"/>
                                  </a:prstClr>
                                </a:solidFill>
                                <a:prstDash val="sysDot"/>
                                <a:round/>
                              </a:ln>
                              <a:effectLst/>
                            </wps:spPr>
                            <wps:style>
                              <a:lnRef idx="1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80234F" id="Прямая соединительная линия 1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25pt,-747.2pt" to="42.25pt,-6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" strokecolor="#f2f2f2" strokeweight="9pt">
                      <v:stroke dashstyle="1 1" endcap="round"/>
                    </v:line>
                  </w:pict>
                </mc:Fallback>
              </mc:AlternateContent>
            </w:r>
            <w:r w:rsidR="00A1126C" w:rsidRPr="00A1126C">
              <w:rPr>
                <w:sz w:val="28"/>
                <w:szCs w:val="28"/>
              </w:rPr>
              <w:t xml:space="preserve">Моя </w:t>
            </w:r>
            <w:r w:rsidR="00A1126C">
              <w:rPr>
                <w:sz w:val="28"/>
                <w:szCs w:val="28"/>
              </w:rPr>
              <w:t>поэзия</w:t>
            </w:r>
            <w:bookmarkStart w:id="0" w:name="_GoBack"/>
            <w:bookmarkEnd w:id="0"/>
          </w:p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:rsidR="00CF1B6A" w:rsidRPr="00273FD8" w:rsidRDefault="00CF1B6A" w:rsidP="00CE1E3B">
            <w:pPr>
              <w:pStyle w:val="ad"/>
            </w:pP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Pr="00273FD8" w:rsidRDefault="00CF1B6A" w:rsidP="00CE1E3B">
            <w:pPr>
              <w:pStyle w:val="ad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383C78" w:rsidRPr="00383C78" w:rsidRDefault="00383C78" w:rsidP="00383C78">
            <w:pPr>
              <w:pStyle w:val="af"/>
              <w:rPr>
                <w:sz w:val="48"/>
                <w:szCs w:val="48"/>
              </w:rPr>
            </w:pPr>
            <w:r w:rsidRPr="00383C78">
              <w:rPr>
                <w:sz w:val="48"/>
                <w:szCs w:val="48"/>
              </w:rPr>
              <w:t>Парадоксы поэзии</w:t>
            </w:r>
          </w:p>
          <w:p w:rsidR="00383C78" w:rsidRPr="00273FD8" w:rsidRDefault="00383C78" w:rsidP="00383C78">
            <w:pPr>
              <w:pStyle w:val="af1"/>
            </w:pPr>
            <w:r w:rsidRPr="00383C78"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</w:rPr>
              <w:t>Коммуникативная площадка «Практика идей»</w:t>
            </w:r>
          </w:p>
          <w:p w:rsidR="00CF1B6A" w:rsidRPr="00273FD8" w:rsidRDefault="00F54089" w:rsidP="00CE1E3B">
            <w:r>
              <w:rPr>
                <w:noProof/>
                <w:lang w:eastAsia="ru-RU"/>
              </w:rPr>
              <w:drawing>
                <wp:inline distT="0" distB="0" distL="0" distR="0">
                  <wp:extent cx="2450465" cy="2450465"/>
                  <wp:effectExtent l="0" t="0" r="6985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день поэзии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43C" w:rsidRPr="00273FD8" w:rsidTr="000E2C45">
        <w:tblPrEx>
          <w:tblBorders>
            <w:insideH w:val="single" w:sz="2" w:space="0" w:color="BFBFBF" w:themeColor="background1" w:themeShade="BF"/>
            <w:insideV w:val="single" w:sz="2" w:space="0" w:color="BFBFBF" w:themeColor="background1" w:themeShade="BF"/>
          </w:tblBorders>
        </w:tblPrEx>
        <w:trPr>
          <w:trHeight w:hRule="exact" w:val="9935"/>
          <w:tblHeader/>
          <w:jc w:val="left"/>
        </w:trPr>
        <w:tc>
          <w:tcPr>
            <w:tcW w:w="4579" w:type="dxa"/>
            <w:gridSpan w:val="2"/>
            <w:tcMar>
              <w:right w:w="432" w:type="dxa"/>
            </w:tcMar>
          </w:tcPr>
          <w:p w:rsidR="00396ADB" w:rsidRDefault="00A675CB" w:rsidP="00A675CB">
            <w:pPr>
              <w:pStyle w:val="affffd"/>
              <w:rPr>
                <w:b/>
                <w:bCs/>
                <w:color w:val="2B7471" w:themeColor="accent1" w:themeShade="80"/>
                <w:sz w:val="36"/>
                <w:szCs w:val="36"/>
              </w:rPr>
            </w:pPr>
            <w:r w:rsidRPr="00A675CB">
              <w:rPr>
                <w:noProof/>
                <w:color w:val="2B7471" w:themeColor="accent1" w:themeShade="80"/>
                <w:sz w:val="36"/>
                <w:szCs w:val="36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A1B4F8" wp14:editId="729C521C">
                      <wp:simplePos x="0" y="0"/>
                      <wp:positionH relativeFrom="column">
                        <wp:posOffset>2734310</wp:posOffset>
                      </wp:positionH>
                      <wp:positionV relativeFrom="paragraph">
                        <wp:posOffset>-3175</wp:posOffset>
                      </wp:positionV>
                      <wp:extent cx="337820" cy="337820"/>
                      <wp:effectExtent l="0" t="0" r="5080" b="5080"/>
                      <wp:wrapNone/>
                      <wp:docPr id="4" name="Кольц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820" cy="337820"/>
                              </a:xfrm>
                              <a:prstGeom prst="donu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1A6F4F7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Кольцо 4" o:spid="_x0000_s1026" type="#_x0000_t23" style="position:absolute;margin-left:215.3pt;margin-top:-.25pt;width:26.6pt;height:2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" fillcolor="white [3212]" stroked="f" strokeweight="1pt">
                      <v:stroke joinstyle="miter"/>
                    </v:shape>
                  </w:pict>
                </mc:Fallback>
              </mc:AlternateContent>
            </w:r>
            <w:r w:rsidR="00106890" w:rsidRPr="00A675CB">
              <w:rPr>
                <w:noProof/>
                <w:color w:val="2B7471" w:themeColor="accent1" w:themeShade="8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7F5DE2" wp14:editId="0E556F4B">
                      <wp:simplePos x="0" y="0"/>
                      <wp:positionH relativeFrom="column">
                        <wp:posOffset>6162675</wp:posOffset>
                      </wp:positionH>
                      <wp:positionV relativeFrom="paragraph">
                        <wp:posOffset>6467475</wp:posOffset>
                      </wp:positionV>
                      <wp:extent cx="110490" cy="110490"/>
                      <wp:effectExtent l="0" t="0" r="3810" b="381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104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765B50F" id="Овал 8" o:spid="_x0000_s1026" style="position:absolute;margin-left:485.25pt;margin-top:509.25pt;width:8.7pt;height: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" fillcolor="#74cbc8 [3204]" stroked="f" strokeweight=".5pt">
                      <v:stroke joinstyle="miter"/>
                    </v:oval>
                  </w:pict>
                </mc:Fallback>
              </mc:AlternateContent>
            </w:r>
            <w:r w:rsidR="00106890" w:rsidRPr="00A675CB">
              <w:rPr>
                <w:noProof/>
                <w:color w:val="2B7471" w:themeColor="accent1" w:themeShade="8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5CA768" wp14:editId="7206ED63">
                      <wp:simplePos x="0" y="0"/>
                      <wp:positionH relativeFrom="column">
                        <wp:posOffset>2846070</wp:posOffset>
                      </wp:positionH>
                      <wp:positionV relativeFrom="paragraph">
                        <wp:posOffset>6467475</wp:posOffset>
                      </wp:positionV>
                      <wp:extent cx="110490" cy="110490"/>
                      <wp:effectExtent l="0" t="0" r="3810" b="381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104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661F3D5" id="Овал 5" o:spid="_x0000_s1026" style="position:absolute;margin-left:224.1pt;margin-top:509.25pt;width:8.7pt;height: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" fillcolor="#74cbc8 [3204]" stroked="f" strokeweight=".5pt">
                      <v:stroke joinstyle="miter"/>
                    </v:oval>
                  </w:pict>
                </mc:Fallback>
              </mc:AlternateContent>
            </w:r>
            <w:r w:rsidR="00106890" w:rsidRPr="00A675CB">
              <w:rPr>
                <w:noProof/>
                <w:color w:val="2B7471" w:themeColor="accent1" w:themeShade="8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34546C" wp14:editId="6B95F31B">
                      <wp:simplePos x="0" y="0"/>
                      <wp:positionH relativeFrom="column">
                        <wp:posOffset>2686265</wp:posOffset>
                      </wp:positionH>
                      <wp:positionV relativeFrom="paragraph">
                        <wp:posOffset>-62865</wp:posOffset>
                      </wp:positionV>
                      <wp:extent cx="434456" cy="434456"/>
                      <wp:effectExtent l="0" t="0" r="3810" b="137160"/>
                      <wp:wrapNone/>
                      <wp:docPr id="3" name="Капл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00000">
                                <a:off x="0" y="0"/>
                                <a:ext cx="434456" cy="434456"/>
                              </a:xfrm>
                              <a:prstGeom prst="teardrop">
                                <a:avLst>
                                  <a:gd name="adj" fmla="val 115000"/>
                                </a:avLst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illRef>
                              <a:effectRef idx="0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C274BD" id="Капля 3" o:spid="_x0000_s1026" style="position:absolute;margin-left:211.5pt;margin-top:-4.95pt;width:34.2pt;height:34.2pt;rotation:135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4456,434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" path="m,217228c,97256,97256,,217228,v83271,,166541,-10861,249812,-32584c445317,50687,434456,133957,434456,217228v,119972,-97256,217228,-217228,217228c97256,434456,,337200,,217228xe" fillcolor="#74cbc8 [3204]" stroked="f" strokeweight="1pt">
                      <v:stroke joinstyle="miter"/>
                      <v:path arrowok="t" o:connecttype="custom" o:connectlocs="0,217228;217228,0;467040,-32584;434456,217228;217228,434456;0,217228" o:connectangles="0,0,0,0,0,0"/>
                    </v:shape>
                  </w:pict>
                </mc:Fallback>
              </mc:AlternateContent>
            </w:r>
            <w:r w:rsidR="00447C77" w:rsidRPr="00A675CB">
              <w:rPr>
                <w:b/>
                <w:bCs/>
                <w:color w:val="2B7471" w:themeColor="accent1" w:themeShade="80"/>
                <w:sz w:val="36"/>
                <w:szCs w:val="36"/>
              </w:rPr>
              <w:t>Природа поэзии</w:t>
            </w:r>
          </w:p>
          <w:p w:rsidR="00A675CB" w:rsidRDefault="00A1126C" w:rsidP="00A675CB">
            <w:pPr>
              <w:pStyle w:val="affffd"/>
              <w:rPr>
                <w:color w:val="2B7471" w:themeColor="accent1" w:themeShade="80"/>
                <w:sz w:val="36"/>
                <w:szCs w:val="36"/>
              </w:rPr>
            </w:pPr>
            <w:r>
              <w:rPr>
                <w:noProof/>
                <w:color w:val="74CBC8" w:themeColor="accent1"/>
                <w:sz w:val="36"/>
                <w:szCs w:val="36"/>
                <w:lang w:eastAsia="ru-RU"/>
              </w:rPr>
              <w:drawing>
                <wp:inline distT="0" distB="0" distL="0" distR="0">
                  <wp:extent cx="2194560" cy="219456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8030405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26C" w:rsidRPr="00A675CB" w:rsidRDefault="00A1126C" w:rsidP="00A675CB">
            <w:pPr>
              <w:pStyle w:val="affffd"/>
              <w:rPr>
                <w:color w:val="2B7471" w:themeColor="accent1" w:themeShade="80"/>
                <w:sz w:val="36"/>
                <w:szCs w:val="36"/>
              </w:rPr>
            </w:pPr>
          </w:p>
          <w:p w:rsidR="0037743C" w:rsidRPr="00A675CB" w:rsidRDefault="0037743C" w:rsidP="0037743C">
            <w:pPr>
              <w:rPr>
                <w:sz w:val="36"/>
                <w:szCs w:val="36"/>
              </w:rPr>
            </w:pPr>
          </w:p>
          <w:p w:rsidR="0037743C" w:rsidRPr="00A675CB" w:rsidRDefault="0037743C" w:rsidP="0037743C">
            <w:pPr>
              <w:rPr>
                <w:sz w:val="36"/>
                <w:szCs w:val="36"/>
              </w:rPr>
            </w:pPr>
          </w:p>
        </w:tc>
        <w:tc>
          <w:tcPr>
            <w:tcW w:w="5227" w:type="dxa"/>
            <w:gridSpan w:val="3"/>
            <w:tcMar>
              <w:left w:w="432" w:type="dxa"/>
              <w:right w:w="432" w:type="dxa"/>
            </w:tcMar>
          </w:tcPr>
          <w:p w:rsidR="00396ADB" w:rsidRPr="00A675CB" w:rsidRDefault="00A675CB" w:rsidP="00A675CB">
            <w:pPr>
              <w:rPr>
                <w:color w:val="2B7471" w:themeColor="accent1" w:themeShade="80"/>
                <w:sz w:val="32"/>
                <w:szCs w:val="32"/>
              </w:rPr>
            </w:pPr>
            <w:r w:rsidRPr="00A675CB">
              <w:rPr>
                <w:noProof/>
                <w:color w:val="2B7471" w:themeColor="accent1" w:themeShade="8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16BB6A" wp14:editId="2FAF02E3">
                      <wp:simplePos x="0" y="0"/>
                      <wp:positionH relativeFrom="column">
                        <wp:posOffset>2813050</wp:posOffset>
                      </wp:positionH>
                      <wp:positionV relativeFrom="paragraph">
                        <wp:posOffset>3810</wp:posOffset>
                      </wp:positionV>
                      <wp:extent cx="464820" cy="448310"/>
                      <wp:effectExtent l="0" t="19050" r="11430" b="161290"/>
                      <wp:wrapNone/>
                      <wp:docPr id="6" name="Капл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00000">
                                <a:off x="0" y="0"/>
                                <a:ext cx="464820" cy="448310"/>
                              </a:xfrm>
                              <a:prstGeom prst="teardrop">
                                <a:avLst>
                                  <a:gd name="adj" fmla="val 115000"/>
                                </a:avLst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illRef>
                              <a:effectRef idx="0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CEE0A" id="Капля 6" o:spid="_x0000_s1026" style="position:absolute;margin-left:221.5pt;margin-top:.3pt;width:36.6pt;height:35.3pt;rotation:135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4820,448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" path="m,224155c,100358,104054,,232410,v89091,,178181,-11208,267272,-33623c476441,52303,464820,138229,464820,224155v,123797,-104054,224155,-232410,224155c104054,448310,,347952,,224155xe" fillcolor="#74cbc8 [3204]" stroked="f" strokeweight="1pt">
                      <v:stroke joinstyle="miter"/>
                      <v:path arrowok="t" o:connecttype="custom" o:connectlocs="0,224155;232410,0;499682,-33623;464820,224155;232410,448310;0,224155" o:connectangles="0,0,0,0,0,0"/>
                    </v:shape>
                  </w:pict>
                </mc:Fallback>
              </mc:AlternateContent>
            </w:r>
            <w:r w:rsidRPr="00A675CB">
              <w:rPr>
                <w:noProof/>
                <w:color w:val="2B7471" w:themeColor="accent1" w:themeShade="8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9D324E" wp14:editId="680E796E">
                      <wp:simplePos x="0" y="0"/>
                      <wp:positionH relativeFrom="column">
                        <wp:posOffset>2868296</wp:posOffset>
                      </wp:positionH>
                      <wp:positionV relativeFrom="paragraph">
                        <wp:posOffset>69590</wp:posOffset>
                      </wp:positionV>
                      <wp:extent cx="361686" cy="349114"/>
                      <wp:effectExtent l="0" t="0" r="635" b="0"/>
                      <wp:wrapNone/>
                      <wp:docPr id="7" name="Кольц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86" cy="349114"/>
                              </a:xfrm>
                              <a:prstGeom prst="donu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4C583" id="Кольцо 7" o:spid="_x0000_s1026" type="#_x0000_t23" style="position:absolute;margin-left:225.85pt;margin-top:5.5pt;width:28.5pt;height:2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" adj="5212" fillcolor="white [3212]" stroked="f" strokeweight="1pt">
                      <v:stroke joinstyle="miter"/>
                    </v:shape>
                  </w:pict>
                </mc:Fallback>
              </mc:AlternateContent>
            </w:r>
            <w:r w:rsidR="00447C77" w:rsidRPr="00A675CB">
              <w:rPr>
                <w:b/>
                <w:bCs/>
                <w:color w:val="2B7471" w:themeColor="accent1" w:themeShade="80"/>
                <w:sz w:val="32"/>
                <w:szCs w:val="32"/>
              </w:rPr>
              <w:t>Поэзия не проза</w:t>
            </w:r>
          </w:p>
          <w:p w:rsidR="0037743C" w:rsidRPr="00A675CB" w:rsidRDefault="009A1E8C" w:rsidP="0037743C">
            <w:pPr>
              <w:rPr>
                <w:sz w:val="32"/>
                <w:szCs w:val="32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24550</wp:posOffset>
                  </wp:positionH>
                  <wp:positionV relativeFrom="paragraph">
                    <wp:posOffset>31750</wp:posOffset>
                  </wp:positionV>
                  <wp:extent cx="2057400" cy="205740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6784205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9" w:type="dxa"/>
            <w:tcMar>
              <w:left w:w="432" w:type="dxa"/>
            </w:tcMar>
          </w:tcPr>
          <w:p w:rsidR="00396ADB" w:rsidRPr="00A675CB" w:rsidRDefault="00447C77" w:rsidP="00A675CB">
            <w:pPr>
              <w:ind w:left="720"/>
              <w:rPr>
                <w:color w:val="2B7471" w:themeColor="accent1" w:themeShade="80"/>
                <w:sz w:val="32"/>
                <w:szCs w:val="32"/>
              </w:rPr>
            </w:pPr>
            <w:r w:rsidRPr="00A675CB">
              <w:rPr>
                <w:b/>
                <w:bCs/>
                <w:color w:val="2B7471" w:themeColor="accent1" w:themeShade="80"/>
                <w:sz w:val="32"/>
                <w:szCs w:val="32"/>
              </w:rPr>
              <w:t>Поэзия не факты</w:t>
            </w:r>
          </w:p>
          <w:p w:rsidR="0037743C" w:rsidRPr="00273FD8" w:rsidRDefault="009A1E8C">
            <w:pPr>
              <w:pStyle w:val="-"/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A1A0583" wp14:editId="33526A8D">
                  <wp:extent cx="2771775" cy="2132330"/>
                  <wp:effectExtent l="0" t="0" r="952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678297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689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839578" wp14:editId="7E9B4D29">
                      <wp:simplePos x="0" y="0"/>
                      <wp:positionH relativeFrom="column">
                        <wp:posOffset>5416550</wp:posOffset>
                      </wp:positionH>
                      <wp:positionV relativeFrom="paragraph">
                        <wp:posOffset>-123825</wp:posOffset>
                      </wp:positionV>
                      <wp:extent cx="434340" cy="434340"/>
                      <wp:effectExtent l="0" t="0" r="3810" b="137160"/>
                      <wp:wrapNone/>
                      <wp:docPr id="9" name="Капл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00000">
                                <a:off x="0" y="0"/>
                                <a:ext cx="434340" cy="434340"/>
                              </a:xfrm>
                              <a:prstGeom prst="teardrop">
                                <a:avLst>
                                  <a:gd name="adj" fmla="val 115000"/>
                                </a:avLst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illRef>
                              <a:effectRef idx="0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27BF2B" id="Капля 9" o:spid="_x0000_s1026" style="position:absolute;margin-left:426.5pt;margin-top:-9.75pt;width:34.2pt;height:34.2pt;rotation:135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4340,43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" path="m,217170c,97230,97230,,217170,v83249,,166497,-10859,249746,-32576c445199,50673,434340,133921,434340,217170v,119940,-97230,217170,-217170,217170c97230,434340,,337110,,217170xe" fillcolor="#74cbc8 [3204]" stroked="f" strokeweight="1pt">
                      <v:stroke joinstyle="miter"/>
                      <v:path arrowok="t" o:connecttype="custom" o:connectlocs="0,217170;217170,0;466916,-32576;434340,217170;217170,434340;0,217170" o:connectangles="0,0,0,0,0,0"/>
                    </v:shape>
                  </w:pict>
                </mc:Fallback>
              </mc:AlternateContent>
            </w:r>
            <w:r w:rsidR="0010689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73D6947" wp14:editId="26EC1196">
                      <wp:simplePos x="0" y="0"/>
                      <wp:positionH relativeFrom="column">
                        <wp:posOffset>5464810</wp:posOffset>
                      </wp:positionH>
                      <wp:positionV relativeFrom="paragraph">
                        <wp:posOffset>-75565</wp:posOffset>
                      </wp:positionV>
                      <wp:extent cx="337820" cy="337820"/>
                      <wp:effectExtent l="0" t="0" r="5080" b="5080"/>
                      <wp:wrapNone/>
                      <wp:docPr id="11" name="Кольцо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820" cy="337820"/>
                              </a:xfrm>
                              <a:prstGeom prst="donut">
                                <a:avLst/>
                              </a:prstGeom>
                              <a:solidFill>
                                <a:schemeClr val="lt1">
                                  <a:hueOff val="0"/>
                                  <a:satOff val="0"/>
                                  <a:lumOff val="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BF295C" id="Кольцо 11" o:spid="_x0000_s1026" type="#_x0000_t23" style="position:absolute;margin-left:430.3pt;margin-top:-5.95pt;width:26.6pt;height:2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" fillcolor="white [3201]" stroked="f" strokeweight="1pt">
                      <v:stroke joinstyle="miter"/>
                    </v:shape>
                  </w:pict>
                </mc:Fallback>
              </mc:AlternateContent>
            </w:r>
            <w:r w:rsidR="0010689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6987B8" wp14:editId="496B6C5A">
                      <wp:simplePos x="0" y="0"/>
                      <wp:positionH relativeFrom="column">
                        <wp:posOffset>5572760</wp:posOffset>
                      </wp:positionH>
                      <wp:positionV relativeFrom="paragraph">
                        <wp:posOffset>2061845</wp:posOffset>
                      </wp:positionV>
                      <wp:extent cx="110594" cy="110594"/>
                      <wp:effectExtent l="0" t="0" r="3810" b="3810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594" cy="1105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solidFill>
                              <a:ln w="63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4C3DBB" id="Овал 12" o:spid="_x0000_s1026" style="position:absolute;margin-left:438.8pt;margin-top:162.35pt;width:8.7pt;height:8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" fillcolor="#74cbc8 [3204]" stroked="f" strokeweight=".5pt">
                      <v:stroke joinstyle="miter"/>
                    </v:oval>
                  </w:pict>
                </mc:Fallback>
              </mc:AlternateContent>
            </w:r>
          </w:p>
        </w:tc>
      </w:tr>
    </w:tbl>
    <w:p w:rsidR="00ED7C90" w:rsidRPr="00273FD8" w:rsidRDefault="00106890" w:rsidP="00D91EF3">
      <w:pPr>
        <w:pStyle w:val="affffd"/>
        <w:rPr>
          <w:sz w:val="6"/>
        </w:rPr>
      </w:pPr>
      <w:r w:rsidRPr="001068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9B8F25" wp14:editId="7DCF5D39">
                <wp:simplePos x="0" y="0"/>
                <wp:positionH relativeFrom="column">
                  <wp:posOffset>-1272540</wp:posOffset>
                </wp:positionH>
                <wp:positionV relativeFrom="paragraph">
                  <wp:posOffset>121285</wp:posOffset>
                </wp:positionV>
                <wp:extent cx="10939605" cy="428624"/>
                <wp:effectExtent l="0" t="0" r="0" b="0"/>
                <wp:wrapNone/>
                <wp:docPr id="13" name="Пя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9605" cy="428624"/>
                        </a:xfrm>
                        <a:prstGeom prst="homePlate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100000">
                              <a:schemeClr val="bg1">
                                <a:lumMod val="85000"/>
                              </a:schemeClr>
                            </a:gs>
                          </a:gsLst>
                          <a:lin ang="120000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  <a:tailEnd type="arrow" w="sm" len="sm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12121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2" o:spid="_x0000_s1026" type="#_x0000_t15" style="position:absolute;margin-left:-100.2pt;margin-top:9.55pt;width:861.4pt;height:3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" adj="21177" fillcolor="#f2f2f2 [3052]" stroked="f" strokeweight="1pt">
                <v:fill color2="#d8d8d8 [2732]" angle="70" focus="100%" type="gradient">
                  <o:fill v:ext="view" type="gradientUnscaled"/>
                </v:fill>
                <v:stroke endarrow="open" endarrowwidth="narrow" endarrowlength="short"/>
              </v:shape>
            </w:pict>
          </mc:Fallback>
        </mc:AlternateContent>
      </w:r>
    </w:p>
    <w:sectPr w:rsidR="00ED7C90" w:rsidRPr="00273FD8" w:rsidSect="00523273">
      <w:footerReference w:type="first" r:id="rId18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35" w:rsidRDefault="00274935" w:rsidP="0037743C">
      <w:pPr>
        <w:spacing w:after="0" w:line="240" w:lineRule="auto"/>
      </w:pPr>
      <w:r>
        <w:separator/>
      </w:r>
    </w:p>
  </w:endnote>
  <w:endnote w:type="continuationSeparator" w:id="0">
    <w:p w:rsidR="00274935" w:rsidRDefault="00274935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0E2C45" w:rsidRDefault="000E2C45" w:rsidP="000E2C45">
    <w:pPr>
      <w:pStyle w:val="afff9"/>
      <w:tabs>
        <w:tab w:val="left" w:pos="10513"/>
      </w:tabs>
    </w:pPr>
    <w:r>
      <w:rPr>
        <w:lang w:bidi="ru-RU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35" w:rsidRDefault="00274935" w:rsidP="0037743C">
      <w:pPr>
        <w:spacing w:after="0" w:line="240" w:lineRule="auto"/>
      </w:pPr>
      <w:r>
        <w:separator/>
      </w:r>
    </w:p>
  </w:footnote>
  <w:footnote w:type="continuationSeparator" w:id="0">
    <w:p w:rsidR="00274935" w:rsidRDefault="00274935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D276766"/>
    <w:multiLevelType w:val="hybridMultilevel"/>
    <w:tmpl w:val="F9D03C72"/>
    <w:lvl w:ilvl="0" w:tplc="5CCC7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10A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C899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1A6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FC2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7E7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D88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18F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BA07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9B255C"/>
    <w:multiLevelType w:val="hybridMultilevel"/>
    <w:tmpl w:val="E2849838"/>
    <w:lvl w:ilvl="0" w:tplc="13A86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E272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680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84F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F8D4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82D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2249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B0D1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6EAB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686828CF"/>
    <w:multiLevelType w:val="hybridMultilevel"/>
    <w:tmpl w:val="B20C1C60"/>
    <w:lvl w:ilvl="0" w:tplc="FA1ED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B4C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6A7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A09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BE3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200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5056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EA1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14A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2"/>
  </w:num>
  <w:num w:numId="16">
    <w:abstractNumId w:val="10"/>
  </w:num>
  <w:num w:numId="17">
    <w:abstractNumId w:val="15"/>
  </w:num>
  <w:num w:numId="18">
    <w:abstractNumId w:val="16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264"/>
    <w:rsid w:val="00016C11"/>
    <w:rsid w:val="000425F6"/>
    <w:rsid w:val="00062732"/>
    <w:rsid w:val="00075279"/>
    <w:rsid w:val="000E2C45"/>
    <w:rsid w:val="00106890"/>
    <w:rsid w:val="00206800"/>
    <w:rsid w:val="00273FD8"/>
    <w:rsid w:val="00274935"/>
    <w:rsid w:val="00275195"/>
    <w:rsid w:val="002C6264"/>
    <w:rsid w:val="002F5ECB"/>
    <w:rsid w:val="003270C5"/>
    <w:rsid w:val="003309C2"/>
    <w:rsid w:val="0037743C"/>
    <w:rsid w:val="00383C78"/>
    <w:rsid w:val="00396ADB"/>
    <w:rsid w:val="003E1E9B"/>
    <w:rsid w:val="00400FAF"/>
    <w:rsid w:val="00425687"/>
    <w:rsid w:val="00447C77"/>
    <w:rsid w:val="0048709F"/>
    <w:rsid w:val="00523273"/>
    <w:rsid w:val="00555FE1"/>
    <w:rsid w:val="005B6BC1"/>
    <w:rsid w:val="005F496D"/>
    <w:rsid w:val="00632BB1"/>
    <w:rsid w:val="00636FE2"/>
    <w:rsid w:val="0069002D"/>
    <w:rsid w:val="006A6B87"/>
    <w:rsid w:val="00704FD6"/>
    <w:rsid w:val="00712321"/>
    <w:rsid w:val="00726D69"/>
    <w:rsid w:val="007327A6"/>
    <w:rsid w:val="00751AA2"/>
    <w:rsid w:val="007B03D6"/>
    <w:rsid w:val="007C70E3"/>
    <w:rsid w:val="008447A4"/>
    <w:rsid w:val="009775E0"/>
    <w:rsid w:val="009A1E8C"/>
    <w:rsid w:val="009C3321"/>
    <w:rsid w:val="00A01D2E"/>
    <w:rsid w:val="00A1126C"/>
    <w:rsid w:val="00A675CB"/>
    <w:rsid w:val="00A92C80"/>
    <w:rsid w:val="00CA1864"/>
    <w:rsid w:val="00CD1B39"/>
    <w:rsid w:val="00CD4ED2"/>
    <w:rsid w:val="00CE1E3B"/>
    <w:rsid w:val="00CF1B6A"/>
    <w:rsid w:val="00D2631E"/>
    <w:rsid w:val="00D91EF3"/>
    <w:rsid w:val="00DA03C3"/>
    <w:rsid w:val="00DC332A"/>
    <w:rsid w:val="00E36671"/>
    <w:rsid w:val="00E75E55"/>
    <w:rsid w:val="00E938FB"/>
    <w:rsid w:val="00EC18C8"/>
    <w:rsid w:val="00ED7C90"/>
    <w:rsid w:val="00F14069"/>
    <w:rsid w:val="00F511CC"/>
    <w:rsid w:val="00F54089"/>
    <w:rsid w:val="00F91541"/>
    <w:rsid w:val="00FA6915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7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5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3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6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65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3;&#1072;&#1089;&#1090;&#1103;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A6001DEA-5D79-4DD6-8F92-73C427C9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2023-03-24T20:48:00Z</dcterms:created>
  <dcterms:modified xsi:type="dcterms:W3CDTF">2023-03-24T20:48:00Z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