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09B" w:rsidRPr="007C3971" w:rsidRDefault="0065509B" w:rsidP="0065509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Контрольная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работа</w:t>
      </w:r>
      <w:r w:rsidRPr="007C3971">
        <w:rPr>
          <w:rFonts w:ascii="Times New Roman" w:hAnsi="Times New Roman" w:cs="Times New Roman"/>
          <w:b/>
          <w:sz w:val="26"/>
          <w:szCs w:val="26"/>
        </w:rPr>
        <w:t xml:space="preserve">  по</w:t>
      </w:r>
      <w:proofErr w:type="gramEnd"/>
      <w:r w:rsidRPr="007C3971">
        <w:rPr>
          <w:rFonts w:ascii="Times New Roman" w:hAnsi="Times New Roman" w:cs="Times New Roman"/>
          <w:b/>
          <w:sz w:val="26"/>
          <w:szCs w:val="26"/>
        </w:rPr>
        <w:t xml:space="preserve"> курсу «Литературная Сибирь»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7C3971">
        <w:rPr>
          <w:rFonts w:ascii="Times New Roman" w:hAnsi="Times New Roman" w:cs="Times New Roman"/>
          <w:b/>
          <w:sz w:val="26"/>
          <w:szCs w:val="26"/>
        </w:rPr>
        <w:t>6 класс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1. К каким произведениям, прочитанным вами, можно отнести предложенные иллюстрации? Соотнесите иллюстрацию, название произведения и его автора.</w:t>
      </w:r>
    </w:p>
    <w:p w:rsidR="0065509B" w:rsidRPr="00D466BE" w:rsidRDefault="0065509B" w:rsidP="0065509B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404040" w:themeColor="text1" w:themeTint="BF"/>
          <w:sz w:val="10"/>
          <w:szCs w:val="28"/>
        </w:rPr>
      </w:pPr>
    </w:p>
    <w:tbl>
      <w:tblPr>
        <w:tblStyle w:val="af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289"/>
        <w:gridCol w:w="3118"/>
        <w:gridCol w:w="3402"/>
      </w:tblGrid>
      <w:tr w:rsidR="0065509B" w:rsidTr="0065509B">
        <w:trPr>
          <w:trHeight w:val="2510"/>
        </w:trPr>
        <w:tc>
          <w:tcPr>
            <w:tcW w:w="3289" w:type="dxa"/>
          </w:tcPr>
          <w:p w:rsidR="0065509B" w:rsidRDefault="0065509B" w:rsidP="004C1960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А) </w:t>
            </w:r>
            <w:r>
              <w:rPr>
                <w:noProof/>
                <w:lang w:eastAsia="ru-RU"/>
              </w:rPr>
              <w:drawing>
                <wp:inline distT="0" distB="0" distL="0" distR="0" wp14:anchorId="632FC9C2" wp14:editId="3B5BF643">
                  <wp:extent cx="1323340" cy="1649711"/>
                  <wp:effectExtent l="0" t="0" r="0" b="825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41" cy="165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5509B" w:rsidRDefault="0065509B" w:rsidP="004C1960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Б)  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 wp14:anchorId="52033990" wp14:editId="60C41F41">
                  <wp:extent cx="1304925" cy="1638300"/>
                  <wp:effectExtent l="0" t="0" r="9525" b="0"/>
                  <wp:docPr id="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/>
                          <a:srcRect l="15373" t="5998" r="9240" b="12320"/>
                          <a:stretch/>
                        </pic:blipFill>
                        <pic:spPr bwMode="auto">
                          <a:xfrm>
                            <a:off x="0" y="0"/>
                            <a:ext cx="1313725" cy="1649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5509B" w:rsidRDefault="0065509B" w:rsidP="004C1960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В) </w:t>
            </w:r>
            <w:r w:rsidRPr="00CA50A1">
              <w:rPr>
                <w:rFonts w:ascii="Times New Roman" w:hAnsi="Times New Roman" w:cs="Times New Roman"/>
                <w:noProof/>
                <w:color w:val="404040" w:themeColor="text1" w:themeTint="BF"/>
                <w:sz w:val="28"/>
                <w:szCs w:val="28"/>
                <w:lang w:eastAsia="ru-RU"/>
              </w:rPr>
              <w:drawing>
                <wp:inline distT="0" distB="0" distL="0" distR="0" wp14:anchorId="5EEFE790" wp14:editId="34936F2E">
                  <wp:extent cx="1257300" cy="1496695"/>
                  <wp:effectExtent l="0" t="0" r="0" b="825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49603" r="6270"/>
                          <a:stretch/>
                        </pic:blipFill>
                        <pic:spPr>
                          <a:xfrm>
                            <a:off x="0" y="0"/>
                            <a:ext cx="1270882" cy="151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09B" w:rsidRPr="00B105E8" w:rsidRDefault="0065509B" w:rsidP="0065509B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  <w:sectPr w:rsidR="0065509B" w:rsidRPr="00B105E8" w:rsidSect="0065509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5509B" w:rsidRPr="00B105E8" w:rsidRDefault="0065509B" w:rsidP="0065509B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  <w:sectPr w:rsidR="0065509B" w:rsidRPr="00B105E8" w:rsidSect="0065509B">
          <w:type w:val="continuous"/>
          <w:pgSz w:w="11906" w:h="16838"/>
          <w:pgMar w:top="454" w:right="510" w:bottom="454" w:left="510" w:header="709" w:footer="709" w:gutter="0"/>
          <w:cols w:num="2" w:space="708"/>
          <w:docGrid w:linePitch="360"/>
        </w:sectPr>
      </w:pPr>
    </w:p>
    <w:p w:rsidR="0065509B" w:rsidRPr="007C3971" w:rsidRDefault="0065509B" w:rsidP="0065509B">
      <w:pPr>
        <w:pStyle w:val="af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В. Вагин «Прогулка».  </w:t>
      </w:r>
    </w:p>
    <w:p w:rsidR="0065509B" w:rsidRPr="007C3971" w:rsidRDefault="0065509B" w:rsidP="0065509B">
      <w:pPr>
        <w:pStyle w:val="af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Н. Печерский «Генка Пыжов – первый житель Братска».</w:t>
      </w:r>
    </w:p>
    <w:p w:rsidR="0065509B" w:rsidRPr="007C3971" w:rsidRDefault="0065509B" w:rsidP="0065509B">
      <w:pPr>
        <w:pStyle w:val="af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Н. Ядринцев «Калмычка».</w:t>
      </w:r>
    </w:p>
    <w:p w:rsidR="0065509B" w:rsidRPr="0065509B" w:rsidRDefault="0065509B" w:rsidP="0065509B">
      <w:pPr>
        <w:pStyle w:val="af0"/>
        <w:tabs>
          <w:tab w:val="left" w:pos="42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10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2. Соотнесите автора и его произведение: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1) Н. Ядринцев 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2) И. Комлев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3) Е. Суворов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4) Л. Кокоулин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А) «Лепёшка»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Б) «Мне сказали цыгане…»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В) «Калмычка»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Г) «Отцова карточка»</w:t>
      </w: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65509B" w:rsidRPr="007C3971" w:rsidRDefault="0065509B" w:rsidP="0065509B">
      <w:pPr>
        <w:pStyle w:val="af0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В. Нефедьев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7C3971">
        <w:rPr>
          <w:rFonts w:ascii="Times New Roman" w:hAnsi="Times New Roman" w:cs="Times New Roman"/>
          <w:sz w:val="26"/>
          <w:szCs w:val="26"/>
        </w:rPr>
        <w:t>Д) «Затески к дому своему»</w:t>
      </w:r>
    </w:p>
    <w:p w:rsidR="0065509B" w:rsidRPr="002A3512" w:rsidRDefault="0065509B" w:rsidP="0065509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12"/>
          <w:szCs w:val="26"/>
        </w:rPr>
      </w:pPr>
    </w:p>
    <w:p w:rsidR="0065509B" w:rsidRPr="007C3971" w:rsidRDefault="0065509B" w:rsidP="0065509B">
      <w:pPr>
        <w:tabs>
          <w:tab w:val="left" w:pos="42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3. Подберите героя к произведению:</w:t>
      </w: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Коробков</w:t>
      </w: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Валерка</w:t>
      </w: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мальчик Шурка</w:t>
      </w: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старый цыган</w:t>
      </w:r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C3971">
        <w:rPr>
          <w:rFonts w:ascii="Times New Roman" w:hAnsi="Times New Roman" w:cs="Times New Roman"/>
          <w:sz w:val="26"/>
          <w:szCs w:val="26"/>
        </w:rPr>
        <w:t>Люська</w:t>
      </w:r>
      <w:proofErr w:type="spellEnd"/>
      <w:r w:rsidRPr="007C397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C3971">
        <w:rPr>
          <w:rFonts w:ascii="Times New Roman" w:hAnsi="Times New Roman" w:cs="Times New Roman"/>
          <w:sz w:val="26"/>
          <w:szCs w:val="26"/>
        </w:rPr>
        <w:t>Джурыкина</w:t>
      </w:r>
      <w:proofErr w:type="spellEnd"/>
    </w:p>
    <w:p w:rsidR="0065509B" w:rsidRPr="007C3971" w:rsidRDefault="0065509B" w:rsidP="0065509B">
      <w:pPr>
        <w:pStyle w:val="af0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Гриша Смолянинов</w:t>
      </w:r>
    </w:p>
    <w:p w:rsidR="0065509B" w:rsidRPr="0065509B" w:rsidRDefault="0065509B" w:rsidP="0065509B">
      <w:pPr>
        <w:pStyle w:val="af0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А) «Отцова карточка»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Б) «Мне сказали цыгане…»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В) «Прогулка»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Г) «Затески к дому своему»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Д) «Голос муравьиного царя»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7C3971">
        <w:rPr>
          <w:rFonts w:ascii="Times New Roman" w:hAnsi="Times New Roman" w:cs="Times New Roman"/>
          <w:sz w:val="26"/>
          <w:szCs w:val="26"/>
        </w:rPr>
        <w:t>Е) «Генка Пыжов – первый житель Братска»</w:t>
      </w:r>
    </w:p>
    <w:p w:rsidR="0065509B" w:rsidRPr="002A3512" w:rsidRDefault="0065509B" w:rsidP="0065509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4. Соотнесите название произведения и его жанр: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5509B" w:rsidRPr="007C3971" w:rsidRDefault="0065509B" w:rsidP="0065509B">
      <w:pPr>
        <w:pStyle w:val="af0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святочный рассказ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2) рассказ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3) повесть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А) «Затески к дому своему»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Б) «Прогулка»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В) «Калмычка»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Г) «Лепёшка»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-567" w:right="-49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Д) «Генка Пыжов – первый житель Братска»</w:t>
      </w: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  <w:sectPr w:rsidR="0065509B" w:rsidRPr="007C3971" w:rsidSect="0065509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65509B" w:rsidRPr="007C3971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5. В произведении «Затески к дому своему» автор подробно рассказывает о лесных ягодах. Определите, о каких ягодах идёт речь, соотнесите их с картинками:</w:t>
      </w:r>
    </w:p>
    <w:p w:rsidR="0065509B" w:rsidRPr="002A3512" w:rsidRDefault="0065509B" w:rsidP="0065509B">
      <w:pPr>
        <w:pStyle w:val="af0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404040" w:themeColor="text1" w:themeTint="BF"/>
          <w:sz w:val="12"/>
          <w:szCs w:val="26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57"/>
        <w:gridCol w:w="2498"/>
        <w:gridCol w:w="2472"/>
        <w:gridCol w:w="2485"/>
      </w:tblGrid>
      <w:tr w:rsidR="0065509B" w:rsidTr="004C1960">
        <w:tc>
          <w:tcPr>
            <w:tcW w:w="2534" w:type="dxa"/>
          </w:tcPr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C2798">
              <w:rPr>
                <w:noProof/>
                <w:lang w:eastAsia="ru-RU"/>
              </w:rPr>
              <w:drawing>
                <wp:inline distT="0" distB="0" distL="0" distR="0" wp14:anchorId="171D18D2" wp14:editId="524DF359">
                  <wp:extent cx="1253760" cy="1152525"/>
                  <wp:effectExtent l="0" t="0" r="3810" b="0"/>
                  <wp:docPr id="6" name="Рисунок 6" descr="F:\рисунки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ки\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3517" r="8420" b="11702"/>
                          <a:stretch/>
                        </pic:blipFill>
                        <pic:spPr bwMode="auto">
                          <a:xfrm>
                            <a:off x="0" y="0"/>
                            <a:ext cx="1270671" cy="116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3B7563">
              <w:rPr>
                <w:rFonts w:ascii="Times New Roman" w:hAnsi="Times New Roman" w:cs="Times New Roman"/>
                <w:sz w:val="28"/>
                <w:szCs w:val="28"/>
              </w:rPr>
              <w:t>А) облепиха</w:t>
            </w:r>
          </w:p>
        </w:tc>
        <w:tc>
          <w:tcPr>
            <w:tcW w:w="2534" w:type="dxa"/>
          </w:tcPr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891A28">
              <w:rPr>
                <w:noProof/>
                <w:lang w:eastAsia="ru-RU"/>
              </w:rPr>
              <w:drawing>
                <wp:inline distT="0" distB="0" distL="0" distR="0" wp14:anchorId="137D8CFA" wp14:editId="52961F06">
                  <wp:extent cx="1369881" cy="1107574"/>
                  <wp:effectExtent l="0" t="0" r="1905" b="0"/>
                  <wp:docPr id="7" name="Рисунок 7" descr="F:\рисунки\c5c558a0f9d4643955d49c9ad845c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ки\c5c558a0f9d4643955d49c9ad845cd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3" t="2165" r="21096" b="25674"/>
                          <a:stretch/>
                        </pic:blipFill>
                        <pic:spPr bwMode="auto">
                          <a:xfrm>
                            <a:off x="0" y="0"/>
                            <a:ext cx="1394080" cy="112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3B7563">
              <w:rPr>
                <w:rFonts w:ascii="Times New Roman" w:hAnsi="Times New Roman" w:cs="Times New Roman"/>
                <w:sz w:val="28"/>
                <w:szCs w:val="28"/>
              </w:rPr>
              <w:t>Б) черёмуха</w:t>
            </w:r>
          </w:p>
        </w:tc>
        <w:tc>
          <w:tcPr>
            <w:tcW w:w="2535" w:type="dxa"/>
          </w:tcPr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0F89A" wp14:editId="45BE1A77">
                  <wp:extent cx="1295400" cy="1107440"/>
                  <wp:effectExtent l="0" t="0" r="0" b="0"/>
                  <wp:docPr id="8" name="Рисунок 8" descr="C:\Users\Компьютер\AppData\Local\Microsoft\Windows\Temporary Internet Files\Content.Word\Польза-жимол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AppData\Local\Microsoft\Windows\Temporary Internet Files\Content.Word\Польза-жимолост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0" t="1" r="9398" b="10614"/>
                          <a:stretch/>
                        </pic:blipFill>
                        <pic:spPr bwMode="auto">
                          <a:xfrm>
                            <a:off x="0" y="0"/>
                            <a:ext cx="1303923" cy="111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3B7563">
              <w:rPr>
                <w:rFonts w:ascii="Times New Roman" w:hAnsi="Times New Roman" w:cs="Times New Roman"/>
                <w:sz w:val="28"/>
                <w:szCs w:val="28"/>
              </w:rPr>
              <w:t>В) жимолость</w:t>
            </w:r>
          </w:p>
        </w:tc>
        <w:tc>
          <w:tcPr>
            <w:tcW w:w="2535" w:type="dxa"/>
          </w:tcPr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A1E00" wp14:editId="042DA684">
                  <wp:extent cx="1333500" cy="1132840"/>
                  <wp:effectExtent l="0" t="0" r="0" b="0"/>
                  <wp:docPr id="9" name="Рисунок 9" descr="C:\Users\Компьютер\AppData\Local\Microsoft\Windows\Temporary Internet Files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\AppData\Local\Microsoft\Windows\Temporary Internet Files\Content.Word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8" t="20730" r="37127" b="27092"/>
                          <a:stretch/>
                        </pic:blipFill>
                        <pic:spPr bwMode="auto">
                          <a:xfrm>
                            <a:off x="0" y="0"/>
                            <a:ext cx="1357692" cy="115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9B" w:rsidRDefault="0065509B" w:rsidP="004C1960">
            <w:pPr>
              <w:pStyle w:val="af0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3B7563">
              <w:rPr>
                <w:rFonts w:ascii="Times New Roman" w:hAnsi="Times New Roman" w:cs="Times New Roman"/>
                <w:sz w:val="28"/>
                <w:szCs w:val="28"/>
              </w:rPr>
              <w:t>Г) брусника</w:t>
            </w:r>
          </w:p>
        </w:tc>
      </w:tr>
    </w:tbl>
    <w:p w:rsidR="0065509B" w:rsidRPr="0072574A" w:rsidRDefault="0065509B" w:rsidP="0065509B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  <w:sectPr w:rsidR="0065509B" w:rsidRPr="0072574A" w:rsidSect="0065509B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5509B" w:rsidRPr="0072574A" w:rsidRDefault="0065509B" w:rsidP="0065509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  <w:sectPr w:rsidR="0065509B" w:rsidRPr="0072574A" w:rsidSect="0065509B">
          <w:type w:val="continuous"/>
          <w:pgSz w:w="11906" w:h="16838"/>
          <w:pgMar w:top="851" w:right="850" w:bottom="851" w:left="1134" w:header="708" w:footer="708" w:gutter="0"/>
          <w:cols w:num="2" w:space="708"/>
          <w:docGrid w:linePitch="360"/>
        </w:sectPr>
      </w:pPr>
    </w:p>
    <w:p w:rsidR="0065509B" w:rsidRPr="0065509B" w:rsidRDefault="0065509B" w:rsidP="0065509B">
      <w:pPr>
        <w:spacing w:after="0" w:line="240" w:lineRule="auto"/>
        <w:contextualSpacing/>
        <w:rPr>
          <w:rFonts w:ascii="Times New Roman" w:hAnsi="Times New Roman" w:cs="Times New Roman"/>
          <w:i/>
          <w:color w:val="404040" w:themeColor="text1" w:themeTint="BF"/>
          <w:sz w:val="2"/>
          <w:szCs w:val="28"/>
        </w:rPr>
      </w:pPr>
    </w:p>
    <w:p w:rsidR="0065509B" w:rsidRPr="007C3971" w:rsidRDefault="0065509B" w:rsidP="0065509B">
      <w:pPr>
        <w:pStyle w:val="af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«Она</w:t>
      </w:r>
      <w:r w:rsidRPr="007C3971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7C3971">
        <w:rPr>
          <w:rFonts w:ascii="Times New Roman" w:hAnsi="Times New Roman" w:cs="Times New Roman"/>
          <w:sz w:val="26"/>
          <w:szCs w:val="26"/>
        </w:rPr>
        <w:t>как и моховая смородина, отличается от своей родни- ягоды. И на вкус она слаще и крупнее. Но главное её свойство – не стареет».</w:t>
      </w:r>
    </w:p>
    <w:p w:rsidR="0065509B" w:rsidRPr="007C3971" w:rsidRDefault="0065509B" w:rsidP="0065509B">
      <w:pPr>
        <w:pStyle w:val="af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«Гриша сорв</w:t>
      </w:r>
      <w:bookmarkStart w:id="0" w:name="_GoBack"/>
      <w:bookmarkEnd w:id="0"/>
      <w:r w:rsidRPr="007C3971">
        <w:rPr>
          <w:rFonts w:ascii="Times New Roman" w:hAnsi="Times New Roman" w:cs="Times New Roman"/>
          <w:sz w:val="26"/>
          <w:szCs w:val="26"/>
        </w:rPr>
        <w:t>ал продолговатую синюю тяжёлую ягоду с голубым налётом, положил в рот и скривился – горькая, горько- сладкая».</w:t>
      </w:r>
    </w:p>
    <w:p w:rsidR="0065509B" w:rsidRPr="007C3971" w:rsidRDefault="0065509B" w:rsidP="0065509B">
      <w:pPr>
        <w:pStyle w:val="af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«На Байкале залепит она берега речек, запахами дурманит – за версту слышно. Зимой и кисель из неё, и на сок давят».</w:t>
      </w:r>
    </w:p>
    <w:p w:rsidR="0065509B" w:rsidRPr="0065509B" w:rsidRDefault="0065509B" w:rsidP="0065509B">
      <w:pPr>
        <w:pStyle w:val="af0"/>
        <w:spacing w:after="0" w:line="240" w:lineRule="auto"/>
        <w:rPr>
          <w:rFonts w:ascii="Times New Roman" w:hAnsi="Times New Roman" w:cs="Times New Roman"/>
          <w:sz w:val="12"/>
          <w:szCs w:val="26"/>
        </w:rPr>
      </w:pPr>
    </w:p>
    <w:p w:rsidR="0065509B" w:rsidRPr="007C3971" w:rsidRDefault="0065509B" w:rsidP="0065509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6. По приведённому отрывку узнайте произведение:</w:t>
      </w:r>
    </w:p>
    <w:p w:rsidR="0065509B" w:rsidRPr="007C3971" w:rsidRDefault="0065509B" w:rsidP="0065509B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C3971">
        <w:rPr>
          <w:rFonts w:ascii="Times New Roman" w:hAnsi="Times New Roman" w:cs="Times New Roman"/>
          <w:sz w:val="26"/>
          <w:szCs w:val="26"/>
          <w:shd w:val="clear" w:color="auto" w:fill="FFFFFF"/>
        </w:rPr>
        <w:t>«Война досталась нам с матерью не то чтобы легко, но легче, чем другим: нас было двое, у других семьи были больше, мы всю войну жили надеждой, и надежда эта сбылась: мы –вслед за победой- дождались моего отца, живым и здоровым».</w:t>
      </w:r>
    </w:p>
    <w:p w:rsidR="0065509B" w:rsidRPr="00DF7FEB" w:rsidRDefault="0065509B" w:rsidP="0065509B">
      <w:pPr>
        <w:pStyle w:val="af0"/>
        <w:numPr>
          <w:ilvl w:val="0"/>
          <w:numId w:val="7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F7FEB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«Это случилось в сорок пятом, в самый День Победы над фашистами…Случай страшный, нелепый, трагический. Сколько на войне погибло, да ещё прибавилось. И когда?! В самый День Победы, совпавший, казалось бы, для одной великой радости со Светлым Христовым Воскресеньем».</w:t>
      </w:r>
    </w:p>
    <w:p w:rsidR="0065509B" w:rsidRPr="002A3512" w:rsidRDefault="0065509B" w:rsidP="0065509B">
      <w:pPr>
        <w:spacing w:after="0" w:line="240" w:lineRule="auto"/>
        <w:ind w:firstLine="567"/>
        <w:contextualSpacing/>
        <w:jc w:val="both"/>
        <w:rPr>
          <w:rStyle w:val="apple-converted-space"/>
          <w:rFonts w:ascii="Times New Roman" w:hAnsi="Times New Roman" w:cs="Times New Roman"/>
          <w:sz w:val="4"/>
          <w:shd w:val="clear" w:color="auto" w:fill="FFFFFF"/>
        </w:rPr>
      </w:pPr>
    </w:p>
    <w:p w:rsidR="0065509B" w:rsidRPr="007C3971" w:rsidRDefault="0065509B" w:rsidP="0065509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5509B">
        <w:rPr>
          <w:rStyle w:val="apple-converted-space"/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Задание № 7</w:t>
      </w:r>
      <w:r w:rsidRPr="007C3971">
        <w:rPr>
          <w:rStyle w:val="apple-converted-space"/>
          <w:rFonts w:ascii="Times New Roman" w:hAnsi="Times New Roman" w:cs="Times New Roman"/>
          <w:i/>
          <w:shd w:val="clear" w:color="auto" w:fill="FFFFFF"/>
        </w:rPr>
        <w:t xml:space="preserve">.  </w:t>
      </w:r>
      <w:r w:rsidRPr="007C3971">
        <w:rPr>
          <w:rFonts w:ascii="Times New Roman" w:hAnsi="Times New Roman" w:cs="Times New Roman"/>
          <w:b/>
          <w:i/>
          <w:sz w:val="26"/>
          <w:szCs w:val="26"/>
        </w:rPr>
        <w:t>Узнайте героя по его характеристике:</w:t>
      </w:r>
    </w:p>
    <w:p w:rsidR="0065509B" w:rsidRPr="0065509B" w:rsidRDefault="0065509B" w:rsidP="0065509B">
      <w:pPr>
        <w:pStyle w:val="af0"/>
        <w:numPr>
          <w:ilvl w:val="0"/>
          <w:numId w:val="8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</w:rPr>
      </w:pPr>
      <w:r w:rsidRPr="0065509B">
        <w:rPr>
          <w:rStyle w:val="apple-converted-space"/>
          <w:rFonts w:ascii="Times New Roman" w:hAnsi="Times New Roman" w:cs="Times New Roman"/>
          <w:sz w:val="24"/>
          <w:shd w:val="clear" w:color="auto" w:fill="FFFFFF"/>
        </w:rPr>
        <w:t>«…шел один, о чем-то думал, о чем-то мечтал, – но о чем, он и сам не мог бы сказать: до того неясны были эти мечты. Одно только совершенно отчетливо и чаще всего представлялось его сознанию. Накануне он свел свой баланс и у него оказалось много, – очень много – новых десятков тысяч. Он поднялся на несколько ступеней в общественной лестнице, и на столько же поднялся в своих собственных глазах, как и в глазах всего города».</w:t>
      </w:r>
    </w:p>
    <w:p w:rsidR="0065509B" w:rsidRPr="007C3971" w:rsidRDefault="0065509B" w:rsidP="0065509B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«Друг моего детства не походил на других моих сверстников и товарищей. Это было существо совершенно своеобразное и оригинальное, не подходившее к окружавшему его обществу, чуждое ему, существо, к которому никто из окружавших не чувствовал ни расположения, ни симпатии, но этот маленький друг был близок и полезен дли меня».</w:t>
      </w:r>
    </w:p>
    <w:p w:rsidR="0065509B" w:rsidRPr="007C3971" w:rsidRDefault="0065509B" w:rsidP="0065509B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«Он достаточно наслышан о лесных чудесах, о разных зверях, о птицах, которые живут в лесу и спят в своих домах. Но сколько он ни вглядывался в городском парке сквозь ветви берёз, тополей и акаций, не видно птичьих домов, и в его глазах сомнение».</w:t>
      </w:r>
    </w:p>
    <w:p w:rsidR="0065509B" w:rsidRPr="002A3512" w:rsidRDefault="0065509B" w:rsidP="0065509B">
      <w:pPr>
        <w:pStyle w:val="af0"/>
        <w:spacing w:after="0" w:line="240" w:lineRule="auto"/>
        <w:ind w:left="927"/>
        <w:jc w:val="both"/>
        <w:rPr>
          <w:rFonts w:ascii="Times New Roman" w:hAnsi="Times New Roman" w:cs="Times New Roman"/>
          <w:sz w:val="14"/>
          <w:szCs w:val="26"/>
        </w:rPr>
      </w:pPr>
    </w:p>
    <w:p w:rsidR="0065509B" w:rsidRPr="007C3971" w:rsidRDefault="0065509B" w:rsidP="0065509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>Задание № 8. Назовите героев из произведения Н. Печерского «Генка Пыжов- первый житель Братска»:</w:t>
      </w:r>
    </w:p>
    <w:p w:rsidR="0065509B" w:rsidRPr="007C3971" w:rsidRDefault="0065509B" w:rsidP="0065509B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3971">
        <w:rPr>
          <w:rFonts w:ascii="Times New Roman" w:hAnsi="Times New Roman" w:cs="Times New Roman"/>
          <w:color w:val="404040" w:themeColor="text1" w:themeTint="BF"/>
          <w:sz w:val="26"/>
          <w:szCs w:val="26"/>
        </w:rPr>
        <w:t xml:space="preserve"> «…</w:t>
      </w:r>
      <w:r w:rsidRPr="007C3971">
        <w:rPr>
          <w:rFonts w:ascii="Times New Roman" w:hAnsi="Times New Roman"/>
          <w:sz w:val="26"/>
          <w:szCs w:val="26"/>
        </w:rPr>
        <w:t>рыжая девчонка с большими круглыми очками на носу, и та не отстает от мальчишек, говорит: «Изучу весь словарь и буду ученым человеком». Этот «ученый» человек день и ночь носится с толстым словарем под мышкой и шепчет про себя: «Абсурд, авторитет, адвокат, аксиома...»</w:t>
      </w:r>
    </w:p>
    <w:p w:rsidR="0065509B" w:rsidRPr="007C3971" w:rsidRDefault="0065509B" w:rsidP="0065509B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3971">
        <w:rPr>
          <w:rFonts w:ascii="Times New Roman" w:hAnsi="Times New Roman" w:cs="Times New Roman"/>
          <w:color w:val="404040" w:themeColor="text1" w:themeTint="BF"/>
          <w:sz w:val="26"/>
          <w:szCs w:val="26"/>
        </w:rPr>
        <w:t>«</w:t>
      </w:r>
      <w:r w:rsidRPr="007C3971">
        <w:rPr>
          <w:rFonts w:ascii="Times New Roman" w:hAnsi="Times New Roman" w:cs="Times New Roman"/>
          <w:sz w:val="26"/>
          <w:szCs w:val="26"/>
        </w:rPr>
        <w:t>…черноглазый, широкоплечий паренек в матросской форменке и бескозырке. На полосатой гвардейской ленточке поблескивали золотом буквы: «Балтийский флот». Мы сразу же подружились с Аркадием. Он называл меня «</w:t>
      </w:r>
      <w:proofErr w:type="spellStart"/>
      <w:r w:rsidRPr="007C3971">
        <w:rPr>
          <w:rFonts w:ascii="Times New Roman" w:hAnsi="Times New Roman" w:cs="Times New Roman"/>
          <w:sz w:val="26"/>
          <w:szCs w:val="26"/>
        </w:rPr>
        <w:t>братухой</w:t>
      </w:r>
      <w:proofErr w:type="spellEnd"/>
      <w:r w:rsidRPr="007C3971">
        <w:rPr>
          <w:rFonts w:ascii="Times New Roman" w:hAnsi="Times New Roman" w:cs="Times New Roman"/>
          <w:sz w:val="26"/>
          <w:szCs w:val="26"/>
        </w:rPr>
        <w:t>» и без конца повторял свою любимую поговорку: «Эх, рыба-салака!»</w:t>
      </w:r>
    </w:p>
    <w:p w:rsidR="0065509B" w:rsidRPr="007C3971" w:rsidRDefault="0065509B" w:rsidP="0065509B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«За время болезни я присмотрелся к нему и решил, что он не такой уж плохой парень. Он умел не только мести избу, колоть дрова, но даже мастерски зашивать штаны. Я думаю, что так не смогли бы сделать даже у нас в Москве, в комбинате бытового обслуживания. Взяв большую иглу, которую почему-то называют «цыганской», вдел в ушко длинную белую нитку и приступил к работе».</w:t>
      </w:r>
    </w:p>
    <w:p w:rsidR="0065509B" w:rsidRPr="007C3971" w:rsidRDefault="0065509B" w:rsidP="0065509B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«Я подошел к шестой палатке и увидел худощавого веснушчатого паренька с шапкой рыжих кудрявых волос на голове».</w:t>
      </w:r>
    </w:p>
    <w:p w:rsidR="0065509B" w:rsidRPr="002A3512" w:rsidRDefault="0065509B" w:rsidP="0065509B">
      <w:pPr>
        <w:pStyle w:val="af0"/>
        <w:spacing w:after="0" w:line="240" w:lineRule="auto"/>
        <w:ind w:left="1287"/>
        <w:jc w:val="both"/>
        <w:rPr>
          <w:rFonts w:ascii="Times New Roman" w:hAnsi="Times New Roman" w:cs="Times New Roman"/>
          <w:b/>
          <w:i/>
          <w:color w:val="404040" w:themeColor="text1" w:themeTint="BF"/>
          <w:sz w:val="8"/>
          <w:szCs w:val="26"/>
        </w:rPr>
      </w:pPr>
    </w:p>
    <w:p w:rsidR="0065509B" w:rsidRPr="007C3971" w:rsidRDefault="0065509B" w:rsidP="006550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</w:rPr>
        <w:t xml:space="preserve">Задание № 9. В произведении Л. Кокоулина «Затески к дому своему» герои используют много пословиц и поговорок. Ниже приведены некоторые из них.  На месте пропусков вставьте подходящие слова в пословицы и поговорки. Смысл одного высказывания объясните. 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Рыбаку без речки, что охотнику без…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По себе … надо рубить.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Кто рано встаёт -  тому … даёт.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Какие сами – такие и ….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lastRenderedPageBreak/>
        <w:t>Одно делай, … в уме держи.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Хозяином быть - … любить. 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Нашёл – не радуйся, … - не плачь.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Будет … - будет пища.</w:t>
      </w:r>
    </w:p>
    <w:p w:rsidR="0065509B" w:rsidRPr="007C3971" w:rsidRDefault="0065509B" w:rsidP="0065509B">
      <w:pPr>
        <w:pStyle w:val="af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color w:val="404040" w:themeColor="text1" w:themeTint="BF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 xml:space="preserve">Не знаешь броду – не суйся в </w:t>
      </w:r>
      <w:proofErr w:type="gramStart"/>
      <w:r w:rsidRPr="007C3971">
        <w:rPr>
          <w:rFonts w:ascii="Times New Roman" w:hAnsi="Times New Roman" w:cs="Times New Roman"/>
          <w:sz w:val="26"/>
          <w:szCs w:val="26"/>
        </w:rPr>
        <w:t>… .</w:t>
      </w:r>
      <w:proofErr w:type="gramEnd"/>
    </w:p>
    <w:p w:rsidR="0065509B" w:rsidRPr="007C3971" w:rsidRDefault="0065509B" w:rsidP="0065509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10) Пила чувствует …, а пильщик чубом.</w:t>
      </w:r>
    </w:p>
    <w:p w:rsidR="0065509B" w:rsidRPr="007C3971" w:rsidRDefault="0065509B" w:rsidP="0065509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11) … на столе, пересол на спине.</w:t>
      </w:r>
    </w:p>
    <w:p w:rsidR="0065509B" w:rsidRPr="007C3971" w:rsidRDefault="0065509B" w:rsidP="0065509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</w:rPr>
        <w:t>12) Чему …, того не миновать.</w:t>
      </w:r>
    </w:p>
    <w:p w:rsidR="0065509B" w:rsidRPr="007C3971" w:rsidRDefault="0065509B" w:rsidP="0065509B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C3971">
        <w:rPr>
          <w:rFonts w:ascii="Times New Roman" w:hAnsi="Times New Roman" w:cs="Times New Roman"/>
          <w:sz w:val="26"/>
          <w:szCs w:val="26"/>
          <w:u w:val="single"/>
        </w:rPr>
        <w:t>Слова для справок</w:t>
      </w:r>
      <w:r w:rsidRPr="007C3971">
        <w:rPr>
          <w:rFonts w:ascii="Times New Roman" w:hAnsi="Times New Roman" w:cs="Times New Roman"/>
          <w:sz w:val="26"/>
          <w:szCs w:val="26"/>
        </w:rPr>
        <w:t>: Быть, зубом, воду, дерево, сани, собаки, недосол, день, два, живность, потерял, Бог.</w:t>
      </w:r>
    </w:p>
    <w:p w:rsidR="0065509B" w:rsidRPr="007C3971" w:rsidRDefault="0065509B" w:rsidP="006550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7C3971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Задание № 10. </w:t>
      </w:r>
      <w:r w:rsidRPr="007C3971">
        <w:rPr>
          <w:rFonts w:ascii="Times New Roman" w:hAnsi="Times New Roman" w:cs="Times New Roman"/>
          <w:b/>
          <w:i/>
          <w:sz w:val="26"/>
          <w:szCs w:val="26"/>
        </w:rPr>
        <w:t>Соотнесите писателей по портрету и фактам из биографии:</w:t>
      </w:r>
    </w:p>
    <w:tbl>
      <w:tblPr>
        <w:tblStyle w:val="af3"/>
        <w:tblW w:w="10065" w:type="dxa"/>
        <w:tblInd w:w="405" w:type="dxa"/>
        <w:tblLook w:val="04A0" w:firstRow="1" w:lastRow="0" w:firstColumn="1" w:lastColumn="0" w:noHBand="0" w:noVBand="1"/>
      </w:tblPr>
      <w:tblGrid>
        <w:gridCol w:w="3544"/>
        <w:gridCol w:w="3260"/>
        <w:gridCol w:w="3261"/>
      </w:tblGrid>
      <w:tr w:rsidR="0065509B" w:rsidTr="0065509B">
        <w:trPr>
          <w:trHeight w:val="6227"/>
        </w:trPr>
        <w:tc>
          <w:tcPr>
            <w:tcW w:w="3544" w:type="dxa"/>
          </w:tcPr>
          <w:p w:rsidR="0065509B" w:rsidRDefault="0065509B" w:rsidP="006550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b/>
                <w:sz w:val="26"/>
                <w:szCs w:val="26"/>
              </w:rPr>
              <w:t>А)</w:t>
            </w: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 родился в селе Новая </w:t>
            </w:r>
            <w:proofErr w:type="spellStart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Ида</w:t>
            </w:r>
            <w:proofErr w:type="spellEnd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Боханского</w:t>
            </w:r>
            <w:proofErr w:type="spellEnd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 района Иркутской области. Окончил художественно-графический факульт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 Красноярского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пед.</w:t>
            </w: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института</w:t>
            </w:r>
            <w:proofErr w:type="spellEnd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65509B" w:rsidRPr="002A3512" w:rsidRDefault="0065509B" w:rsidP="006550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Работал кузнецом, учителем рисования и черчения в школах Красноярского края, Иркутской области.</w:t>
            </w:r>
            <w:r w:rsidRPr="002A3512">
              <w:rPr>
                <w:sz w:val="26"/>
                <w:szCs w:val="26"/>
              </w:rPr>
              <w:t xml:space="preserve"> </w:t>
            </w: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1 июля 1942- 23 января 2018г</w:t>
            </w:r>
            <w:r w:rsidRPr="002A35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59D87D" wp14:editId="1FD318A4">
                  <wp:extent cx="1151890" cy="1280837"/>
                  <wp:effectExtent l="190500" t="190500" r="181610" b="186055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47" cy="130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65509B" w:rsidRPr="002A3512" w:rsidRDefault="0065509B" w:rsidP="004C196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b/>
                <w:sz w:val="26"/>
                <w:szCs w:val="26"/>
              </w:rPr>
              <w:t>Б)</w:t>
            </w:r>
            <w:r w:rsidRPr="002A3512">
              <w:rPr>
                <w:sz w:val="26"/>
                <w:szCs w:val="26"/>
              </w:rPr>
              <w:t xml:space="preserve"> </w:t>
            </w: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30 октября 1934, дер. </w:t>
            </w:r>
            <w:proofErr w:type="spellStart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Шангино</w:t>
            </w:r>
            <w:proofErr w:type="spellEnd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Заларинского</w:t>
            </w:r>
            <w:proofErr w:type="spellEnd"/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 района Иркутской области – 1 августа 2009, г. Иркутск), прозаик, детский писатель, чл. Союза писателей СССР.</w:t>
            </w:r>
            <w:r w:rsidRPr="002A3512">
              <w:rPr>
                <w:sz w:val="26"/>
                <w:szCs w:val="26"/>
              </w:rPr>
              <w:t xml:space="preserve"> </w:t>
            </w: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В начале своей творческой деятельности в соавторстве с     А. Вампиловым публиковал очерки и репортажи.</w:t>
            </w:r>
          </w:p>
          <w:p w:rsidR="0065509B" w:rsidRPr="002A3512" w:rsidRDefault="0065509B" w:rsidP="004C196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650E45" wp14:editId="3FE11381">
                  <wp:extent cx="1037590" cy="1266825"/>
                  <wp:effectExtent l="190500" t="190500" r="181610" b="200025"/>
                  <wp:docPr id="11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0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l="1932" t="13579" r="55206" b="4532"/>
                          <a:stretch/>
                        </pic:blipFill>
                        <pic:spPr bwMode="auto">
                          <a:xfrm>
                            <a:off x="0" y="0"/>
                            <a:ext cx="1050054" cy="1282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В) 27 января 1915, Харьков — 3 сентября 1973, Москва — русский советский детский писатель. </w:t>
            </w:r>
          </w:p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 xml:space="preserve">Член Союза писателей СССР. </w:t>
            </w:r>
          </w:p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sz w:val="26"/>
                <w:szCs w:val="26"/>
              </w:rPr>
              <w:t>Местом действия многих произведений является Сибирь.</w:t>
            </w:r>
          </w:p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509B" w:rsidRPr="002A3512" w:rsidRDefault="0065509B" w:rsidP="004C196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35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B61CAC" wp14:editId="3D76CE6C">
                  <wp:extent cx="1133475" cy="1266825"/>
                  <wp:effectExtent l="190500" t="190500" r="200025" b="200025"/>
                  <wp:docPr id="12" name="Рисунок 3" descr="Николай Павлович Печерский.jpg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Николай Павлович Печерский.jpg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27" cy="127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09B" w:rsidRPr="002A3512" w:rsidRDefault="0065509B" w:rsidP="0065509B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28"/>
        </w:rPr>
      </w:pPr>
    </w:p>
    <w:p w:rsidR="0065509B" w:rsidRDefault="0065509B" w:rsidP="0065509B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3BF">
        <w:rPr>
          <w:rFonts w:ascii="Times New Roman" w:hAnsi="Times New Roman" w:cs="Times New Roman"/>
          <w:sz w:val="28"/>
          <w:szCs w:val="28"/>
        </w:rPr>
        <w:t xml:space="preserve">Николай Павлович Печерский   </w:t>
      </w:r>
    </w:p>
    <w:p w:rsidR="0065509B" w:rsidRDefault="0065509B" w:rsidP="0065509B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3BF">
        <w:rPr>
          <w:rFonts w:ascii="Times New Roman" w:hAnsi="Times New Roman" w:cs="Times New Roman"/>
          <w:sz w:val="28"/>
          <w:szCs w:val="28"/>
        </w:rPr>
        <w:t>Валерий Ефимович</w:t>
      </w:r>
      <w:r>
        <w:rPr>
          <w:rFonts w:ascii="Times New Roman" w:hAnsi="Times New Roman" w:cs="Times New Roman"/>
          <w:sz w:val="28"/>
          <w:szCs w:val="28"/>
        </w:rPr>
        <w:t xml:space="preserve"> Нефедьев</w:t>
      </w:r>
      <w:r w:rsidRPr="002073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09B" w:rsidRPr="002073BF" w:rsidRDefault="0065509B" w:rsidP="0065509B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EEF">
        <w:rPr>
          <w:rFonts w:ascii="Times New Roman" w:hAnsi="Times New Roman" w:cs="Times New Roman"/>
          <w:sz w:val="28"/>
          <w:szCs w:val="28"/>
        </w:rPr>
        <w:t>Евгений Адамович</w:t>
      </w:r>
      <w:r w:rsidRPr="00207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Суворов</w:t>
      </w:r>
      <w:r w:rsidRPr="002073B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65509B" w:rsidRPr="00F21C0C" w:rsidRDefault="0065509B" w:rsidP="006550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5509B" w:rsidRPr="002A3512" w:rsidRDefault="0065509B" w:rsidP="0065509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2A3512">
        <w:rPr>
          <w:rFonts w:ascii="Times New Roman" w:hAnsi="Times New Roman" w:cs="Times New Roman"/>
          <w:b/>
          <w:i/>
          <w:sz w:val="26"/>
          <w:szCs w:val="26"/>
        </w:rPr>
        <w:t xml:space="preserve">Задание № 11. </w:t>
      </w:r>
      <w:proofErr w:type="gramStart"/>
      <w:r w:rsidRPr="002A3512">
        <w:rPr>
          <w:rFonts w:ascii="Times New Roman" w:hAnsi="Times New Roman" w:cs="Times New Roman"/>
          <w:b/>
          <w:i/>
          <w:sz w:val="26"/>
          <w:szCs w:val="26"/>
        </w:rPr>
        <w:t>Напишите  небольшое</w:t>
      </w:r>
      <w:proofErr w:type="gramEnd"/>
      <w:r w:rsidRPr="002A3512">
        <w:rPr>
          <w:rFonts w:ascii="Times New Roman" w:hAnsi="Times New Roman" w:cs="Times New Roman"/>
          <w:b/>
          <w:i/>
          <w:sz w:val="26"/>
          <w:szCs w:val="26"/>
        </w:rPr>
        <w:t xml:space="preserve"> сочинение-рассуждение   (50-70 слов) на одну из предложенных тем. Соблюдайте структуру сочинения-рассуждения. Приведите примеры-аргументы.</w:t>
      </w:r>
    </w:p>
    <w:p w:rsidR="0065509B" w:rsidRPr="0065509B" w:rsidRDefault="0065509B" w:rsidP="0065509B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i/>
          <w:sz w:val="8"/>
          <w:szCs w:val="26"/>
        </w:rPr>
      </w:pPr>
    </w:p>
    <w:p w:rsidR="0065509B" w:rsidRPr="002A3512" w:rsidRDefault="0065509B" w:rsidP="0065509B">
      <w:pPr>
        <w:pStyle w:val="af0"/>
        <w:numPr>
          <w:ilvl w:val="0"/>
          <w:numId w:val="2"/>
        </w:numPr>
        <w:spacing w:after="0" w:line="240" w:lineRule="auto"/>
        <w:ind w:left="142" w:right="-143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2A3512">
        <w:rPr>
          <w:rFonts w:ascii="Times New Roman" w:eastAsia="Calibri" w:hAnsi="Times New Roman" w:cs="Times New Roman"/>
          <w:spacing w:val="-3"/>
          <w:sz w:val="26"/>
          <w:szCs w:val="26"/>
        </w:rPr>
        <w:t>В чем смысл названия повести Л. Кокоулина «Затески к дому своему»</w:t>
      </w:r>
      <w:r w:rsidRPr="002A3512">
        <w:rPr>
          <w:rFonts w:ascii="Times New Roman" w:eastAsia="Calibri" w:hAnsi="Times New Roman" w:cs="Times New Roman"/>
          <w:spacing w:val="-1"/>
          <w:sz w:val="26"/>
          <w:szCs w:val="26"/>
        </w:rPr>
        <w:t>?</w:t>
      </w:r>
    </w:p>
    <w:p w:rsidR="0065509B" w:rsidRPr="002A3512" w:rsidRDefault="0065509B" w:rsidP="0065509B">
      <w:pPr>
        <w:pStyle w:val="af0"/>
        <w:numPr>
          <w:ilvl w:val="0"/>
          <w:numId w:val="2"/>
        </w:numPr>
        <w:spacing w:after="0" w:line="240" w:lineRule="auto"/>
        <w:ind w:left="142" w:right="-143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2A3512">
        <w:rPr>
          <w:rFonts w:ascii="Times New Roman" w:eastAsia="Calibri" w:hAnsi="Times New Roman" w:cs="Times New Roman"/>
          <w:spacing w:val="-1"/>
          <w:sz w:val="26"/>
          <w:szCs w:val="26"/>
        </w:rPr>
        <w:t>Сила</w:t>
      </w:r>
      <w:r w:rsidRPr="002A3512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родительской любви</w:t>
      </w:r>
      <w:r w:rsidRPr="002A3512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в рассказе И. Комлева «Лепёшка»</w:t>
      </w:r>
    </w:p>
    <w:p w:rsidR="0065509B" w:rsidRPr="002A3512" w:rsidRDefault="0065509B" w:rsidP="0065509B">
      <w:pPr>
        <w:pStyle w:val="af0"/>
        <w:numPr>
          <w:ilvl w:val="0"/>
          <w:numId w:val="2"/>
        </w:numPr>
        <w:spacing w:after="0" w:line="240" w:lineRule="auto"/>
        <w:ind w:left="142" w:right="-143"/>
        <w:rPr>
          <w:rFonts w:ascii="Times New Roman" w:hAnsi="Times New Roman" w:cs="Times New Roman"/>
          <w:sz w:val="26"/>
          <w:szCs w:val="26"/>
        </w:rPr>
      </w:pPr>
      <w:r w:rsidRPr="002A3512">
        <w:rPr>
          <w:rFonts w:ascii="Times New Roman" w:hAnsi="Times New Roman" w:cs="Times New Roman"/>
          <w:sz w:val="26"/>
          <w:szCs w:val="26"/>
        </w:rPr>
        <w:t>Какие герои из прочитанных произведений тебе понравились и почему? (на выбор).</w:t>
      </w:r>
    </w:p>
    <w:p w:rsidR="00FC73D3" w:rsidRDefault="00FC73D3"/>
    <w:sectPr w:rsidR="00FC73D3" w:rsidSect="0065509B">
      <w:pgSz w:w="11906" w:h="16838"/>
      <w:pgMar w:top="454" w:right="510" w:bottom="454" w:left="5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5E"/>
    <w:multiLevelType w:val="hybridMultilevel"/>
    <w:tmpl w:val="EC2009CA"/>
    <w:lvl w:ilvl="0" w:tplc="066808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DB383D"/>
    <w:multiLevelType w:val="hybridMultilevel"/>
    <w:tmpl w:val="FB9664C2"/>
    <w:lvl w:ilvl="0" w:tplc="9FDEAD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C5E98"/>
    <w:multiLevelType w:val="hybridMultilevel"/>
    <w:tmpl w:val="BBF2DEC4"/>
    <w:lvl w:ilvl="0" w:tplc="3C341B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EA6028"/>
    <w:multiLevelType w:val="hybridMultilevel"/>
    <w:tmpl w:val="498E50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B51FA2"/>
    <w:multiLevelType w:val="hybridMultilevel"/>
    <w:tmpl w:val="DD048F36"/>
    <w:lvl w:ilvl="0" w:tplc="0D3877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D6608ED"/>
    <w:multiLevelType w:val="hybridMultilevel"/>
    <w:tmpl w:val="164E31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D577F"/>
    <w:multiLevelType w:val="hybridMultilevel"/>
    <w:tmpl w:val="709A4818"/>
    <w:lvl w:ilvl="0" w:tplc="2654D4E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404040" w:themeColor="text1" w:themeTint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30D28"/>
    <w:multiLevelType w:val="hybridMultilevel"/>
    <w:tmpl w:val="092EA0EE"/>
    <w:lvl w:ilvl="0" w:tplc="F6CC81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46A6B27"/>
    <w:multiLevelType w:val="hybridMultilevel"/>
    <w:tmpl w:val="F990D39A"/>
    <w:lvl w:ilvl="0" w:tplc="FA066812">
      <w:start w:val="5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DA621A"/>
    <w:multiLevelType w:val="hybridMultilevel"/>
    <w:tmpl w:val="6F0CA420"/>
    <w:lvl w:ilvl="0" w:tplc="95403D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60F63"/>
    <w:multiLevelType w:val="hybridMultilevel"/>
    <w:tmpl w:val="05389080"/>
    <w:lvl w:ilvl="0" w:tplc="15A48078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9B"/>
    <w:rsid w:val="0065509B"/>
    <w:rsid w:val="00DF7FEB"/>
    <w:rsid w:val="00FC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DA10E4-90B2-4867-BA87-671796235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09B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5509B"/>
  </w:style>
  <w:style w:type="table" w:styleId="af3">
    <w:name w:val="Table Grid"/>
    <w:basedOn w:val="a1"/>
    <w:uiPriority w:val="59"/>
    <w:rsid w:val="00655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DF7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DF7F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0%D0%B9%D0%BB:%D0%9D%D0%B8%D0%BA%D0%BE%D0%BB%D0%B0%D0%B9_%D0%9F%D0%B0%D0%B2%D0%BB%D0%BE%D0%B2%D0%B8%D1%87_%D0%9F%D0%B5%D1%87%D0%B5%D1%80%D1%81%D0%BA%D0%B8%D0%B9.jpg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937F1-564F-4B73-93AB-AD5AEF363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9</TotalTime>
  <Pages>1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cp:lastPrinted>2019-12-15T09:18:00Z</cp:lastPrinted>
  <dcterms:created xsi:type="dcterms:W3CDTF">2019-12-15T09:03:00Z</dcterms:created>
  <dcterms:modified xsi:type="dcterms:W3CDTF">2019-12-15T09:18:00Z</dcterms:modified>
</cp:coreProperties>
</file>