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2DB2" w:rsidRPr="00B260D9" w:rsidRDefault="00AD2DB2" w:rsidP="0049521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D2DB2" w:rsidRDefault="00AD2DB2" w:rsidP="0049521B">
      <w:pPr>
        <w:spacing w:after="0"/>
        <w:jc w:val="center"/>
        <w:rPr>
          <w:rFonts w:ascii="Times New Roman" w:hAnsi="Times New Roman"/>
          <w:sz w:val="24"/>
          <w:szCs w:val="24"/>
          <w:lang w:val="en-US"/>
        </w:rPr>
      </w:pPr>
      <w:r w:rsidRPr="00B260D9">
        <w:rPr>
          <w:rFonts w:ascii="Times New Roman" w:hAnsi="Times New Roman"/>
          <w:sz w:val="24"/>
          <w:szCs w:val="24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0.75pt;height:153.75pt" o:ole="">
            <v:imagedata r:id="rId7" o:title=""/>
          </v:shape>
          <o:OLEObject Type="Embed" ProgID="PowerPoint.Slide.12" ShapeID="_x0000_i1025" DrawAspect="Content" ObjectID="_1488564109" r:id="rId8"/>
        </w:object>
      </w:r>
    </w:p>
    <w:p w:rsidR="00AD2DB2" w:rsidRDefault="00AD2DB2" w:rsidP="0049521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1</w:t>
      </w:r>
    </w:p>
    <w:p w:rsidR="00AD2DB2" w:rsidRPr="00B260D9" w:rsidRDefault="00AD2DB2" w:rsidP="0049521B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B260D9">
        <w:rPr>
          <w:rFonts w:ascii="Times New Roman" w:hAnsi="Times New Roman"/>
          <w:sz w:val="24"/>
          <w:szCs w:val="24"/>
        </w:rPr>
        <w:object w:dxaOrig="7216" w:dyaOrig="5390">
          <v:shape id="_x0000_i1026" type="#_x0000_t75" style="width:183.75pt;height:132pt" o:ole="">
            <v:imagedata r:id="rId9" o:title=""/>
          </v:shape>
          <o:OLEObject Type="Embed" ProgID="PowerPoint.Slide.12" ShapeID="_x0000_i1026" DrawAspect="Content" ObjectID="_1488564110" r:id="rId10"/>
        </w:object>
      </w: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2</w:t>
      </w:r>
    </w:p>
    <w:p w:rsidR="00AD2DB2" w:rsidRPr="0049521B" w:rsidRDefault="00AD2DB2" w:rsidP="0049521B">
      <w:pPr>
        <w:spacing w:after="140"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AD2DB2" w:rsidRDefault="00AD2DB2" w:rsidP="0049521B">
      <w:pPr>
        <w:spacing w:line="240" w:lineRule="auto"/>
        <w:jc w:val="center"/>
        <w:rPr>
          <w:rFonts w:ascii="Times New Roman" w:hAnsi="Times New Roman"/>
          <w:sz w:val="24"/>
          <w:szCs w:val="24"/>
          <w:lang w:val="en-US"/>
        </w:rPr>
      </w:pPr>
      <w:r w:rsidRPr="00B260D9">
        <w:rPr>
          <w:rFonts w:ascii="Times New Roman" w:hAnsi="Times New Roman"/>
          <w:sz w:val="24"/>
          <w:szCs w:val="24"/>
        </w:rPr>
        <w:object w:dxaOrig="7216" w:dyaOrig="5390">
          <v:shape id="_x0000_i1027" type="#_x0000_t75" style="width:169.5pt;height:126.75pt" o:ole="">
            <v:imagedata r:id="rId11" o:title=""/>
          </v:shape>
          <o:OLEObject Type="Embed" ProgID="PowerPoint.Slide.12" ShapeID="_x0000_i1027" DrawAspect="Content" ObjectID="_1488564111" r:id="rId12"/>
        </w:object>
      </w:r>
    </w:p>
    <w:p w:rsidR="00AD2DB2" w:rsidRPr="00B260D9" w:rsidRDefault="00AD2DB2" w:rsidP="0049521B">
      <w:pPr>
        <w:spacing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3</w:t>
      </w:r>
    </w:p>
    <w:p w:rsidR="00AD2DB2" w:rsidRDefault="00AD2DB2" w:rsidP="0049521B">
      <w:pPr>
        <w:spacing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AD2DB2" w:rsidRDefault="00AD2DB2" w:rsidP="0049521B">
      <w:pPr>
        <w:jc w:val="center"/>
        <w:rPr>
          <w:rFonts w:ascii="Times New Roman" w:hAnsi="Times New Roman"/>
          <w:sz w:val="28"/>
          <w:szCs w:val="28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D01954">
        <w:rPr>
          <w:rFonts w:ascii="Times New Roman" w:hAnsi="Times New Roman"/>
          <w:sz w:val="28"/>
          <w:szCs w:val="28"/>
        </w:rPr>
        <w:object w:dxaOrig="7216" w:dyaOrig="5390">
          <v:shape id="_x0000_i1028" type="#_x0000_t75" style="width:169.5pt;height:129pt" o:ole="">
            <v:imagedata r:id="rId13" o:title=""/>
          </v:shape>
          <o:OLEObject Type="Embed" ProgID="PowerPoint.Slide.12" ShapeID="_x0000_i1028" DrawAspect="Content" ObjectID="_1488564112" r:id="rId14"/>
        </w:object>
      </w:r>
    </w:p>
    <w:p w:rsidR="00AD2DB2" w:rsidRDefault="00AD2DB2" w:rsidP="0049521B">
      <w:pPr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4</w: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  <w:sectPr w:rsidR="00AD2DB2" w:rsidRPr="00B260D9" w:rsidSect="005D246A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 w:rsidRPr="003B143B">
        <w:rPr>
          <w:rFonts w:ascii="Times New Roman" w:hAnsi="Times New Roman"/>
          <w:sz w:val="24"/>
          <w:szCs w:val="24"/>
        </w:rPr>
        <w:object w:dxaOrig="7202" w:dyaOrig="5398">
          <v:shape id="_x0000_i1029" type="#_x0000_t75" style="width:169.5pt;height:126.75pt" o:ole="">
            <v:imagedata r:id="rId15" o:title=""/>
          </v:shape>
          <o:OLEObject Type="Embed" ProgID="PowerPoint.Slide.12" ShapeID="_x0000_i1029" DrawAspect="Content" ObjectID="_1488564113" r:id="rId16"/>
        </w:objec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5</w: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Pr="0049521B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  <w:sectPr w:rsidR="00AD2DB2" w:rsidRPr="0049521B" w:rsidSect="005D246A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B260D9">
        <w:rPr>
          <w:rFonts w:ascii="Times New Roman" w:hAnsi="Times New Roman"/>
          <w:sz w:val="24"/>
          <w:szCs w:val="24"/>
        </w:rPr>
        <w:object w:dxaOrig="7216" w:dyaOrig="5390">
          <v:shape id="_x0000_i1030" type="#_x0000_t75" style="width:169.5pt;height:137.25pt" o:ole="">
            <v:imagedata r:id="rId17" o:title=""/>
          </v:shape>
          <o:OLEObject Type="Embed" ProgID="PowerPoint.Slide.12" ShapeID="_x0000_i1030" DrawAspect="Content" ObjectID="_1488564114" r:id="rId18"/>
        </w:objec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Pr="0049521B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B260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  <w:sectPr w:rsidR="00AD2DB2" w:rsidRPr="00B260D9" w:rsidSect="00187B01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6</w: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B260D9">
        <w:rPr>
          <w:rFonts w:ascii="Times New Roman" w:hAnsi="Times New Roman"/>
          <w:sz w:val="24"/>
          <w:szCs w:val="24"/>
        </w:rPr>
        <w:object w:dxaOrig="7216" w:dyaOrig="5390">
          <v:shape id="_x0000_i1031" type="#_x0000_t75" style="width:173.25pt;height:129pt" o:ole="">
            <v:imagedata r:id="rId19" o:title=""/>
          </v:shape>
          <o:OLEObject Type="Embed" ProgID="PowerPoint.Slide.12" ShapeID="_x0000_i1031" DrawAspect="Content" ObjectID="_1488564115" r:id="rId20"/>
        </w:object>
      </w:r>
      <w:r w:rsidRPr="00B260D9">
        <w:rPr>
          <w:rFonts w:ascii="Times New Roman" w:hAnsi="Times New Roman"/>
          <w:sz w:val="24"/>
          <w:szCs w:val="24"/>
        </w:rPr>
        <w:t xml:space="preserve"> </w:t>
      </w: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7</w:t>
      </w:r>
    </w:p>
    <w:p w:rsidR="00AD2DB2" w:rsidRPr="00B260D9" w:rsidRDefault="00AD2DB2" w:rsidP="0049521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AD2DB2" w:rsidRPr="00B260D9" w:rsidRDefault="00AD2DB2" w:rsidP="0049521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AD2DB2" w:rsidRDefault="00AD2DB2" w:rsidP="0049521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B260D9">
        <w:rPr>
          <w:rFonts w:ascii="Times New Roman" w:hAnsi="Times New Roman"/>
          <w:color w:val="000000"/>
          <w:sz w:val="24"/>
          <w:szCs w:val="24"/>
        </w:rPr>
        <w:object w:dxaOrig="7216" w:dyaOrig="5390">
          <v:shape id="_x0000_i1032" type="#_x0000_t75" style="width:169.5pt;height:123.75pt" o:ole="">
            <v:imagedata r:id="rId21" o:title=""/>
          </v:shape>
          <o:OLEObject Type="Embed" ProgID="PowerPoint.Slide.12" ShapeID="_x0000_i1032" DrawAspect="Content" ObjectID="_1488564116" r:id="rId22"/>
        </w:object>
      </w:r>
      <w:r w:rsidRPr="00B260D9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AD2DB2" w:rsidRDefault="00AD2DB2" w:rsidP="0049521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AD2DB2" w:rsidRDefault="00AD2DB2" w:rsidP="0049521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color w:val="000000"/>
          <w:sz w:val="24"/>
          <w:szCs w:val="24"/>
        </w:rPr>
        <w:t>8</w:t>
      </w:r>
    </w:p>
    <w:p w:rsidR="00AD2DB2" w:rsidRPr="00B260D9" w:rsidRDefault="00AD2DB2" w:rsidP="0049521B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AD2DB2" w:rsidRPr="0049521B" w:rsidRDefault="00AD2DB2" w:rsidP="0049521B">
      <w:pPr>
        <w:jc w:val="center"/>
        <w:rPr>
          <w:rFonts w:ascii="Times New Roman" w:hAnsi="Times New Roman"/>
          <w:b/>
          <w:bCs/>
          <w:sz w:val="24"/>
          <w:szCs w:val="24"/>
          <w:lang w:val="en-US"/>
        </w:rPr>
        <w:sectPr w:rsidR="00AD2DB2" w:rsidRPr="0049521B" w:rsidSect="00187B01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B260D9">
        <w:rPr>
          <w:rFonts w:ascii="Times New Roman" w:hAnsi="Times New Roman"/>
          <w:color w:val="000000"/>
          <w:sz w:val="24"/>
          <w:szCs w:val="24"/>
        </w:rPr>
        <w:object w:dxaOrig="7216" w:dyaOrig="5390">
          <v:shape id="_x0000_i1033" type="#_x0000_t75" style="width:159pt;height:129pt" o:ole="">
            <v:imagedata r:id="rId23" o:title=""/>
          </v:shape>
          <o:OLEObject Type="Embed" ProgID="PowerPoint.Slide.12" ShapeID="_x0000_i1033" DrawAspect="Content" ObjectID="_1488564117" r:id="rId24"/>
        </w:object>
      </w:r>
    </w:p>
    <w:p w:rsidR="00AD2DB2" w:rsidRPr="00B260D9" w:rsidRDefault="00AD2DB2" w:rsidP="0049521B">
      <w:pPr>
        <w:jc w:val="center"/>
        <w:rPr>
          <w:rFonts w:ascii="Times New Roman" w:hAnsi="Times New Roman"/>
          <w:sz w:val="24"/>
          <w:szCs w:val="24"/>
        </w:rPr>
      </w:pPr>
      <w:r w:rsidRPr="00B260D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sz w:val="24"/>
          <w:szCs w:val="24"/>
        </w:rPr>
        <w:t>10</w:t>
      </w:r>
    </w:p>
    <w:p w:rsidR="00AD2DB2" w:rsidRDefault="00AD2DB2" w:rsidP="0049521B">
      <w:pPr>
        <w:jc w:val="center"/>
        <w:rPr>
          <w:rFonts w:ascii="Times New Roman" w:hAnsi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 w:rsidRPr="00B260D9">
        <w:rPr>
          <w:rFonts w:ascii="Times New Roman" w:hAnsi="Times New Roman"/>
          <w:b/>
          <w:bCs/>
          <w:sz w:val="24"/>
          <w:szCs w:val="24"/>
        </w:rPr>
        <w:object w:dxaOrig="7216" w:dyaOrig="5390">
          <v:shape id="_x0000_i1034" type="#_x0000_t75" style="width:159pt;height:123.75pt" o:ole="">
            <v:imagedata r:id="rId25" o:title=""/>
          </v:shape>
          <o:OLEObject Type="Embed" ProgID="PowerPoint.Slide.12" ShapeID="_x0000_i1034" DrawAspect="Content" ObjectID="_1488564118" r:id="rId26"/>
        </w:objec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AD2DB2" w:rsidRPr="00B260D9" w:rsidRDefault="00AD2DB2" w:rsidP="0049521B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B260D9">
        <w:rPr>
          <w:rFonts w:ascii="Times New Roman" w:hAnsi="Times New Roman"/>
          <w:bCs/>
          <w:sz w:val="24"/>
          <w:szCs w:val="24"/>
        </w:rPr>
        <w:t>Слайд</w:t>
      </w:r>
      <w:r>
        <w:rPr>
          <w:rFonts w:ascii="Times New Roman" w:hAnsi="Times New Roman"/>
          <w:bCs/>
          <w:sz w:val="24"/>
          <w:szCs w:val="24"/>
          <w:lang w:val="en-US"/>
        </w:rPr>
        <w:t xml:space="preserve"> </w:t>
      </w:r>
      <w:r w:rsidRPr="00B260D9">
        <w:rPr>
          <w:rFonts w:ascii="Times New Roman" w:hAnsi="Times New Roman"/>
          <w:bCs/>
          <w:sz w:val="24"/>
          <w:szCs w:val="24"/>
        </w:rPr>
        <w:t>11</w:t>
      </w:r>
    </w:p>
    <w:p w:rsidR="00AD2DB2" w:rsidRDefault="00AD2DB2" w:rsidP="0049521B">
      <w:pPr>
        <w:jc w:val="center"/>
        <w:rPr>
          <w:rFonts w:ascii="Times New Roman" w:hAnsi="Times New Roman"/>
          <w:b/>
          <w:bCs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Pr="00B260D9" w:rsidRDefault="00AD2DB2" w:rsidP="0049521B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</w:p>
    <w:p w:rsidR="00AD2DB2" w:rsidRDefault="00AD2DB2" w:rsidP="0049521B">
      <w:pPr>
        <w:jc w:val="center"/>
        <w:rPr>
          <w:rFonts w:ascii="Times New Roman" w:hAnsi="Times New Roman"/>
          <w:bCs/>
          <w:sz w:val="24"/>
          <w:szCs w:val="24"/>
        </w:rPr>
        <w:sectPr w:rsidR="00AD2DB2" w:rsidSect="005D246A">
          <w:type w:val="continuous"/>
          <w:pgSz w:w="11906" w:h="16838"/>
          <w:pgMar w:top="1134" w:right="1134" w:bottom="1134" w:left="1134" w:header="708" w:footer="708" w:gutter="0"/>
          <w:cols w:num="2" w:space="708"/>
          <w:docGrid w:linePitch="360"/>
        </w:sectPr>
      </w:pPr>
    </w:p>
    <w:p w:rsidR="00AD2DB2" w:rsidRDefault="00AD2DB2" w:rsidP="0049521B">
      <w:pPr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B260D9">
        <w:rPr>
          <w:rFonts w:ascii="Times New Roman" w:hAnsi="Times New Roman"/>
          <w:bCs/>
          <w:sz w:val="24"/>
          <w:szCs w:val="24"/>
        </w:rPr>
        <w:object w:dxaOrig="7216" w:dyaOrig="5390">
          <v:shape id="_x0000_i1035" type="#_x0000_t75" style="width:155.25pt;height:123.75pt" o:ole="">
            <v:imagedata r:id="rId27" o:title=""/>
          </v:shape>
          <o:OLEObject Type="Embed" ProgID="PowerPoint.Slide.12" ShapeID="_x0000_i1035" DrawAspect="Content" ObjectID="_1488564119" r:id="rId28"/>
        </w:object>
      </w:r>
      <w:r w:rsidRPr="00B260D9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:rsidR="00AD2DB2" w:rsidRDefault="00AD2DB2" w:rsidP="0049521B">
      <w:pPr>
        <w:jc w:val="center"/>
        <w:rPr>
          <w:rFonts w:ascii="Times New Roman" w:hAnsi="Times New Roman"/>
          <w:bCs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Pr="00B260D9" w:rsidRDefault="00AD2DB2" w:rsidP="0049521B">
      <w:pPr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bCs/>
          <w:sz w:val="24"/>
          <w:szCs w:val="24"/>
        </w:rPr>
        <w:t>12</w:t>
      </w:r>
    </w:p>
    <w:p w:rsidR="00AD2DB2" w:rsidRPr="0049521B" w:rsidRDefault="00AD2DB2" w:rsidP="0049521B">
      <w:pPr>
        <w:jc w:val="center"/>
        <w:rPr>
          <w:rFonts w:ascii="Times New Roman" w:hAnsi="Times New Roman"/>
          <w:bCs/>
          <w:sz w:val="24"/>
          <w:szCs w:val="24"/>
          <w:lang w:val="en-US"/>
        </w:rPr>
        <w:sectPr w:rsidR="00AD2DB2" w:rsidRPr="0049521B" w:rsidSect="00187B01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Default="00AD2DB2" w:rsidP="0049521B">
      <w:pPr>
        <w:jc w:val="center"/>
        <w:rPr>
          <w:rFonts w:ascii="Times New Roman" w:hAnsi="Times New Roman"/>
          <w:bCs/>
          <w:sz w:val="24"/>
          <w:szCs w:val="24"/>
          <w:lang w:val="en-US"/>
        </w:rPr>
      </w:pPr>
      <w:r w:rsidRPr="00B260D9">
        <w:rPr>
          <w:rFonts w:ascii="Times New Roman" w:hAnsi="Times New Roman"/>
          <w:bCs/>
          <w:sz w:val="24"/>
          <w:szCs w:val="24"/>
        </w:rPr>
        <w:object w:dxaOrig="7216" w:dyaOrig="5390">
          <v:shape id="_x0000_i1036" type="#_x0000_t75" style="width:162pt;height:121.5pt" o:ole="">
            <v:imagedata r:id="rId29" o:title=""/>
          </v:shape>
          <o:OLEObject Type="Embed" ProgID="PowerPoint.Slide.12" ShapeID="_x0000_i1036" DrawAspect="Content" ObjectID="_1488564120" r:id="rId30"/>
        </w:object>
      </w:r>
      <w:r>
        <w:rPr>
          <w:rFonts w:ascii="Times New Roman" w:hAnsi="Times New Roman"/>
          <w:bCs/>
          <w:sz w:val="24"/>
          <w:szCs w:val="24"/>
        </w:rPr>
        <w:t xml:space="preserve"> </w:t>
      </w:r>
    </w:p>
    <w:p w:rsidR="00AD2DB2" w:rsidRPr="00B260D9" w:rsidRDefault="00AD2DB2" w:rsidP="0049521B">
      <w:pPr>
        <w:jc w:val="center"/>
        <w:rPr>
          <w:rFonts w:ascii="Verdana" w:hAnsi="Verdana"/>
          <w:color w:val="000000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Cлайд </w:t>
      </w:r>
      <w:r w:rsidRPr="00B260D9">
        <w:rPr>
          <w:rFonts w:ascii="Times New Roman" w:hAnsi="Times New Roman"/>
          <w:bCs/>
          <w:sz w:val="24"/>
          <w:szCs w:val="24"/>
        </w:rPr>
        <w:t>13</w:t>
      </w:r>
    </w:p>
    <w:p w:rsidR="00AD2DB2" w:rsidRDefault="00AD2DB2" w:rsidP="0049521B">
      <w:pPr>
        <w:jc w:val="center"/>
        <w:rPr>
          <w:rFonts w:ascii="Times New Roman" w:hAnsi="Times New Roman"/>
          <w:b/>
          <w:bCs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</w:pPr>
      <w:r w:rsidRPr="00B260D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object w:dxaOrig="7216" w:dyaOrig="5390">
          <v:shape id="_x0000_i1037" type="#_x0000_t75" style="width:162pt;height:121.5pt" o:ole="">
            <v:imagedata r:id="rId31" o:title=""/>
          </v:shape>
          <o:OLEObject Type="Embed" ProgID="PowerPoint.Slide.12" ShapeID="_x0000_i1037" DrawAspect="Content" ObjectID="_1488564121" r:id="rId32"/>
        </w:objec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 </w:t>
      </w:r>
    </w:p>
    <w:p w:rsidR="00AD2DB2" w:rsidRPr="00B260D9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Cлайд </w:t>
      </w:r>
      <w:r w:rsidRPr="00B260D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14</w:t>
      </w:r>
    </w:p>
    <w:p w:rsidR="00AD2DB2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Default="00AD2DB2" w:rsidP="0049521B">
      <w:pPr>
        <w:shd w:val="clear" w:color="auto" w:fill="FFFFFF"/>
        <w:spacing w:before="100" w:beforeAutospacing="1" w:after="100" w:afterAutospacing="1" w:line="281" w:lineRule="atLeast"/>
        <w:jc w:val="center"/>
        <w:rPr>
          <w:rFonts w:ascii="Times New Roman" w:hAnsi="Times New Roman"/>
          <w:color w:val="333333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B260D9">
        <w:rPr>
          <w:rFonts w:ascii="Times New Roman" w:hAnsi="Times New Roman"/>
          <w:color w:val="333333"/>
          <w:sz w:val="24"/>
          <w:szCs w:val="24"/>
        </w:rPr>
        <w:object w:dxaOrig="7216" w:dyaOrig="5390">
          <v:shape id="_x0000_i1038" type="#_x0000_t75" style="width:162pt;height:129pt" o:ole="">
            <v:imagedata r:id="rId33" o:title=""/>
          </v:shape>
          <o:OLEObject Type="Embed" ProgID="PowerPoint.Slide.12" ShapeID="_x0000_i1038" DrawAspect="Content" ObjectID="_1488564122" r:id="rId34"/>
        </w:object>
      </w:r>
      <w:r w:rsidRPr="00B260D9">
        <w:rPr>
          <w:rFonts w:ascii="Times New Roman" w:hAnsi="Times New Roman"/>
          <w:color w:val="333333"/>
          <w:sz w:val="24"/>
          <w:szCs w:val="24"/>
        </w:rPr>
        <w:t xml:space="preserve"> </w:t>
      </w:r>
    </w:p>
    <w:p w:rsidR="00AD2DB2" w:rsidRDefault="00AD2DB2" w:rsidP="0049521B">
      <w:pPr>
        <w:shd w:val="clear" w:color="auto" w:fill="FFFFFF"/>
        <w:spacing w:before="100" w:beforeAutospacing="1" w:after="100" w:afterAutospacing="1" w:line="281" w:lineRule="atLeast"/>
        <w:jc w:val="center"/>
        <w:rPr>
          <w:rFonts w:ascii="Times New Roman" w:hAnsi="Times New Roman"/>
          <w:color w:val="333333"/>
          <w:sz w:val="24"/>
          <w:szCs w:val="24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Pr="00B260D9" w:rsidRDefault="00AD2DB2" w:rsidP="0049521B">
      <w:pPr>
        <w:shd w:val="clear" w:color="auto" w:fill="FFFFFF"/>
        <w:spacing w:before="100" w:beforeAutospacing="1" w:after="100" w:afterAutospacing="1" w:line="281" w:lineRule="atLeast"/>
        <w:jc w:val="center"/>
        <w:rPr>
          <w:rFonts w:ascii="Times New Roman" w:hAnsi="Times New Roman"/>
          <w:color w:val="333333"/>
          <w:sz w:val="24"/>
          <w:szCs w:val="24"/>
        </w:rPr>
      </w:pPr>
      <w:r>
        <w:rPr>
          <w:rFonts w:ascii="Times New Roman" w:hAnsi="Times New Roman"/>
          <w:color w:val="333333"/>
          <w:sz w:val="24"/>
          <w:szCs w:val="24"/>
        </w:rPr>
        <w:t xml:space="preserve">Cлайд </w:t>
      </w:r>
      <w:r w:rsidRPr="00B260D9">
        <w:rPr>
          <w:rFonts w:ascii="Times New Roman" w:hAnsi="Times New Roman"/>
          <w:color w:val="333333"/>
          <w:sz w:val="24"/>
          <w:szCs w:val="24"/>
        </w:rPr>
        <w:t>15</w:t>
      </w:r>
    </w:p>
    <w:p w:rsidR="00AD2DB2" w:rsidRDefault="00AD2DB2" w:rsidP="0049521B">
      <w:pPr>
        <w:jc w:val="center"/>
        <w:rPr>
          <w:rFonts w:ascii="Times New Roman" w:hAnsi="Times New Roman"/>
          <w:sz w:val="24"/>
          <w:szCs w:val="24"/>
          <w:shd w:val="clear" w:color="auto" w:fill="FFFFFF"/>
        </w:rPr>
        <w:sectPr w:rsidR="00AD2DB2" w:rsidSect="0049521B">
          <w:type w:val="continuous"/>
          <w:pgSz w:w="11906" w:h="16838"/>
          <w:pgMar w:top="1134" w:right="1134" w:bottom="1134" w:left="1134" w:header="708" w:footer="708" w:gutter="0"/>
          <w:cols w:space="708"/>
          <w:docGrid w:linePitch="360"/>
        </w:sectPr>
      </w:pPr>
    </w:p>
    <w:p w:rsidR="00AD2DB2" w:rsidRDefault="00AD2DB2" w:rsidP="0049521B">
      <w:pPr>
        <w:jc w:val="center"/>
        <w:rPr>
          <w:rFonts w:ascii="Times New Roman" w:hAnsi="Times New Roman"/>
          <w:sz w:val="28"/>
          <w:szCs w:val="28"/>
          <w:lang w:val="en-US"/>
        </w:rPr>
      </w:pPr>
      <w:r w:rsidRPr="0062186D">
        <w:rPr>
          <w:rFonts w:ascii="Times New Roman" w:hAnsi="Times New Roman"/>
          <w:sz w:val="28"/>
          <w:szCs w:val="28"/>
        </w:rPr>
        <w:object w:dxaOrig="7216" w:dyaOrig="5390">
          <v:shape id="_x0000_i1039" type="#_x0000_t75" style="width:165.75pt;height:121.5pt" o:ole="">
            <v:imagedata r:id="rId35" o:title=""/>
          </v:shape>
          <o:OLEObject Type="Embed" ProgID="PowerPoint.Slide.12" ShapeID="_x0000_i1039" DrawAspect="Content" ObjectID="_1488564123" r:id="rId36"/>
        </w:objec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AD2DB2" w:rsidRPr="00E125C0" w:rsidRDefault="00AD2DB2" w:rsidP="0049521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Cлайд 16</w:t>
      </w:r>
    </w:p>
    <w:p w:rsidR="00AD2DB2" w:rsidRPr="0049521B" w:rsidRDefault="00AD2DB2" w:rsidP="0049521B">
      <w:pPr>
        <w:pStyle w:val="NormalWeb"/>
        <w:shd w:val="clear" w:color="auto" w:fill="FFFFFF"/>
        <w:spacing w:before="0" w:beforeAutospacing="0" w:after="0" w:afterAutospacing="0"/>
        <w:jc w:val="center"/>
        <w:rPr>
          <w:lang w:val="en-US"/>
        </w:rPr>
      </w:pPr>
      <w:r>
        <w:rPr>
          <w:lang w:val="en-US"/>
        </w:rPr>
        <w:t xml:space="preserve"> </w:t>
      </w:r>
    </w:p>
    <w:p w:rsidR="00AD2DB2" w:rsidRPr="0049521B" w:rsidRDefault="00AD2DB2" w:rsidP="0049521B">
      <w:pPr>
        <w:pStyle w:val="NormalWeb"/>
        <w:shd w:val="clear" w:color="auto" w:fill="FFFFFF"/>
        <w:spacing w:before="0" w:beforeAutospacing="0" w:after="0" w:afterAutospacing="0"/>
        <w:jc w:val="center"/>
        <w:rPr>
          <w:b/>
          <w:lang w:val="en-US"/>
        </w:rPr>
      </w:pPr>
      <w:r>
        <w:rPr>
          <w:rStyle w:val="Strong"/>
          <w:b w:val="0"/>
          <w:lang w:val="en-US"/>
        </w:rPr>
        <w:t xml:space="preserve"> </w:t>
      </w:r>
    </w:p>
    <w:p w:rsidR="00AD2DB2" w:rsidRPr="0049521B" w:rsidRDefault="00AD2DB2" w:rsidP="0049521B">
      <w:pPr>
        <w:jc w:val="center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p w:rsidR="00AD2DB2" w:rsidRPr="00B260D9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AD2DB2" w:rsidRPr="00B260D9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AD2DB2" w:rsidRPr="00B260D9" w:rsidRDefault="00AD2DB2" w:rsidP="0049521B">
      <w:pPr>
        <w:jc w:val="center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AD2DB2" w:rsidRPr="0049521B" w:rsidRDefault="00AD2DB2" w:rsidP="0049521B">
      <w:pPr>
        <w:ind w:right="-143"/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sectPr w:rsidR="00AD2DB2" w:rsidRPr="0049521B" w:rsidSect="00187B01">
      <w:type w:val="continuous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D2DB2" w:rsidRDefault="00AD2DB2" w:rsidP="004E274C">
      <w:pPr>
        <w:spacing w:after="0" w:line="240" w:lineRule="auto"/>
      </w:pPr>
      <w:r>
        <w:separator/>
      </w:r>
    </w:p>
  </w:endnote>
  <w:endnote w:type="continuationSeparator" w:id="0">
    <w:p w:rsidR="00AD2DB2" w:rsidRDefault="00AD2DB2" w:rsidP="004E27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D2DB2" w:rsidRDefault="00AD2DB2" w:rsidP="004E274C">
      <w:pPr>
        <w:spacing w:after="0" w:line="240" w:lineRule="auto"/>
      </w:pPr>
      <w:r>
        <w:separator/>
      </w:r>
    </w:p>
  </w:footnote>
  <w:footnote w:type="continuationSeparator" w:id="0">
    <w:p w:rsidR="00AD2DB2" w:rsidRDefault="00AD2DB2" w:rsidP="004E27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FE6BF1"/>
    <w:multiLevelType w:val="hybridMultilevel"/>
    <w:tmpl w:val="53AEB932"/>
    <w:lvl w:ilvl="0" w:tplc="D0FE5B42">
      <w:start w:val="1"/>
      <w:numFmt w:val="decimal"/>
      <w:lvlText w:val="%1."/>
      <w:lvlJc w:val="left"/>
      <w:pPr>
        <w:ind w:left="6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  <w:rPr>
        <w:rFonts w:cs="Times New Roman"/>
      </w:rPr>
    </w:lvl>
  </w:abstractNum>
  <w:abstractNum w:abstractNumId="1">
    <w:nsid w:val="13E32063"/>
    <w:multiLevelType w:val="multilevel"/>
    <w:tmpl w:val="7E225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68C37C9"/>
    <w:multiLevelType w:val="hybridMultilevel"/>
    <w:tmpl w:val="9C6A1FF8"/>
    <w:lvl w:ilvl="0" w:tplc="D5444A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3E209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8566F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E3E71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0A667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0184B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B7AD6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5884A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B6447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20D669F8"/>
    <w:multiLevelType w:val="multilevel"/>
    <w:tmpl w:val="3F482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554349D"/>
    <w:multiLevelType w:val="multilevel"/>
    <w:tmpl w:val="4D2640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287C5281"/>
    <w:multiLevelType w:val="multilevel"/>
    <w:tmpl w:val="B0E281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3CAB1D17"/>
    <w:multiLevelType w:val="multilevel"/>
    <w:tmpl w:val="5E263980"/>
    <w:lvl w:ilvl="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790"/>
        </w:tabs>
        <w:ind w:left="179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510"/>
        </w:tabs>
        <w:ind w:left="251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950"/>
        </w:tabs>
        <w:ind w:left="395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670"/>
        </w:tabs>
        <w:ind w:left="467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6110"/>
        </w:tabs>
        <w:ind w:left="611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830"/>
        </w:tabs>
        <w:ind w:left="6830" w:hanging="360"/>
      </w:pPr>
      <w:rPr>
        <w:rFonts w:cs="Times New Roman"/>
      </w:rPr>
    </w:lvl>
  </w:abstractNum>
  <w:abstractNum w:abstractNumId="7">
    <w:nsid w:val="446B7462"/>
    <w:multiLevelType w:val="multilevel"/>
    <w:tmpl w:val="1BE442A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4EFE3F27"/>
    <w:multiLevelType w:val="multilevel"/>
    <w:tmpl w:val="1248CE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>
    <w:nsid w:val="53CB4F3D"/>
    <w:multiLevelType w:val="multilevel"/>
    <w:tmpl w:val="1BE442A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6"/>
  </w:num>
  <w:num w:numId="5">
    <w:abstractNumId w:val="0"/>
  </w:num>
  <w:num w:numId="6">
    <w:abstractNumId w:val="8"/>
  </w:num>
  <w:num w:numId="7">
    <w:abstractNumId w:val="5"/>
  </w:num>
  <w:num w:numId="8">
    <w:abstractNumId w:val="9"/>
  </w:num>
  <w:num w:numId="9">
    <w:abstractNumId w:val="7"/>
  </w:num>
  <w:num w:numId="1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F2AEE"/>
    <w:rsid w:val="00015FC7"/>
    <w:rsid w:val="00016F92"/>
    <w:rsid w:val="0002360B"/>
    <w:rsid w:val="00035B15"/>
    <w:rsid w:val="000377F3"/>
    <w:rsid w:val="0004360D"/>
    <w:rsid w:val="00044632"/>
    <w:rsid w:val="00063474"/>
    <w:rsid w:val="000705A2"/>
    <w:rsid w:val="000A3563"/>
    <w:rsid w:val="000A48D5"/>
    <w:rsid w:val="000E63C2"/>
    <w:rsid w:val="000F1EB7"/>
    <w:rsid w:val="001135D2"/>
    <w:rsid w:val="00132BD9"/>
    <w:rsid w:val="00134F8F"/>
    <w:rsid w:val="0015147E"/>
    <w:rsid w:val="00152EB7"/>
    <w:rsid w:val="00170620"/>
    <w:rsid w:val="00173E86"/>
    <w:rsid w:val="001829F8"/>
    <w:rsid w:val="001839A8"/>
    <w:rsid w:val="00187B01"/>
    <w:rsid w:val="001B221F"/>
    <w:rsid w:val="001B5F4A"/>
    <w:rsid w:val="001C0B23"/>
    <w:rsid w:val="001D708E"/>
    <w:rsid w:val="001E1011"/>
    <w:rsid w:val="001F190E"/>
    <w:rsid w:val="001F731F"/>
    <w:rsid w:val="00211D8F"/>
    <w:rsid w:val="00250ED7"/>
    <w:rsid w:val="0027749C"/>
    <w:rsid w:val="002A1327"/>
    <w:rsid w:val="002A418F"/>
    <w:rsid w:val="002E439F"/>
    <w:rsid w:val="002E6C87"/>
    <w:rsid w:val="002F1B10"/>
    <w:rsid w:val="002F6D1A"/>
    <w:rsid w:val="00302A75"/>
    <w:rsid w:val="003062B8"/>
    <w:rsid w:val="00317C80"/>
    <w:rsid w:val="003340F4"/>
    <w:rsid w:val="0034715C"/>
    <w:rsid w:val="00357C88"/>
    <w:rsid w:val="00366CD2"/>
    <w:rsid w:val="00385296"/>
    <w:rsid w:val="00390199"/>
    <w:rsid w:val="003B143B"/>
    <w:rsid w:val="003B220D"/>
    <w:rsid w:val="003B5E0E"/>
    <w:rsid w:val="003D2B34"/>
    <w:rsid w:val="003E0E5F"/>
    <w:rsid w:val="003E7A38"/>
    <w:rsid w:val="003F45F6"/>
    <w:rsid w:val="00404C0E"/>
    <w:rsid w:val="004217C1"/>
    <w:rsid w:val="00423D14"/>
    <w:rsid w:val="0044170E"/>
    <w:rsid w:val="00472557"/>
    <w:rsid w:val="004744F3"/>
    <w:rsid w:val="00482B37"/>
    <w:rsid w:val="0049521B"/>
    <w:rsid w:val="00496263"/>
    <w:rsid w:val="004A6CB6"/>
    <w:rsid w:val="004B18D2"/>
    <w:rsid w:val="004C40B1"/>
    <w:rsid w:val="004C638A"/>
    <w:rsid w:val="004D6FA6"/>
    <w:rsid w:val="004E274C"/>
    <w:rsid w:val="00521921"/>
    <w:rsid w:val="005274A7"/>
    <w:rsid w:val="005336FB"/>
    <w:rsid w:val="00536319"/>
    <w:rsid w:val="00540359"/>
    <w:rsid w:val="00542F21"/>
    <w:rsid w:val="00544299"/>
    <w:rsid w:val="00553FCE"/>
    <w:rsid w:val="00554C31"/>
    <w:rsid w:val="00573EC8"/>
    <w:rsid w:val="00584C33"/>
    <w:rsid w:val="005A14D7"/>
    <w:rsid w:val="005A3F12"/>
    <w:rsid w:val="005A7D9A"/>
    <w:rsid w:val="005B62EF"/>
    <w:rsid w:val="005C54FE"/>
    <w:rsid w:val="005D246A"/>
    <w:rsid w:val="0062186D"/>
    <w:rsid w:val="006260FA"/>
    <w:rsid w:val="0063571F"/>
    <w:rsid w:val="00676EF4"/>
    <w:rsid w:val="006C2C1D"/>
    <w:rsid w:val="006D1729"/>
    <w:rsid w:val="006D4034"/>
    <w:rsid w:val="006E4FEC"/>
    <w:rsid w:val="006F2287"/>
    <w:rsid w:val="006F5639"/>
    <w:rsid w:val="00707322"/>
    <w:rsid w:val="007243A8"/>
    <w:rsid w:val="00726944"/>
    <w:rsid w:val="00734731"/>
    <w:rsid w:val="00744747"/>
    <w:rsid w:val="007473E5"/>
    <w:rsid w:val="00777954"/>
    <w:rsid w:val="007851B6"/>
    <w:rsid w:val="007C0D3B"/>
    <w:rsid w:val="007C2483"/>
    <w:rsid w:val="007C5D3C"/>
    <w:rsid w:val="007D04D1"/>
    <w:rsid w:val="008029B3"/>
    <w:rsid w:val="008063AC"/>
    <w:rsid w:val="008219A9"/>
    <w:rsid w:val="008410E5"/>
    <w:rsid w:val="00850D83"/>
    <w:rsid w:val="00854C80"/>
    <w:rsid w:val="00862A58"/>
    <w:rsid w:val="00873783"/>
    <w:rsid w:val="0087756C"/>
    <w:rsid w:val="00883A01"/>
    <w:rsid w:val="00891099"/>
    <w:rsid w:val="00893D6C"/>
    <w:rsid w:val="008B3CDF"/>
    <w:rsid w:val="008F05AC"/>
    <w:rsid w:val="009108D1"/>
    <w:rsid w:val="00932D75"/>
    <w:rsid w:val="009347C8"/>
    <w:rsid w:val="00944532"/>
    <w:rsid w:val="00965B5D"/>
    <w:rsid w:val="009748D0"/>
    <w:rsid w:val="009758B8"/>
    <w:rsid w:val="009C467D"/>
    <w:rsid w:val="00A04C14"/>
    <w:rsid w:val="00A2116B"/>
    <w:rsid w:val="00A26201"/>
    <w:rsid w:val="00A32148"/>
    <w:rsid w:val="00A33D06"/>
    <w:rsid w:val="00A42737"/>
    <w:rsid w:val="00A746B6"/>
    <w:rsid w:val="00A773CC"/>
    <w:rsid w:val="00A77BBF"/>
    <w:rsid w:val="00A875E1"/>
    <w:rsid w:val="00A87F52"/>
    <w:rsid w:val="00A94D18"/>
    <w:rsid w:val="00A96790"/>
    <w:rsid w:val="00A969C2"/>
    <w:rsid w:val="00AA3FA8"/>
    <w:rsid w:val="00AC5056"/>
    <w:rsid w:val="00AD2DB2"/>
    <w:rsid w:val="00AD5549"/>
    <w:rsid w:val="00B17727"/>
    <w:rsid w:val="00B260D9"/>
    <w:rsid w:val="00B30AA6"/>
    <w:rsid w:val="00B4418D"/>
    <w:rsid w:val="00B52E5E"/>
    <w:rsid w:val="00B6778D"/>
    <w:rsid w:val="00B74091"/>
    <w:rsid w:val="00B9047C"/>
    <w:rsid w:val="00BA3534"/>
    <w:rsid w:val="00BB19BD"/>
    <w:rsid w:val="00BC02C7"/>
    <w:rsid w:val="00BC1108"/>
    <w:rsid w:val="00BC3243"/>
    <w:rsid w:val="00BD5F15"/>
    <w:rsid w:val="00BE242B"/>
    <w:rsid w:val="00BF2AEE"/>
    <w:rsid w:val="00C35DBF"/>
    <w:rsid w:val="00C37EC2"/>
    <w:rsid w:val="00C5422A"/>
    <w:rsid w:val="00C8775B"/>
    <w:rsid w:val="00CA361C"/>
    <w:rsid w:val="00CC553B"/>
    <w:rsid w:val="00CC7F3B"/>
    <w:rsid w:val="00CD05E4"/>
    <w:rsid w:val="00CE6DCD"/>
    <w:rsid w:val="00CF73FC"/>
    <w:rsid w:val="00D01954"/>
    <w:rsid w:val="00D0786A"/>
    <w:rsid w:val="00D168C2"/>
    <w:rsid w:val="00D275A2"/>
    <w:rsid w:val="00D375EA"/>
    <w:rsid w:val="00D519C2"/>
    <w:rsid w:val="00D53CC2"/>
    <w:rsid w:val="00D54E56"/>
    <w:rsid w:val="00D714A4"/>
    <w:rsid w:val="00D832AC"/>
    <w:rsid w:val="00D926E3"/>
    <w:rsid w:val="00D94C0F"/>
    <w:rsid w:val="00DA6B27"/>
    <w:rsid w:val="00DB20D9"/>
    <w:rsid w:val="00DC68F2"/>
    <w:rsid w:val="00DE02AE"/>
    <w:rsid w:val="00E125C0"/>
    <w:rsid w:val="00E21209"/>
    <w:rsid w:val="00E55158"/>
    <w:rsid w:val="00E6072B"/>
    <w:rsid w:val="00E62548"/>
    <w:rsid w:val="00EA3315"/>
    <w:rsid w:val="00EB1FC8"/>
    <w:rsid w:val="00EB6C57"/>
    <w:rsid w:val="00EF0D88"/>
    <w:rsid w:val="00F01F19"/>
    <w:rsid w:val="00F17166"/>
    <w:rsid w:val="00F2335D"/>
    <w:rsid w:val="00F46F11"/>
    <w:rsid w:val="00F635F4"/>
    <w:rsid w:val="00F70372"/>
    <w:rsid w:val="00F72BA7"/>
    <w:rsid w:val="00F82A30"/>
    <w:rsid w:val="00F92853"/>
    <w:rsid w:val="00FA5202"/>
    <w:rsid w:val="00FA74A9"/>
    <w:rsid w:val="00FC0E2F"/>
    <w:rsid w:val="00FC3B2D"/>
    <w:rsid w:val="00FE49C8"/>
    <w:rsid w:val="00FF10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4632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BF2AEE"/>
    <w:pPr>
      <w:ind w:left="720"/>
      <w:contextualSpacing/>
    </w:pPr>
  </w:style>
  <w:style w:type="table" w:styleId="TableGrid">
    <w:name w:val="Table Grid"/>
    <w:basedOn w:val="TableNormal"/>
    <w:uiPriority w:val="99"/>
    <w:rsid w:val="00DC68F2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rsid w:val="00554C3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basedOn w:val="DefaultParagraphFont"/>
    <w:uiPriority w:val="99"/>
    <w:rsid w:val="00554C31"/>
    <w:rPr>
      <w:rFonts w:cs="Times New Roman"/>
    </w:rPr>
  </w:style>
  <w:style w:type="character" w:styleId="Strong">
    <w:name w:val="Strong"/>
    <w:basedOn w:val="DefaultParagraphFont"/>
    <w:uiPriority w:val="99"/>
    <w:qFormat/>
    <w:rsid w:val="00554C31"/>
    <w:rPr>
      <w:rFonts w:cs="Times New Roman"/>
      <w:b/>
      <w:bCs/>
    </w:rPr>
  </w:style>
  <w:style w:type="paragraph" w:styleId="BalloonText">
    <w:name w:val="Balloon Text"/>
    <w:basedOn w:val="Normal"/>
    <w:link w:val="BalloonTextChar"/>
    <w:uiPriority w:val="99"/>
    <w:semiHidden/>
    <w:rsid w:val="004E27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E274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rsid w:val="004E27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E274C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4E274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E274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8804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4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80435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6.sldx"/><Relationship Id="rId26" Type="http://schemas.openxmlformats.org/officeDocument/2006/relationships/package" Target="embeddings/______Microsoft_Office_PowerPoint1010.sldx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14.sldx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5.sldx"/><Relationship Id="rId20" Type="http://schemas.openxmlformats.org/officeDocument/2006/relationships/package" Target="embeddings/______Microsoft_Office_PowerPoint77.sldx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9.sldx"/><Relationship Id="rId32" Type="http://schemas.openxmlformats.org/officeDocument/2006/relationships/package" Target="embeddings/______Microsoft_Office_PowerPoint1313.sldx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11.sldx"/><Relationship Id="rId36" Type="http://schemas.openxmlformats.org/officeDocument/2006/relationships/package" Target="embeddings/______Microsoft_Office_PowerPoint1515.sldx"/><Relationship Id="rId10" Type="http://schemas.openxmlformats.org/officeDocument/2006/relationships/package" Target="embeddings/______Microsoft_Office_PowerPoint2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4.sldx"/><Relationship Id="rId22" Type="http://schemas.openxmlformats.org/officeDocument/2006/relationships/package" Target="embeddings/______Microsoft_Office_PowerPoint8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12.sldx"/><Relationship Id="rId35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7</TotalTime>
  <Pages>5</Pages>
  <Words>95</Words>
  <Characters>543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DNS</dc:creator>
  <cp:keywords/>
  <dc:description/>
  <cp:lastModifiedBy>User</cp:lastModifiedBy>
  <cp:revision>2</cp:revision>
  <dcterms:created xsi:type="dcterms:W3CDTF">2015-03-22T17:15:00Z</dcterms:created>
  <dcterms:modified xsi:type="dcterms:W3CDTF">2015-03-22T17:15:00Z</dcterms:modified>
</cp:coreProperties>
</file>