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3AF0" w:rsidRPr="007F686C" w:rsidRDefault="00DA3AF0" w:rsidP="007F686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F686C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W w:w="98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99"/>
        <w:gridCol w:w="2557"/>
        <w:gridCol w:w="2661"/>
        <w:gridCol w:w="869"/>
        <w:gridCol w:w="1998"/>
      </w:tblGrid>
      <w:tr w:rsidR="00DA3AF0" w:rsidRPr="00DB3EB6" w:rsidTr="00DB3EB6">
        <w:tc>
          <w:tcPr>
            <w:tcW w:w="1406" w:type="dxa"/>
          </w:tcPr>
          <w:p w:rsidR="00DA3AF0" w:rsidRPr="00DB3EB6" w:rsidRDefault="00DA3AF0" w:rsidP="00887B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EB6">
              <w:rPr>
                <w:rFonts w:ascii="Times New Roman" w:hAnsi="Times New Roman"/>
                <w:sz w:val="24"/>
                <w:szCs w:val="24"/>
              </w:rPr>
              <w:t xml:space="preserve">первом </w:t>
            </w:r>
          </w:p>
        </w:tc>
        <w:tc>
          <w:tcPr>
            <w:tcW w:w="2557" w:type="dxa"/>
          </w:tcPr>
          <w:p w:rsidR="00DA3AF0" w:rsidRPr="00DB3EB6" w:rsidRDefault="00DA3AF0" w:rsidP="00DB3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5" o:spid="_x0000_s1026" type="#_x0000_t75" alt="IMG_4305" style="position:absolute;margin-left:4.9pt;margin-top:-104.6pt;width:80.25pt;height:110.1pt;z-index:-251658240;visibility:visible;mso-position-horizontal-relative:text;mso-position-vertical-relative:text" wrapcoords="-202 0 -202 21453 21600 21453 21600 0 -202 0">
                  <v:imagedata r:id="rId5" o:title="" croptop="10574f" cropbottom="41316f" cropleft="41764f" cropright="14280f"/>
                  <w10:wrap type="tight"/>
                </v:shape>
              </w:pict>
            </w:r>
          </w:p>
        </w:tc>
        <w:tc>
          <w:tcPr>
            <w:tcW w:w="2804" w:type="dxa"/>
          </w:tcPr>
          <w:p w:rsidR="00DA3AF0" w:rsidRPr="00DB3EB6" w:rsidRDefault="00DA3AF0" w:rsidP="00DB3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EB6">
              <w:rPr>
                <w:rFonts w:ascii="Times New Roman" w:hAnsi="Times New Roman"/>
                <w:sz w:val="24"/>
                <w:szCs w:val="24"/>
              </w:rPr>
              <w:t>Первый сибирский картограф, географ, историк, автор «Хорографической чертежной книги», в которой имеется «Чертеж грани Кузнецкого города с уездами»;</w:t>
            </w:r>
          </w:p>
        </w:tc>
        <w:tc>
          <w:tcPr>
            <w:tcW w:w="1082" w:type="dxa"/>
          </w:tcPr>
          <w:p w:rsidR="00DA3AF0" w:rsidRPr="00DB3EB6" w:rsidRDefault="00DA3AF0" w:rsidP="00DB3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5" w:type="dxa"/>
          </w:tcPr>
          <w:p w:rsidR="00DA3AF0" w:rsidRPr="00DB3EB6" w:rsidRDefault="00DA3AF0" w:rsidP="00DB3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EB6">
              <w:rPr>
                <w:rFonts w:ascii="Times New Roman" w:hAnsi="Times New Roman"/>
                <w:sz w:val="24"/>
                <w:szCs w:val="24"/>
              </w:rPr>
              <w:t>Семен Ульянович Ремезов</w:t>
            </w:r>
          </w:p>
        </w:tc>
      </w:tr>
      <w:tr w:rsidR="00DA3AF0" w:rsidRPr="00DB3EB6" w:rsidTr="00DB3EB6">
        <w:trPr>
          <w:trHeight w:val="2326"/>
        </w:trPr>
        <w:tc>
          <w:tcPr>
            <w:tcW w:w="1406" w:type="dxa"/>
          </w:tcPr>
          <w:p w:rsidR="00DA3AF0" w:rsidRPr="00DB3EB6" w:rsidRDefault="00DA3AF0" w:rsidP="00887B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EB6">
              <w:rPr>
                <w:rFonts w:ascii="Times New Roman" w:hAnsi="Times New Roman"/>
                <w:sz w:val="24"/>
                <w:szCs w:val="24"/>
              </w:rPr>
              <w:t xml:space="preserve">втором </w:t>
            </w:r>
          </w:p>
        </w:tc>
        <w:tc>
          <w:tcPr>
            <w:tcW w:w="2557" w:type="dxa"/>
          </w:tcPr>
          <w:p w:rsidR="00DA3AF0" w:rsidRPr="00DB3EB6" w:rsidRDefault="00DA3AF0" w:rsidP="00DB3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pict>
                <v:shape id="Рисунок 14" o:spid="_x0000_s1027" type="#_x0000_t75" alt="IMG_4305" style="position:absolute;margin-left:4.6pt;margin-top:-95pt;width:80.35pt;height:106.8pt;z-index:-251657216;visibility:visible;mso-position-horizontal-relative:text;mso-position-vertical-relative:text" wrapcoords="-202 0 -202 21448 21600 21448 21600 0 -202 0">
                  <v:imagedata r:id="rId6" o:title="" croptop="47015f" cropbottom="4274f" cropleft="5695f" cropright="46552f"/>
                  <w10:wrap type="tight"/>
                </v:shape>
              </w:pict>
            </w:r>
          </w:p>
        </w:tc>
        <w:tc>
          <w:tcPr>
            <w:tcW w:w="2804" w:type="dxa"/>
          </w:tcPr>
          <w:p w:rsidR="00DA3AF0" w:rsidRPr="00DB3EB6" w:rsidRDefault="00DA3AF0" w:rsidP="00DB3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EB6">
              <w:rPr>
                <w:rFonts w:ascii="Times New Roman" w:hAnsi="Times New Roman"/>
                <w:sz w:val="24"/>
                <w:szCs w:val="24"/>
              </w:rPr>
              <w:t xml:space="preserve">Начальник уральских и сибирских заводов, создавший Уральскую канцелярию Берг-коллегии, куда поступали заявки рудознатцев, в том числе и из Кузбасса; </w:t>
            </w:r>
          </w:p>
        </w:tc>
        <w:tc>
          <w:tcPr>
            <w:tcW w:w="1082" w:type="dxa"/>
          </w:tcPr>
          <w:p w:rsidR="00DA3AF0" w:rsidRPr="00DB3EB6" w:rsidRDefault="00DA3AF0" w:rsidP="00DB3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5" w:type="dxa"/>
          </w:tcPr>
          <w:p w:rsidR="00DA3AF0" w:rsidRPr="00DB3EB6" w:rsidRDefault="00DA3AF0" w:rsidP="00DB3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EB6">
              <w:rPr>
                <w:rFonts w:ascii="Times New Roman" w:hAnsi="Times New Roman"/>
                <w:sz w:val="24"/>
                <w:szCs w:val="24"/>
              </w:rPr>
              <w:t>Василий Никитич Татищев</w:t>
            </w:r>
          </w:p>
        </w:tc>
      </w:tr>
      <w:tr w:rsidR="00DA3AF0" w:rsidRPr="00DB3EB6" w:rsidTr="00DB3EB6">
        <w:trPr>
          <w:trHeight w:val="2266"/>
        </w:trPr>
        <w:tc>
          <w:tcPr>
            <w:tcW w:w="1406" w:type="dxa"/>
          </w:tcPr>
          <w:p w:rsidR="00DA3AF0" w:rsidRPr="00DB3EB6" w:rsidRDefault="00DA3AF0" w:rsidP="00887B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EB6">
              <w:rPr>
                <w:rFonts w:ascii="Times New Roman" w:hAnsi="Times New Roman"/>
                <w:sz w:val="24"/>
                <w:szCs w:val="24"/>
              </w:rPr>
              <w:t>третьем</w:t>
            </w:r>
          </w:p>
        </w:tc>
        <w:tc>
          <w:tcPr>
            <w:tcW w:w="2557" w:type="dxa"/>
          </w:tcPr>
          <w:p w:rsidR="00DA3AF0" w:rsidRPr="00DB3EB6" w:rsidRDefault="00DA3AF0" w:rsidP="00DB3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pict>
                <v:shape id="Рисунок 13" o:spid="_x0000_s1028" type="#_x0000_t75" alt="IMG_4305" style="position:absolute;margin-left:4.55pt;margin-top:-110.25pt;width:80.5pt;height:96.25pt;z-index:-251656192;visibility:visible;mso-position-horizontal-relative:text;mso-position-vertical-relative:text" wrapcoords="-202 0 -202 21431 21600 21431 21600 0 -202 0">
                  <v:imagedata r:id="rId7" o:title="" croptop="45590f" cropbottom="5699f" cropleft="22780f" cropright="27569f"/>
                  <w10:wrap type="tight"/>
                </v:shape>
              </w:pict>
            </w:r>
          </w:p>
        </w:tc>
        <w:tc>
          <w:tcPr>
            <w:tcW w:w="2804" w:type="dxa"/>
          </w:tcPr>
          <w:p w:rsidR="00DA3AF0" w:rsidRPr="00DB3EB6" w:rsidRDefault="00DA3AF0" w:rsidP="00DB3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EB6">
              <w:rPr>
                <w:rFonts w:ascii="Times New Roman" w:hAnsi="Times New Roman"/>
                <w:sz w:val="24"/>
                <w:szCs w:val="24"/>
              </w:rPr>
              <w:t>Доктор медицины, натуралист, профессор, автор книги «Флора Сибири», в Кузбассе побывал в 1734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3EB6">
              <w:rPr>
                <w:rFonts w:ascii="Times New Roman" w:hAnsi="Times New Roman"/>
                <w:sz w:val="24"/>
                <w:szCs w:val="24"/>
              </w:rPr>
              <w:t>году;</w:t>
            </w:r>
          </w:p>
        </w:tc>
        <w:tc>
          <w:tcPr>
            <w:tcW w:w="1082" w:type="dxa"/>
          </w:tcPr>
          <w:p w:rsidR="00DA3AF0" w:rsidRPr="00DB3EB6" w:rsidRDefault="00DA3AF0" w:rsidP="00DB3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5" w:type="dxa"/>
          </w:tcPr>
          <w:p w:rsidR="00DA3AF0" w:rsidRPr="00DB3EB6" w:rsidRDefault="00DA3AF0" w:rsidP="00DB3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EB6">
              <w:rPr>
                <w:rFonts w:ascii="Times New Roman" w:hAnsi="Times New Roman"/>
                <w:sz w:val="24"/>
                <w:szCs w:val="24"/>
              </w:rPr>
              <w:t xml:space="preserve">Иоганн Георг Гмелин </w:t>
            </w:r>
          </w:p>
        </w:tc>
      </w:tr>
      <w:tr w:rsidR="00DA3AF0" w:rsidRPr="00DB3EB6" w:rsidTr="00DB3EB6">
        <w:tc>
          <w:tcPr>
            <w:tcW w:w="1406" w:type="dxa"/>
          </w:tcPr>
          <w:p w:rsidR="00DA3AF0" w:rsidRPr="00DB3EB6" w:rsidRDefault="00DA3AF0" w:rsidP="00887B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EB6">
              <w:rPr>
                <w:rFonts w:ascii="Times New Roman" w:hAnsi="Times New Roman"/>
                <w:sz w:val="24"/>
                <w:szCs w:val="24"/>
              </w:rPr>
              <w:t>четвертом</w:t>
            </w:r>
          </w:p>
        </w:tc>
        <w:tc>
          <w:tcPr>
            <w:tcW w:w="2557" w:type="dxa"/>
          </w:tcPr>
          <w:p w:rsidR="00DA3AF0" w:rsidRPr="00DB3EB6" w:rsidRDefault="00DA3AF0" w:rsidP="00DB3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pict>
                <v:shape id="Рисунок 12" o:spid="_x0000_s1029" type="#_x0000_t75" alt="IMG_4305" style="position:absolute;margin-left:4.55pt;margin-top:-109.75pt;width:66.1pt;height:90.5pt;z-index:-251655168;visibility:visible;mso-position-horizontal-relative:text;mso-position-vertical-relative:text" wrapcoords="-245 0 -245 21421 21600 21421 21600 0 -245 0">
                  <v:imagedata r:id="rId8" o:title="" croptop="45590f" cropbottom="5699f" cropleft="37967f" cropright="12382f"/>
                  <w10:wrap type="tight"/>
                </v:shape>
              </w:pict>
            </w:r>
          </w:p>
        </w:tc>
        <w:tc>
          <w:tcPr>
            <w:tcW w:w="2804" w:type="dxa"/>
          </w:tcPr>
          <w:p w:rsidR="00DA3AF0" w:rsidRPr="00DB3EB6" w:rsidRDefault="00DA3AF0" w:rsidP="00DB3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EB6">
              <w:rPr>
                <w:rFonts w:ascii="Times New Roman" w:hAnsi="Times New Roman"/>
                <w:sz w:val="24"/>
                <w:szCs w:val="24"/>
              </w:rPr>
              <w:t>Первый природный академик, знаменитый исследователь Камчатки, в Кузбассе изучал природу и наскальные рисунки Томской писаницы в 1734году;</w:t>
            </w:r>
          </w:p>
        </w:tc>
        <w:tc>
          <w:tcPr>
            <w:tcW w:w="1082" w:type="dxa"/>
          </w:tcPr>
          <w:p w:rsidR="00DA3AF0" w:rsidRPr="00DB3EB6" w:rsidRDefault="00DA3AF0" w:rsidP="00DB3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5" w:type="dxa"/>
          </w:tcPr>
          <w:p w:rsidR="00DA3AF0" w:rsidRPr="00DB3EB6" w:rsidRDefault="00DA3AF0" w:rsidP="00DB3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EB6">
              <w:rPr>
                <w:rFonts w:ascii="Times New Roman" w:hAnsi="Times New Roman"/>
                <w:sz w:val="24"/>
                <w:szCs w:val="24"/>
              </w:rPr>
              <w:t xml:space="preserve">Степан Петрович Крашенинников </w:t>
            </w:r>
          </w:p>
        </w:tc>
      </w:tr>
      <w:tr w:rsidR="00DA3AF0" w:rsidRPr="00DB3EB6" w:rsidTr="00DB3EB6">
        <w:trPr>
          <w:trHeight w:val="1783"/>
        </w:trPr>
        <w:tc>
          <w:tcPr>
            <w:tcW w:w="1406" w:type="dxa"/>
          </w:tcPr>
          <w:p w:rsidR="00DA3AF0" w:rsidRPr="00DB3EB6" w:rsidRDefault="00DA3AF0" w:rsidP="00887B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EB6">
              <w:rPr>
                <w:rFonts w:ascii="Times New Roman" w:hAnsi="Times New Roman"/>
                <w:sz w:val="24"/>
                <w:szCs w:val="24"/>
              </w:rPr>
              <w:t xml:space="preserve">пятом </w:t>
            </w:r>
          </w:p>
        </w:tc>
        <w:tc>
          <w:tcPr>
            <w:tcW w:w="2557" w:type="dxa"/>
          </w:tcPr>
          <w:p w:rsidR="00DA3AF0" w:rsidRPr="00DB3EB6" w:rsidRDefault="00DA3AF0" w:rsidP="00DB3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pict>
                <v:shape id="Рисунок 11" o:spid="_x0000_s1030" type="#_x0000_t75" alt="IMG_4306" style="position:absolute;margin-left:-5.2pt;margin-top:-95.95pt;width:81.8pt;height:75.5pt;z-index:-251654144;visibility:visible;mso-position-horizontal-relative:text;mso-position-vertical-relative:text" wrapcoords="-198 0 -198 21386 21600 21386 21600 0 -198 0">
                  <v:imagedata r:id="rId9" o:title="" croptop="14386f" cropbottom="38362f" cropleft="12788f" cropright="39961f"/>
                  <w10:wrap type="tight"/>
                </v:shape>
              </w:pict>
            </w:r>
          </w:p>
        </w:tc>
        <w:tc>
          <w:tcPr>
            <w:tcW w:w="2804" w:type="dxa"/>
          </w:tcPr>
          <w:p w:rsidR="00DA3AF0" w:rsidRPr="00DB3EB6" w:rsidRDefault="00DA3AF0" w:rsidP="00DB3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EB6">
              <w:rPr>
                <w:rFonts w:ascii="Times New Roman" w:hAnsi="Times New Roman"/>
                <w:sz w:val="24"/>
                <w:szCs w:val="24"/>
              </w:rPr>
              <w:t>Изучал Кузбасс в 1771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3EB6">
              <w:rPr>
                <w:rFonts w:ascii="Times New Roman" w:hAnsi="Times New Roman"/>
                <w:sz w:val="24"/>
                <w:szCs w:val="24"/>
              </w:rPr>
              <w:t>году, автор книги «Путешествие по разным местам Российского государства»;</w:t>
            </w:r>
          </w:p>
        </w:tc>
        <w:tc>
          <w:tcPr>
            <w:tcW w:w="1082" w:type="dxa"/>
          </w:tcPr>
          <w:p w:rsidR="00DA3AF0" w:rsidRPr="00DB3EB6" w:rsidRDefault="00DA3AF0" w:rsidP="00DB3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5" w:type="dxa"/>
          </w:tcPr>
          <w:p w:rsidR="00DA3AF0" w:rsidRPr="00DB3EB6" w:rsidRDefault="00DA3AF0" w:rsidP="00DB3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EB6">
              <w:rPr>
                <w:rFonts w:ascii="Times New Roman" w:hAnsi="Times New Roman"/>
                <w:sz w:val="24"/>
                <w:szCs w:val="24"/>
              </w:rPr>
              <w:t>Петр-Симон Паллас</w:t>
            </w:r>
          </w:p>
        </w:tc>
      </w:tr>
      <w:tr w:rsidR="00DA3AF0" w:rsidRPr="00DB3EB6" w:rsidTr="00DB3EB6">
        <w:tc>
          <w:tcPr>
            <w:tcW w:w="1406" w:type="dxa"/>
          </w:tcPr>
          <w:p w:rsidR="00DA3AF0" w:rsidRPr="00DB3EB6" w:rsidRDefault="00DA3AF0" w:rsidP="00887B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EB6">
              <w:rPr>
                <w:rFonts w:ascii="Times New Roman" w:hAnsi="Times New Roman"/>
                <w:sz w:val="24"/>
                <w:szCs w:val="24"/>
              </w:rPr>
              <w:t>шестом</w:t>
            </w:r>
          </w:p>
        </w:tc>
        <w:tc>
          <w:tcPr>
            <w:tcW w:w="2557" w:type="dxa"/>
          </w:tcPr>
          <w:p w:rsidR="00DA3AF0" w:rsidRPr="00DB3EB6" w:rsidRDefault="00DA3AF0" w:rsidP="00DB3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pict>
                <v:shape id="Рисунок 10" o:spid="_x0000_s1031" type="#_x0000_t75" alt="IMG_4306" style="position:absolute;margin-left:-4.4pt;margin-top:-110.3pt;width:80.85pt;height:107.9pt;z-index:-251653120;visibility:visible;mso-position-horizontal-relative:text;mso-position-vertical-relative:text" wrapcoords="-200 0 -200 21450 21600 21450 21600 0 -200 0">
                  <v:imagedata r:id="rId10" o:title="" croptop="14386f" cropbottom="38362f" cropleft="25575f" cropright="27173f"/>
                  <w10:wrap type="tight"/>
                </v:shape>
              </w:pict>
            </w:r>
          </w:p>
        </w:tc>
        <w:tc>
          <w:tcPr>
            <w:tcW w:w="2804" w:type="dxa"/>
          </w:tcPr>
          <w:p w:rsidR="00DA3AF0" w:rsidRPr="00DB3EB6" w:rsidRDefault="00DA3AF0" w:rsidP="00DB3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EB6">
              <w:rPr>
                <w:rFonts w:ascii="Times New Roman" w:hAnsi="Times New Roman"/>
                <w:sz w:val="24"/>
                <w:szCs w:val="24"/>
              </w:rPr>
              <w:t>Видный русский геолог, назвавший в 1842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3EB6">
              <w:rPr>
                <w:rFonts w:ascii="Times New Roman" w:hAnsi="Times New Roman"/>
                <w:sz w:val="24"/>
                <w:szCs w:val="24"/>
              </w:rPr>
              <w:t>году наш край Кузбассом;</w:t>
            </w:r>
          </w:p>
        </w:tc>
        <w:tc>
          <w:tcPr>
            <w:tcW w:w="1082" w:type="dxa"/>
          </w:tcPr>
          <w:p w:rsidR="00DA3AF0" w:rsidRPr="00DB3EB6" w:rsidRDefault="00DA3AF0" w:rsidP="00DB3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5" w:type="dxa"/>
          </w:tcPr>
          <w:p w:rsidR="00DA3AF0" w:rsidRPr="00DB3EB6" w:rsidRDefault="00DA3AF0" w:rsidP="00DB3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EB6">
              <w:rPr>
                <w:rFonts w:ascii="Times New Roman" w:hAnsi="Times New Roman"/>
                <w:sz w:val="24"/>
                <w:szCs w:val="24"/>
              </w:rPr>
              <w:t>Петр Александрович Чихачев</w:t>
            </w:r>
          </w:p>
        </w:tc>
      </w:tr>
      <w:tr w:rsidR="00DA3AF0" w:rsidRPr="00DB3EB6" w:rsidTr="00DB3EB6">
        <w:tc>
          <w:tcPr>
            <w:tcW w:w="1406" w:type="dxa"/>
          </w:tcPr>
          <w:p w:rsidR="00DA3AF0" w:rsidRPr="00DB3EB6" w:rsidRDefault="00DA3AF0" w:rsidP="00887B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EB6">
              <w:rPr>
                <w:rFonts w:ascii="Times New Roman" w:hAnsi="Times New Roman"/>
                <w:sz w:val="24"/>
                <w:szCs w:val="24"/>
              </w:rPr>
              <w:t>седьмом</w:t>
            </w:r>
          </w:p>
        </w:tc>
        <w:tc>
          <w:tcPr>
            <w:tcW w:w="2557" w:type="dxa"/>
          </w:tcPr>
          <w:p w:rsidR="00DA3AF0" w:rsidRPr="00DB3EB6" w:rsidRDefault="00DA3AF0" w:rsidP="00DB3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pict>
                <v:shape id="Рисунок 9" o:spid="_x0000_s1032" type="#_x0000_t75" alt="IMG_4306" style="position:absolute;margin-left:-4.45pt;margin-top:-110.25pt;width:90.05pt;height:107.5pt;z-index:-251652096;visibility:visible;mso-position-horizontal-relative:text;mso-position-vertical-relative:text" wrapcoords="-180 0 -180 21449 21600 21449 21600 0 -180 0">
                  <v:imagedata r:id="rId11" o:title="" croptop="14377f" cropbottom="38370f" cropleft="42633f" cropright="12246f"/>
                  <w10:wrap type="tight"/>
                </v:shape>
              </w:pict>
            </w:r>
          </w:p>
        </w:tc>
        <w:tc>
          <w:tcPr>
            <w:tcW w:w="2804" w:type="dxa"/>
          </w:tcPr>
          <w:p w:rsidR="00DA3AF0" w:rsidRPr="00DB3EB6" w:rsidRDefault="00DA3AF0" w:rsidP="00DB3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EB6">
              <w:rPr>
                <w:rFonts w:ascii="Times New Roman" w:hAnsi="Times New Roman"/>
                <w:sz w:val="24"/>
                <w:szCs w:val="24"/>
              </w:rPr>
              <w:t>Академик,  лауреат Ленинской и Государственной премий, автор книг «Геология Сибири» и «История геологического исследования Сибири», автор многих фантастических романов;</w:t>
            </w:r>
          </w:p>
        </w:tc>
        <w:tc>
          <w:tcPr>
            <w:tcW w:w="1082" w:type="dxa"/>
          </w:tcPr>
          <w:p w:rsidR="00DA3AF0" w:rsidRPr="00DB3EB6" w:rsidRDefault="00DA3AF0" w:rsidP="00DB3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5" w:type="dxa"/>
          </w:tcPr>
          <w:p w:rsidR="00DA3AF0" w:rsidRPr="00DB3EB6" w:rsidRDefault="00DA3AF0" w:rsidP="00DB3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EB6">
              <w:rPr>
                <w:rFonts w:ascii="Times New Roman" w:hAnsi="Times New Roman"/>
                <w:sz w:val="24"/>
                <w:szCs w:val="24"/>
              </w:rPr>
              <w:t>Владимир Афанасьевич Обручев</w:t>
            </w:r>
          </w:p>
        </w:tc>
      </w:tr>
      <w:tr w:rsidR="00DA3AF0" w:rsidRPr="00DB3EB6" w:rsidTr="00DB3EB6">
        <w:tc>
          <w:tcPr>
            <w:tcW w:w="1406" w:type="dxa"/>
          </w:tcPr>
          <w:p w:rsidR="00DA3AF0" w:rsidRPr="00DB3EB6" w:rsidRDefault="00DA3AF0" w:rsidP="00887B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EB6">
              <w:rPr>
                <w:rFonts w:ascii="Times New Roman" w:hAnsi="Times New Roman"/>
                <w:sz w:val="24"/>
                <w:szCs w:val="24"/>
              </w:rPr>
              <w:t>восьмом</w:t>
            </w:r>
          </w:p>
        </w:tc>
        <w:tc>
          <w:tcPr>
            <w:tcW w:w="2557" w:type="dxa"/>
          </w:tcPr>
          <w:p w:rsidR="00DA3AF0" w:rsidRPr="00DB3EB6" w:rsidRDefault="00DA3AF0" w:rsidP="00DB3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pict>
                <v:shape id="Рисунок 8" o:spid="_x0000_s1033" type="#_x0000_t75" alt="IMG_4306" style="position:absolute;margin-left:4.6pt;margin-top:-96.25pt;width:90pt;height:90.45pt;z-index:-251651072;visibility:visible;mso-position-horizontal-relative:text;mso-position-vertical-relative:text" wrapcoords="-180 0 -180 21421 21600 21421 21600 0 -180 0">
                  <v:imagedata r:id="rId11" o:title="" croptop="36764f" cropbottom="17583f" cropleft="19182f" cropright="35698f"/>
                  <w10:wrap type="tight"/>
                </v:shape>
              </w:pict>
            </w:r>
          </w:p>
        </w:tc>
        <w:tc>
          <w:tcPr>
            <w:tcW w:w="2804" w:type="dxa"/>
          </w:tcPr>
          <w:p w:rsidR="00DA3AF0" w:rsidRPr="00DB3EB6" w:rsidRDefault="00DA3AF0" w:rsidP="00DB3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EB6">
              <w:rPr>
                <w:rFonts w:ascii="Times New Roman" w:hAnsi="Times New Roman"/>
                <w:sz w:val="24"/>
                <w:szCs w:val="24"/>
              </w:rPr>
              <w:t>Профессор Петербургского горного института, исследовал Кузбасс в 1914-1915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3EB6">
              <w:rPr>
                <w:rFonts w:ascii="Times New Roman" w:hAnsi="Times New Roman"/>
                <w:sz w:val="24"/>
                <w:szCs w:val="24"/>
              </w:rPr>
              <w:t>гг, им была рекомендована закладка шахт «Центральная» в Кемерово и «Капитальная» в Кольчугино;</w:t>
            </w:r>
          </w:p>
        </w:tc>
        <w:tc>
          <w:tcPr>
            <w:tcW w:w="1082" w:type="dxa"/>
          </w:tcPr>
          <w:p w:rsidR="00DA3AF0" w:rsidRPr="00DB3EB6" w:rsidRDefault="00DA3AF0" w:rsidP="00DB3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5" w:type="dxa"/>
          </w:tcPr>
          <w:p w:rsidR="00DA3AF0" w:rsidRPr="00DB3EB6" w:rsidRDefault="00DA3AF0" w:rsidP="00DB3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EB6">
              <w:rPr>
                <w:rFonts w:ascii="Times New Roman" w:hAnsi="Times New Roman"/>
                <w:sz w:val="24"/>
                <w:szCs w:val="24"/>
              </w:rPr>
              <w:t xml:space="preserve">Леонид Иванович Латугин </w:t>
            </w:r>
          </w:p>
        </w:tc>
      </w:tr>
      <w:tr w:rsidR="00DA3AF0" w:rsidRPr="00DB3EB6" w:rsidTr="00DB3EB6">
        <w:tc>
          <w:tcPr>
            <w:tcW w:w="1406" w:type="dxa"/>
          </w:tcPr>
          <w:p w:rsidR="00DA3AF0" w:rsidRPr="00DB3EB6" w:rsidRDefault="00DA3AF0" w:rsidP="00887B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EB6">
              <w:rPr>
                <w:rFonts w:ascii="Times New Roman" w:hAnsi="Times New Roman"/>
                <w:sz w:val="24"/>
                <w:szCs w:val="24"/>
              </w:rPr>
              <w:t>девятом</w:t>
            </w:r>
          </w:p>
        </w:tc>
        <w:tc>
          <w:tcPr>
            <w:tcW w:w="2557" w:type="dxa"/>
          </w:tcPr>
          <w:p w:rsidR="00DA3AF0" w:rsidRPr="00DB3EB6" w:rsidRDefault="00DA3AF0" w:rsidP="00DB3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pict>
                <v:shape id="Рисунок 7" o:spid="_x0000_s1034" type="#_x0000_t75" alt="IMG_4306" style="position:absolute;margin-left:4.6pt;margin-top:-96.35pt;width:89.9pt;height:87.65pt;z-index:-251650048;visibility:visible;mso-position-horizontal-relative:text;mso-position-vertical-relative:text" wrapcoords="-180 0 -180 21415 21600 21415 21600 0 -180 0">
                  <v:imagedata r:id="rId12" o:title="" croptop="36760f" cropbottom="17598f" cropleft="36223f" cropright="16509f"/>
                  <w10:wrap type="tight"/>
                </v:shape>
              </w:pict>
            </w:r>
          </w:p>
        </w:tc>
        <w:tc>
          <w:tcPr>
            <w:tcW w:w="2804" w:type="dxa"/>
          </w:tcPr>
          <w:p w:rsidR="00DA3AF0" w:rsidRPr="00DB3EB6" w:rsidRDefault="00DA3AF0" w:rsidP="00DB3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EB6">
              <w:rPr>
                <w:rFonts w:ascii="Times New Roman" w:hAnsi="Times New Roman"/>
                <w:sz w:val="24"/>
                <w:szCs w:val="24"/>
              </w:rPr>
              <w:t>Профессор Томского университета, лауреат Государственной премии, автор книги «Растительность Сибири», изучал растительность Кузбасса в 1921-1927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3EB6">
              <w:rPr>
                <w:rFonts w:ascii="Times New Roman" w:hAnsi="Times New Roman"/>
                <w:sz w:val="24"/>
                <w:szCs w:val="24"/>
              </w:rPr>
              <w:t>годах;</w:t>
            </w:r>
          </w:p>
        </w:tc>
        <w:tc>
          <w:tcPr>
            <w:tcW w:w="1082" w:type="dxa"/>
          </w:tcPr>
          <w:p w:rsidR="00DA3AF0" w:rsidRPr="00DB3EB6" w:rsidRDefault="00DA3AF0" w:rsidP="00DB3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5" w:type="dxa"/>
          </w:tcPr>
          <w:p w:rsidR="00DA3AF0" w:rsidRPr="00DB3EB6" w:rsidRDefault="00DA3AF0" w:rsidP="00DB3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EB6">
              <w:rPr>
                <w:rFonts w:ascii="Times New Roman" w:hAnsi="Times New Roman"/>
                <w:sz w:val="24"/>
                <w:szCs w:val="24"/>
              </w:rPr>
              <w:t xml:space="preserve">Виктор Владимирович Ревердатто </w:t>
            </w:r>
          </w:p>
        </w:tc>
      </w:tr>
      <w:tr w:rsidR="00DA3AF0" w:rsidRPr="00DB3EB6" w:rsidTr="00DB3EB6">
        <w:tc>
          <w:tcPr>
            <w:tcW w:w="1406" w:type="dxa"/>
          </w:tcPr>
          <w:p w:rsidR="00DA3AF0" w:rsidRPr="00DB3EB6" w:rsidRDefault="00DA3AF0" w:rsidP="00887B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EB6">
              <w:rPr>
                <w:rFonts w:ascii="Times New Roman" w:hAnsi="Times New Roman"/>
                <w:sz w:val="24"/>
                <w:szCs w:val="24"/>
              </w:rPr>
              <w:t xml:space="preserve">десятом </w:t>
            </w:r>
          </w:p>
        </w:tc>
        <w:tc>
          <w:tcPr>
            <w:tcW w:w="2557" w:type="dxa"/>
          </w:tcPr>
          <w:p w:rsidR="00DA3AF0" w:rsidRPr="00DB3EB6" w:rsidRDefault="00DA3AF0" w:rsidP="00DB3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pict>
                <v:shape id="Рисунок 6" o:spid="_x0000_s1035" type="#_x0000_t75" alt="IMG_4309" style="position:absolute;margin-left:13.5pt;margin-top:-120.05pt;width:76.15pt;height:108.1pt;z-index:-251649024;visibility:visible;mso-position-horizontal-relative:text;mso-position-vertical-relative:text" wrapcoords="-212 0 -212 21450 21600 21450 21600 0 -212 0">
                  <v:imagedata r:id="rId13" o:title="" croptop="13077f" cropbottom="33571f" cropleft="9687f" cropright="36476f"/>
                  <w10:wrap type="tight"/>
                </v:shape>
              </w:pict>
            </w:r>
          </w:p>
        </w:tc>
        <w:tc>
          <w:tcPr>
            <w:tcW w:w="2804" w:type="dxa"/>
          </w:tcPr>
          <w:p w:rsidR="00DA3AF0" w:rsidRPr="00DB3EB6" w:rsidRDefault="00DA3AF0" w:rsidP="00DB3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EB6">
              <w:rPr>
                <w:rFonts w:ascii="Times New Roman" w:hAnsi="Times New Roman"/>
                <w:sz w:val="24"/>
                <w:szCs w:val="24"/>
              </w:rPr>
              <w:t>Доктор геолого- минералогических наук, лауреат Государственной премии, Герой Социалистического Труда, им написано более 200 научных трудов по геологии Кузнецкого бассейна;</w:t>
            </w:r>
          </w:p>
        </w:tc>
        <w:tc>
          <w:tcPr>
            <w:tcW w:w="1082" w:type="dxa"/>
          </w:tcPr>
          <w:p w:rsidR="00DA3AF0" w:rsidRPr="00DB3EB6" w:rsidRDefault="00DA3AF0" w:rsidP="00DB3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5" w:type="dxa"/>
          </w:tcPr>
          <w:p w:rsidR="00DA3AF0" w:rsidRPr="00DB3EB6" w:rsidRDefault="00DA3AF0" w:rsidP="00DB3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EB6">
              <w:rPr>
                <w:rFonts w:ascii="Times New Roman" w:hAnsi="Times New Roman"/>
                <w:sz w:val="24"/>
                <w:szCs w:val="24"/>
              </w:rPr>
              <w:t xml:space="preserve">Василий Иванович Яворский </w:t>
            </w:r>
          </w:p>
        </w:tc>
      </w:tr>
      <w:tr w:rsidR="00DA3AF0" w:rsidRPr="00DB3EB6" w:rsidTr="00DB3EB6">
        <w:tc>
          <w:tcPr>
            <w:tcW w:w="1406" w:type="dxa"/>
          </w:tcPr>
          <w:p w:rsidR="00DA3AF0" w:rsidRPr="00DB3EB6" w:rsidRDefault="00DA3AF0" w:rsidP="00887B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EB6">
              <w:rPr>
                <w:rFonts w:ascii="Times New Roman" w:hAnsi="Times New Roman"/>
                <w:sz w:val="24"/>
                <w:szCs w:val="24"/>
              </w:rPr>
              <w:t>одиннадцатом</w:t>
            </w:r>
          </w:p>
        </w:tc>
        <w:tc>
          <w:tcPr>
            <w:tcW w:w="2557" w:type="dxa"/>
          </w:tcPr>
          <w:p w:rsidR="00DA3AF0" w:rsidRPr="00DB3EB6" w:rsidRDefault="00DA3AF0" w:rsidP="00DB3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pict>
                <v:shape id="Рисунок 5" o:spid="_x0000_s1036" type="#_x0000_t75" alt="IMG_4309" style="position:absolute;margin-left:4.5pt;margin-top:-123.9pt;width:81.1pt;height:104.35pt;z-index:-251648000;visibility:visible;mso-position-horizontal-relative:text;mso-position-vertical-relative:text" wrapcoords="-200 0 -200 21445 21600 21445 21600 0 -200 0">
                  <v:imagedata r:id="rId14" o:title="" croptop="15983f" cropbottom="31254f" cropleft="34872f" cropright="13206f"/>
                  <w10:wrap type="tight"/>
                </v:shape>
              </w:pict>
            </w:r>
          </w:p>
        </w:tc>
        <w:tc>
          <w:tcPr>
            <w:tcW w:w="2804" w:type="dxa"/>
          </w:tcPr>
          <w:p w:rsidR="00DA3AF0" w:rsidRPr="00DB3EB6" w:rsidRDefault="00DA3AF0" w:rsidP="00DB3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EB6">
              <w:rPr>
                <w:rFonts w:ascii="Times New Roman" w:hAnsi="Times New Roman"/>
                <w:sz w:val="24"/>
                <w:szCs w:val="24"/>
              </w:rPr>
              <w:t>Профессор ботаники, член- корреспондент Академии наук, в 1887-1888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3EB6">
              <w:rPr>
                <w:rFonts w:ascii="Times New Roman" w:hAnsi="Times New Roman"/>
                <w:sz w:val="24"/>
                <w:szCs w:val="24"/>
              </w:rPr>
              <w:t>годах изучал флору нашего края, открыл кузедеевский Липовый остров;</w:t>
            </w:r>
          </w:p>
        </w:tc>
        <w:tc>
          <w:tcPr>
            <w:tcW w:w="1082" w:type="dxa"/>
          </w:tcPr>
          <w:p w:rsidR="00DA3AF0" w:rsidRPr="00DB3EB6" w:rsidRDefault="00DA3AF0" w:rsidP="00DB3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5" w:type="dxa"/>
          </w:tcPr>
          <w:p w:rsidR="00DA3AF0" w:rsidRPr="00DB3EB6" w:rsidRDefault="00DA3AF0" w:rsidP="00DB3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EB6">
              <w:rPr>
                <w:rFonts w:ascii="Times New Roman" w:hAnsi="Times New Roman"/>
                <w:sz w:val="24"/>
                <w:szCs w:val="24"/>
              </w:rPr>
              <w:t>Порфирий Никитич Крылов</w:t>
            </w:r>
          </w:p>
        </w:tc>
      </w:tr>
      <w:tr w:rsidR="00DA3AF0" w:rsidRPr="00DB3EB6" w:rsidTr="00DB3EB6">
        <w:tc>
          <w:tcPr>
            <w:tcW w:w="1406" w:type="dxa"/>
          </w:tcPr>
          <w:p w:rsidR="00DA3AF0" w:rsidRPr="00DB3EB6" w:rsidRDefault="00DA3AF0" w:rsidP="00887B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EB6">
              <w:rPr>
                <w:rFonts w:ascii="Times New Roman" w:hAnsi="Times New Roman"/>
                <w:sz w:val="24"/>
                <w:szCs w:val="24"/>
              </w:rPr>
              <w:t>двенадцатом</w:t>
            </w:r>
          </w:p>
        </w:tc>
        <w:tc>
          <w:tcPr>
            <w:tcW w:w="2557" w:type="dxa"/>
          </w:tcPr>
          <w:p w:rsidR="00DA3AF0" w:rsidRPr="00DB3EB6" w:rsidRDefault="00DA3AF0" w:rsidP="00DB3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pict>
                <v:shape id="Рисунок 4" o:spid="_x0000_s1037" type="#_x0000_t75" alt="IMG_4309" style="position:absolute;margin-left:4.3pt;margin-top:7.15pt;width:81.1pt;height:99.5pt;z-index:-251646976;visibility:visible;mso-position-horizontal-relative:text;mso-position-vertical-relative:text" wrapcoords="-200 0 -200 21438 21600 21438 21600 0 -200 0">
                  <v:imagedata r:id="rId15" o:title="" croptop="45041f" cropbottom="8871f" cropleft="9687f" cropright="42288f"/>
                  <w10:wrap type="tight"/>
                </v:shape>
              </w:pict>
            </w:r>
          </w:p>
        </w:tc>
        <w:tc>
          <w:tcPr>
            <w:tcW w:w="2804" w:type="dxa"/>
          </w:tcPr>
          <w:p w:rsidR="00DA3AF0" w:rsidRPr="00DB3EB6" w:rsidRDefault="00DA3AF0" w:rsidP="00DB3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EB6">
              <w:rPr>
                <w:rFonts w:ascii="Times New Roman" w:hAnsi="Times New Roman"/>
                <w:sz w:val="24"/>
                <w:szCs w:val="24"/>
              </w:rPr>
              <w:t>Академик, профессор Томского университета, организатор поисковых и разведочных работ железных руд в Горной Шории изучал Кузбасс с 1917-1928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3EB6">
              <w:rPr>
                <w:rFonts w:ascii="Times New Roman" w:hAnsi="Times New Roman"/>
                <w:sz w:val="24"/>
                <w:szCs w:val="24"/>
              </w:rPr>
              <w:t>года, автор многих учебников по геологии, энциклопедист;</w:t>
            </w:r>
          </w:p>
        </w:tc>
        <w:tc>
          <w:tcPr>
            <w:tcW w:w="1082" w:type="dxa"/>
          </w:tcPr>
          <w:p w:rsidR="00DA3AF0" w:rsidRPr="00DB3EB6" w:rsidRDefault="00DA3AF0" w:rsidP="00DB3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5" w:type="dxa"/>
          </w:tcPr>
          <w:p w:rsidR="00DA3AF0" w:rsidRPr="00DB3EB6" w:rsidRDefault="00DA3AF0" w:rsidP="00DB3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EB6">
              <w:rPr>
                <w:rFonts w:ascii="Times New Roman" w:hAnsi="Times New Roman"/>
                <w:sz w:val="24"/>
                <w:szCs w:val="24"/>
              </w:rPr>
              <w:t xml:space="preserve">Михаил Антонович Усов </w:t>
            </w:r>
          </w:p>
        </w:tc>
      </w:tr>
      <w:tr w:rsidR="00DA3AF0" w:rsidRPr="00DB3EB6" w:rsidTr="00DB3EB6">
        <w:tc>
          <w:tcPr>
            <w:tcW w:w="1406" w:type="dxa"/>
          </w:tcPr>
          <w:p w:rsidR="00DA3AF0" w:rsidRPr="00DB3EB6" w:rsidRDefault="00DA3AF0" w:rsidP="00887B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EB6">
              <w:rPr>
                <w:rFonts w:ascii="Times New Roman" w:hAnsi="Times New Roman"/>
                <w:sz w:val="24"/>
                <w:szCs w:val="24"/>
              </w:rPr>
              <w:t>тринадцатом</w:t>
            </w:r>
          </w:p>
        </w:tc>
        <w:tc>
          <w:tcPr>
            <w:tcW w:w="2557" w:type="dxa"/>
          </w:tcPr>
          <w:p w:rsidR="00DA3AF0" w:rsidRPr="00DB3EB6" w:rsidRDefault="00DA3AF0" w:rsidP="00DB3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pict>
                <v:shape id="Рисунок 3" o:spid="_x0000_s1038" type="#_x0000_t75" alt="IMG_4309" style="position:absolute;margin-left:-4.5pt;margin-top:-110.05pt;width:89.8pt;height:117.8pt;z-index:-251645952;visibility:visible;mso-position-horizontal-relative:text;mso-position-vertical-relative:text" wrapcoords="-180 0 -180 21462 21600 21462 21600 0 -180 0">
                  <v:imagedata r:id="rId16" o:title="" croptop="46494f" cropbottom="5965f" cropleft="30997f" cropright="19040f"/>
                  <w10:wrap type="tight"/>
                </v:shape>
              </w:pict>
            </w:r>
          </w:p>
        </w:tc>
        <w:tc>
          <w:tcPr>
            <w:tcW w:w="2804" w:type="dxa"/>
          </w:tcPr>
          <w:p w:rsidR="00DA3AF0" w:rsidRPr="00DB3EB6" w:rsidRDefault="00DA3AF0" w:rsidP="00DB3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EB6">
              <w:rPr>
                <w:rFonts w:ascii="Times New Roman" w:hAnsi="Times New Roman"/>
                <w:sz w:val="24"/>
                <w:szCs w:val="24"/>
              </w:rPr>
              <w:t>Профессор Томского университета, автор двухтомной монографии «Железорудные месторождения Алтае- Саянской горной области», изучал Салаирское, Таштагольское, Шерегешское и др;</w:t>
            </w:r>
          </w:p>
        </w:tc>
        <w:tc>
          <w:tcPr>
            <w:tcW w:w="1082" w:type="dxa"/>
          </w:tcPr>
          <w:p w:rsidR="00DA3AF0" w:rsidRPr="00DB3EB6" w:rsidRDefault="00DA3AF0" w:rsidP="00DB3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5" w:type="dxa"/>
          </w:tcPr>
          <w:p w:rsidR="00DA3AF0" w:rsidRPr="00DB3EB6" w:rsidRDefault="00DA3AF0" w:rsidP="00DB3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EB6">
              <w:rPr>
                <w:rFonts w:ascii="Times New Roman" w:hAnsi="Times New Roman"/>
                <w:sz w:val="24"/>
                <w:szCs w:val="24"/>
              </w:rPr>
              <w:t xml:space="preserve">Геннадий Львович Поспелов </w:t>
            </w:r>
          </w:p>
        </w:tc>
      </w:tr>
      <w:tr w:rsidR="00DA3AF0" w:rsidRPr="00DB3EB6" w:rsidTr="00DB3EB6">
        <w:tc>
          <w:tcPr>
            <w:tcW w:w="1406" w:type="dxa"/>
          </w:tcPr>
          <w:p w:rsidR="00DA3AF0" w:rsidRPr="00DB3EB6" w:rsidRDefault="00DA3AF0" w:rsidP="00887B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EB6">
              <w:rPr>
                <w:rFonts w:ascii="Times New Roman" w:hAnsi="Times New Roman"/>
                <w:sz w:val="24"/>
                <w:szCs w:val="24"/>
              </w:rPr>
              <w:t>четырнадцатом</w:t>
            </w:r>
          </w:p>
        </w:tc>
        <w:tc>
          <w:tcPr>
            <w:tcW w:w="2557" w:type="dxa"/>
          </w:tcPr>
          <w:p w:rsidR="00DA3AF0" w:rsidRPr="00DB3EB6" w:rsidRDefault="00DA3AF0" w:rsidP="00DB3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pict>
                <v:shape id="Рисунок 2" o:spid="_x0000_s1039" type="#_x0000_t75" alt="IMG_4307" style="position:absolute;margin-left:4.6pt;margin-top:-90.2pt;width:90.05pt;height:96.2pt;z-index:-251644928;visibility:visible;mso-position-horizontal-relative:text;mso-position-vertical-relative:text" wrapcoords="-180 0 -180 21431 21600 21431 21600 0 -180 0">
                  <v:imagedata r:id="rId17" o:title="" croptop="22755f" cropbottom="30948f" cropleft="28318f" cropright="29127f"/>
                  <w10:wrap type="tight"/>
                </v:shape>
              </w:pict>
            </w:r>
          </w:p>
        </w:tc>
        <w:tc>
          <w:tcPr>
            <w:tcW w:w="2804" w:type="dxa"/>
          </w:tcPr>
          <w:p w:rsidR="00DA3AF0" w:rsidRPr="00DB3EB6" w:rsidRDefault="00DA3AF0" w:rsidP="00DB3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EB6">
              <w:rPr>
                <w:rFonts w:ascii="Times New Roman" w:hAnsi="Times New Roman"/>
                <w:sz w:val="24"/>
                <w:szCs w:val="24"/>
              </w:rPr>
              <w:t>Первооткрыватель Шерегешского месторождения железных руд;</w:t>
            </w:r>
          </w:p>
        </w:tc>
        <w:tc>
          <w:tcPr>
            <w:tcW w:w="1082" w:type="dxa"/>
          </w:tcPr>
          <w:p w:rsidR="00DA3AF0" w:rsidRPr="00DB3EB6" w:rsidRDefault="00DA3AF0" w:rsidP="00DB3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5" w:type="dxa"/>
          </w:tcPr>
          <w:p w:rsidR="00DA3AF0" w:rsidRPr="00DB3EB6" w:rsidRDefault="00DA3AF0" w:rsidP="00DB3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EB6">
              <w:rPr>
                <w:rFonts w:ascii="Times New Roman" w:hAnsi="Times New Roman"/>
                <w:sz w:val="24"/>
                <w:szCs w:val="24"/>
              </w:rPr>
              <w:t xml:space="preserve">Александр Шерегешев </w:t>
            </w:r>
          </w:p>
        </w:tc>
      </w:tr>
      <w:tr w:rsidR="00DA3AF0" w:rsidRPr="00DB3EB6" w:rsidTr="00DB3EB6">
        <w:tc>
          <w:tcPr>
            <w:tcW w:w="1406" w:type="dxa"/>
          </w:tcPr>
          <w:p w:rsidR="00DA3AF0" w:rsidRPr="00DB3EB6" w:rsidRDefault="00DA3AF0" w:rsidP="00887B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EB6">
              <w:rPr>
                <w:rFonts w:ascii="Times New Roman" w:hAnsi="Times New Roman"/>
                <w:sz w:val="24"/>
                <w:szCs w:val="24"/>
              </w:rPr>
              <w:t>пятнадцатом</w:t>
            </w:r>
          </w:p>
        </w:tc>
        <w:tc>
          <w:tcPr>
            <w:tcW w:w="2557" w:type="dxa"/>
          </w:tcPr>
          <w:p w:rsidR="00DA3AF0" w:rsidRPr="00DB3EB6" w:rsidRDefault="00DA3AF0" w:rsidP="00DB3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pict>
                <v:shape id="Рисунок 1" o:spid="_x0000_s1040" type="#_x0000_t75" alt="IMG_4307" style="position:absolute;margin-left:-3.65pt;margin-top:7.9pt;width:117pt;height:153pt;z-index:-251643904;visibility:visible;mso-position-horizontal-relative:text;mso-position-vertical-relative:text" wrapcoords="-138 0 -138 21494 21600 21494 21600 0 -138 0">
                  <v:imagedata r:id="rId17" o:title="" croptop="22412f" cropbottom="31089f" cropleft="44904f" cropright="11732f"/>
                  <w10:wrap type="tight"/>
                </v:shape>
              </w:pict>
            </w:r>
          </w:p>
        </w:tc>
        <w:tc>
          <w:tcPr>
            <w:tcW w:w="2804" w:type="dxa"/>
          </w:tcPr>
          <w:p w:rsidR="00DA3AF0" w:rsidRPr="00DB3EB6" w:rsidRDefault="00DA3AF0" w:rsidP="00DB3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EB6">
              <w:rPr>
                <w:rFonts w:ascii="Times New Roman" w:hAnsi="Times New Roman"/>
                <w:sz w:val="24"/>
                <w:szCs w:val="24"/>
              </w:rPr>
              <w:t>Первооткрыватель Таштагольского  месторождения железных руд;</w:t>
            </w:r>
          </w:p>
        </w:tc>
        <w:tc>
          <w:tcPr>
            <w:tcW w:w="1082" w:type="dxa"/>
          </w:tcPr>
          <w:p w:rsidR="00DA3AF0" w:rsidRPr="00DB3EB6" w:rsidRDefault="00DA3AF0" w:rsidP="00DB3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5" w:type="dxa"/>
          </w:tcPr>
          <w:p w:rsidR="00DA3AF0" w:rsidRPr="00DB3EB6" w:rsidRDefault="00DA3AF0" w:rsidP="00DB3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EB6">
              <w:rPr>
                <w:rFonts w:ascii="Times New Roman" w:hAnsi="Times New Roman"/>
                <w:sz w:val="24"/>
                <w:szCs w:val="24"/>
              </w:rPr>
              <w:t>В.П. Скворцов</w:t>
            </w:r>
          </w:p>
        </w:tc>
      </w:tr>
    </w:tbl>
    <w:p w:rsidR="00DA3AF0" w:rsidRPr="007F686C" w:rsidRDefault="00DA3AF0" w:rsidP="007F686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3AF0" w:rsidRPr="007F686C" w:rsidRDefault="00DA3AF0" w:rsidP="007F686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3AF0" w:rsidRPr="007F686C" w:rsidRDefault="00DA3AF0" w:rsidP="007F686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3AF0" w:rsidRPr="007F686C" w:rsidRDefault="00DA3AF0" w:rsidP="007F686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3AF0" w:rsidRPr="007F686C" w:rsidRDefault="00DA3AF0" w:rsidP="007F686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DA3AF0" w:rsidRPr="007F686C" w:rsidSect="000D7E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EE2276"/>
    <w:multiLevelType w:val="hybridMultilevel"/>
    <w:tmpl w:val="136A0CA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602B2086"/>
    <w:multiLevelType w:val="hybridMultilevel"/>
    <w:tmpl w:val="2362E29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92A36"/>
    <w:rsid w:val="000D7E62"/>
    <w:rsid w:val="00292A36"/>
    <w:rsid w:val="004F2722"/>
    <w:rsid w:val="007F686C"/>
    <w:rsid w:val="00887BE5"/>
    <w:rsid w:val="009C4EC6"/>
    <w:rsid w:val="00AE754E"/>
    <w:rsid w:val="00B12387"/>
    <w:rsid w:val="00BC5D5B"/>
    <w:rsid w:val="00C844F5"/>
    <w:rsid w:val="00DA3AF0"/>
    <w:rsid w:val="00DB3EB6"/>
    <w:rsid w:val="00DD03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7E62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7F686C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3</Pages>
  <Words>434</Words>
  <Characters>2475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                                                                                                                                                                                            </dc:title>
  <dc:subject/>
  <dc:creator>office</dc:creator>
  <cp:keywords/>
  <dc:description/>
  <cp:lastModifiedBy>User</cp:lastModifiedBy>
  <cp:revision>2</cp:revision>
  <dcterms:created xsi:type="dcterms:W3CDTF">2015-03-25T19:48:00Z</dcterms:created>
  <dcterms:modified xsi:type="dcterms:W3CDTF">2015-03-25T19:48:00Z</dcterms:modified>
</cp:coreProperties>
</file>