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800"/>
      </w:tblGrid>
      <w:tr w:rsidR="00EE4C3D" w:rsidTr="009A6969">
        <w:trPr>
          <w:trHeight w:val="2382"/>
        </w:trPr>
        <w:tc>
          <w:tcPr>
            <w:tcW w:w="108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EE4C3D" w:rsidRDefault="00EE4C3D">
            <w:pPr>
              <w:spacing w:before="100" w:beforeAutospacing="1" w:after="100" w:afterAutospacing="1" w:line="276" w:lineRule="auto"/>
              <w:ind w:left="32"/>
              <w:rPr>
                <w:noProof/>
                <w:lang w:eastAsia="en-US"/>
              </w:rPr>
            </w:pPr>
            <w:r w:rsidRPr="00916C96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3" o:spid="_x0000_i1025" type="#_x0000_t75" alt="древнерусские сани.jpg" style="width:467.3pt;height:319.15pt;visibility:visible" o:bordertopcolor="#c00000" o:borderleftcolor="#c00000" o:borderbottomcolor="#c00000" o:borderrightcolor="#c00000">
                  <v:imagedata r:id="rId5" o:title=""/>
                  <w10:bordertop type="single" width="24"/>
                  <w10:borderleft type="single" width="24"/>
                  <w10:borderbottom type="single" width="24"/>
                  <w10:borderright type="single" width="24"/>
                </v:shape>
              </w:pict>
            </w:r>
          </w:p>
          <w:p w:rsidR="00EE4C3D" w:rsidRDefault="00EE4C3D">
            <w:pPr>
              <w:spacing w:before="100" w:beforeAutospacing="1" w:after="100" w:afterAutospacing="1" w:line="276" w:lineRule="auto"/>
              <w:ind w:left="32"/>
              <w:rPr>
                <w:noProof/>
                <w:lang w:eastAsia="en-US"/>
              </w:rPr>
            </w:pPr>
            <w:r w:rsidRPr="00916C96">
              <w:rPr>
                <w:noProof/>
              </w:rPr>
              <w:pict>
                <v:shape id="Объект 27" o:spid="_x0000_i1026" type="#_x0000_t75" style="width:468pt;height:198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">
                  <v:imagedata r:id="rId6" o:title="" croptop="-3069f" cropbottom="-28631f" cropleft="-1190f" cropright="-1613f"/>
                  <o:lock v:ext="edit" aspectratio="f"/>
                </v:shape>
              </w:pict>
            </w:r>
          </w:p>
          <w:p w:rsidR="00EE4C3D" w:rsidRDefault="00EE4C3D">
            <w:pPr>
              <w:spacing w:before="100" w:beforeAutospacing="1" w:after="100" w:afterAutospacing="1" w:line="276" w:lineRule="auto"/>
              <w:ind w:left="32"/>
              <w:rPr>
                <w:lang w:eastAsia="en-US"/>
              </w:rPr>
            </w:pPr>
          </w:p>
          <w:p w:rsidR="00EE4C3D" w:rsidRDefault="00EE4C3D">
            <w:pPr>
              <w:spacing w:before="100" w:beforeAutospacing="1" w:after="100" w:afterAutospacing="1" w:line="276" w:lineRule="auto"/>
              <w:ind w:left="32"/>
              <w:rPr>
                <w:b/>
                <w:noProof/>
                <w:szCs w:val="20"/>
                <w:lang w:eastAsia="en-US"/>
              </w:rPr>
            </w:pPr>
            <w:r w:rsidRPr="00F74083">
              <w:rPr>
                <w:b/>
                <w:noProof/>
                <w:sz w:val="22"/>
                <w:szCs w:val="20"/>
              </w:rPr>
              <w:pict>
                <v:shape id="Объект 30" o:spid="_x0000_i1027" type="#_x0000_t75" style="width:468pt;height:295.6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">
                  <v:imagedata r:id="rId7" o:title="" cropbottom="-178f" cropleft="-135f" cropright="-609f"/>
                  <o:lock v:ext="edit" aspectratio="f"/>
                </v:shape>
              </w:pict>
            </w:r>
          </w:p>
          <w:p w:rsidR="00EE4C3D" w:rsidRDefault="00EE4C3D">
            <w:pPr>
              <w:spacing w:before="100" w:beforeAutospacing="1" w:after="100" w:afterAutospacing="1" w:line="276" w:lineRule="auto"/>
              <w:ind w:left="32"/>
              <w:rPr>
                <w:b/>
                <w:noProof/>
                <w:szCs w:val="20"/>
                <w:lang w:eastAsia="en-US"/>
              </w:rPr>
            </w:pPr>
            <w:r w:rsidRPr="00F74083">
              <w:rPr>
                <w:b/>
                <w:noProof/>
                <w:szCs w:val="20"/>
              </w:rPr>
              <w:pict>
                <v:shape id="Объект 38" o:spid="_x0000_i1028" type="#_x0000_t75" style="width:459pt;height:136.4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">
                  <v:imagedata r:id="rId8" o:title="" croptop="-917f" cropbottom="-844f" cropleft="-71f" cropright="-409f"/>
                  <o:lock v:ext="edit" aspectratio="f"/>
                </v:shape>
              </w:pict>
            </w:r>
          </w:p>
          <w:p w:rsidR="00EE4C3D" w:rsidRDefault="00EE4C3D">
            <w:pPr>
              <w:spacing w:before="100" w:beforeAutospacing="1" w:after="100" w:afterAutospacing="1" w:line="276" w:lineRule="auto"/>
              <w:ind w:left="32"/>
              <w:rPr>
                <w:b/>
                <w:bCs/>
                <w:szCs w:val="20"/>
                <w:lang w:eastAsia="en-US"/>
              </w:rPr>
            </w:pPr>
          </w:p>
        </w:tc>
      </w:tr>
    </w:tbl>
    <w:p w:rsidR="00EE4C3D" w:rsidRDefault="00EE4C3D" w:rsidP="009A6969">
      <w:pPr>
        <w:pStyle w:val="BodyTextIndent"/>
        <w:ind w:firstLine="0"/>
        <w:jc w:val="both"/>
      </w:pPr>
      <w:r>
        <w:t xml:space="preserve"> </w:t>
      </w:r>
      <w:r w:rsidRPr="00916C96">
        <w:rPr>
          <w:noProof/>
        </w:rPr>
        <w:pict>
          <v:shape id="Объект 41" o:spid="_x0000_i1029" type="#_x0000_t75" style="width:468pt;height:121.8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">
            <v:imagedata r:id="rId9" o:title="" croptop="-1046f" cropbottom="-303f" cropleft="-475f" cropright="-412f"/>
            <o:lock v:ext="edit" aspectratio="f"/>
          </v:shape>
        </w:pict>
      </w:r>
    </w:p>
    <w:p w:rsidR="00EE4C3D" w:rsidRDefault="00EE4C3D" w:rsidP="009A6969">
      <w:pPr>
        <w:pStyle w:val="BodyTextIndent"/>
        <w:ind w:firstLine="0"/>
        <w:jc w:val="both"/>
        <w:rPr>
          <w:noProof/>
        </w:rPr>
      </w:pPr>
      <w:r w:rsidRPr="00916C96">
        <w:rPr>
          <w:noProof/>
        </w:rPr>
        <w:pict>
          <v:shape id="Рисунок 60" o:spid="_x0000_i1030" type="#_x0000_t75" alt="Николай 1 в санях .jpg" style="width:465.25pt;height:284.55pt;visibility:visible" o:bordertopcolor="#376092" o:borderleftcolor="#376092" o:borderbottomcolor="#376092" o:borderrightcolor="#376092">
            <v:imagedata r:id="rId10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EE4C3D" w:rsidRDefault="00EE4C3D" w:rsidP="009A6969">
      <w:pPr>
        <w:pStyle w:val="BodyTextIndent"/>
        <w:ind w:firstLine="0"/>
        <w:jc w:val="both"/>
        <w:rPr>
          <w:noProof/>
        </w:rPr>
      </w:pPr>
      <w:r w:rsidRPr="00916C96">
        <w:rPr>
          <w:noProof/>
        </w:rPr>
        <w:pict>
          <v:shape id="Объект 65" o:spid="_x0000_i1031" type="#_x0000_t75" style="width:467.3pt;height:338.5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">
            <v:imagedata r:id="rId11" o:title="" croptop="-277f" cropbottom="-163f" cropleft="-480f" cropright="-924f"/>
            <o:lock v:ext="edit" aspectratio="f"/>
          </v:shape>
        </w:pict>
      </w:r>
    </w:p>
    <w:p w:rsidR="00EE4C3D" w:rsidRDefault="00EE4C3D" w:rsidP="009A6969">
      <w:pPr>
        <w:pStyle w:val="BodyTextIndent"/>
        <w:ind w:firstLine="0"/>
        <w:jc w:val="both"/>
        <w:rPr>
          <w:noProof/>
        </w:rPr>
      </w:pPr>
      <w:r w:rsidRPr="00916C96">
        <w:rPr>
          <w:noProof/>
        </w:rPr>
        <w:pict>
          <v:shape id="Объект 66" o:spid="_x0000_i1032" type="#_x0000_t75" style="width:468pt;height:109.4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">
            <v:imagedata r:id="rId12" o:title="" croptop="-1163f" cropbottom="-337f" cropleft="-269f" cropright="-474f"/>
            <o:lock v:ext="edit" aspectratio="f"/>
          </v:shape>
        </w:pict>
      </w:r>
    </w:p>
    <w:p w:rsidR="00EE4C3D" w:rsidRDefault="00EE4C3D" w:rsidP="009A6969">
      <w:pPr>
        <w:pStyle w:val="BodyTextIndent"/>
        <w:ind w:firstLine="0"/>
        <w:jc w:val="both"/>
        <w:rPr>
          <w:noProof/>
        </w:rPr>
      </w:pPr>
      <w:r w:rsidRPr="00916C96">
        <w:rPr>
          <w:noProof/>
        </w:rPr>
        <w:pict>
          <v:shape id="Рисунок 68" o:spid="_x0000_i1033" type="#_x0000_t75" alt="images.jpeg" style="width:464.55pt;height:184.15pt;visibility:visible" o:bordertopcolor="#254061" o:borderleftcolor="#254061" o:borderbottomcolor="#254061" o:borderrightcolor="#254061">
            <v:imagedata r:id="rId13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EE4C3D" w:rsidRDefault="00EE4C3D" w:rsidP="009A6969">
      <w:pPr>
        <w:pStyle w:val="BodyTextIndent"/>
        <w:ind w:firstLine="0"/>
        <w:jc w:val="both"/>
        <w:rPr>
          <w:noProof/>
        </w:rPr>
      </w:pPr>
      <w:r w:rsidRPr="00916C96">
        <w:rPr>
          <w:noProof/>
        </w:rPr>
        <w:pict>
          <v:shape id="Рисунок 87" o:spid="_x0000_i1034" type="#_x0000_t75" alt="a9e298b47130.jpg" style="width:468pt;height:332.3pt;visibility:visible" o:bordertopcolor="#376092" o:borderleftcolor="#376092" o:borderbottomcolor="#376092" o:borderrightcolor="#376092">
            <v:imagedata r:id="rId14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EE4C3D" w:rsidRDefault="00EE4C3D" w:rsidP="009A6969">
      <w:pPr>
        <w:pStyle w:val="BodyTextIndent"/>
        <w:ind w:firstLine="0"/>
        <w:jc w:val="both"/>
        <w:rPr>
          <w:noProof/>
        </w:rPr>
      </w:pPr>
      <w:r w:rsidRPr="00916C96">
        <w:rPr>
          <w:noProof/>
        </w:rPr>
        <w:pict>
          <v:shape id="Объект 89" o:spid="_x0000_i1035" type="#_x0000_t75" style="width:458.3pt;height:137.1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">
            <v:imagedata r:id="rId15" o:title="" croptop="-692f" cropbottom="-382f" cropleft="-205f" cropright="-410f"/>
            <o:lock v:ext="edit" aspectratio="f"/>
          </v:shape>
        </w:pict>
      </w:r>
    </w:p>
    <w:p w:rsidR="00EE4C3D" w:rsidRDefault="00EE4C3D" w:rsidP="009A6969">
      <w:pPr>
        <w:pStyle w:val="BodyTextIndent"/>
        <w:ind w:firstLine="0"/>
        <w:jc w:val="both"/>
        <w:rPr>
          <w:noProof/>
        </w:rPr>
      </w:pPr>
      <w:r w:rsidRPr="00916C96">
        <w:rPr>
          <w:noProof/>
        </w:rPr>
        <w:pict>
          <v:shape id="Объект 92" o:spid="_x0000_i1036" type="#_x0000_t75" style="width:468pt;height:119.7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">
            <v:imagedata r:id="rId16" o:title="" croptop="-1059f" cropbottom="-279f" cropleft="-205f" cropright="-545f"/>
            <o:lock v:ext="edit" aspectratio="f"/>
          </v:shape>
        </w:pict>
      </w:r>
    </w:p>
    <w:p w:rsidR="00EE4C3D" w:rsidRDefault="00EE4C3D" w:rsidP="009A6969">
      <w:pPr>
        <w:pStyle w:val="BodyTextIndent"/>
        <w:ind w:firstLine="0"/>
        <w:jc w:val="both"/>
        <w:rPr>
          <w:noProof/>
        </w:rPr>
      </w:pPr>
      <w:r w:rsidRPr="00916C96">
        <w:rPr>
          <w:noProof/>
        </w:rPr>
        <w:pict>
          <v:shape id="Объект 93" o:spid="_x0000_i1037" type="#_x0000_t75" style="width:458.3pt;height:212.5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">
            <v:imagedata r:id="rId17" o:title="" croptop="-594f" cropbottom="-172f" cropleft="-270f" cropright="-819f"/>
            <o:lock v:ext="edit" aspectratio="f"/>
          </v:shape>
        </w:pict>
      </w:r>
    </w:p>
    <w:p w:rsidR="00EE4C3D" w:rsidRDefault="00EE4C3D" w:rsidP="009A6969">
      <w:pPr>
        <w:pStyle w:val="BodyTextIndent"/>
        <w:ind w:firstLine="0"/>
        <w:jc w:val="both"/>
        <w:rPr>
          <w:noProof/>
        </w:rPr>
      </w:pPr>
      <w:r w:rsidRPr="00916C96">
        <w:rPr>
          <w:noProof/>
        </w:rPr>
        <w:pict>
          <v:shape id="Объект 98" o:spid="_x0000_i1038" type="#_x0000_t75" style="width:459pt;height:167.55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">
            <v:imagedata r:id="rId18" o:title="" cropbottom="-275f" cropleft="-134f" cropright="-338f"/>
            <o:lock v:ext="edit" aspectratio="f"/>
          </v:shape>
        </w:pict>
      </w:r>
    </w:p>
    <w:p w:rsidR="00EE4C3D" w:rsidRDefault="00EE4C3D" w:rsidP="009A6969">
      <w:pPr>
        <w:pStyle w:val="BodyTextIndent"/>
        <w:ind w:firstLine="0"/>
        <w:jc w:val="both"/>
        <w:rPr>
          <w:noProof/>
        </w:rPr>
      </w:pPr>
      <w:r w:rsidRPr="00916C96">
        <w:rPr>
          <w:noProof/>
        </w:rPr>
        <w:pict>
          <v:shape id="Объект 113" o:spid="_x0000_i1039" type="#_x0000_t75" style="width:468pt;height:80.3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">
            <v:imagedata r:id="rId19" o:title="" cropbottom="-525f" cropleft="-204f"/>
            <o:lock v:ext="edit" aspectratio="f"/>
          </v:shape>
        </w:pict>
      </w:r>
    </w:p>
    <w:p w:rsidR="00EE4C3D" w:rsidRDefault="00EE4C3D" w:rsidP="009A6969">
      <w:pPr>
        <w:pStyle w:val="BodyTextIndent"/>
        <w:ind w:firstLine="0"/>
        <w:jc w:val="both"/>
        <w:rPr>
          <w:noProof/>
        </w:rPr>
      </w:pPr>
      <w:r w:rsidRPr="00916C96">
        <w:rPr>
          <w:noProof/>
        </w:rPr>
        <w:pict>
          <v:shape id="Объект 114" o:spid="_x0000_i1040" type="#_x0000_t75" style="width:468pt;height:91.4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">
            <v:imagedata r:id="rId20" o:title="" croptop="-363f" cropbottom="-581f" cropleft="-204f"/>
            <o:lock v:ext="edit" aspectratio="f"/>
          </v:shape>
        </w:pict>
      </w:r>
    </w:p>
    <w:p w:rsidR="00EE4C3D" w:rsidRDefault="00EE4C3D" w:rsidP="009A6969">
      <w:pPr>
        <w:pStyle w:val="BodyTextIndent"/>
        <w:ind w:firstLine="0"/>
        <w:jc w:val="both"/>
        <w:rPr>
          <w:noProof/>
        </w:rPr>
      </w:pPr>
      <w:r w:rsidRPr="00916C96">
        <w:rPr>
          <w:noProof/>
        </w:rPr>
        <w:pict>
          <v:shape id="Рисунок 116" o:spid="_x0000_i1041" type="#_x0000_t75" alt="сани и олени.jpg" style="width:466.6pt;height:153pt;visibility:visible">
            <v:imagedata r:id="rId21" o:title=""/>
          </v:shape>
        </w:pict>
      </w:r>
    </w:p>
    <w:p w:rsidR="00EE4C3D" w:rsidRDefault="00EE4C3D" w:rsidP="009A6969">
      <w:pPr>
        <w:pStyle w:val="BodyTextIndent"/>
        <w:ind w:firstLine="0"/>
        <w:jc w:val="both"/>
        <w:rPr>
          <w:noProof/>
        </w:rPr>
      </w:pPr>
      <w:r w:rsidRPr="00916C96">
        <w:rPr>
          <w:noProof/>
        </w:rPr>
        <w:pict>
          <v:shape id="Рисунок 117" o:spid="_x0000_i1042" type="#_x0000_t75" alt="нарты рис8.gif" style="width:465.25pt;height:112.85pt;visibility:visible" o:bordertopcolor="#e46c0a" o:borderleftcolor="#e46c0a" o:borderbottomcolor="#e46c0a" o:borderrightcolor="#e46c0a">
            <v:imagedata r:id="rId22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E4C3D" w:rsidRDefault="00EE4C3D" w:rsidP="009A6969">
      <w:pPr>
        <w:pStyle w:val="BodyTextIndent"/>
        <w:ind w:firstLine="0"/>
        <w:jc w:val="both"/>
        <w:rPr>
          <w:noProof/>
        </w:rPr>
      </w:pPr>
      <w:r w:rsidRPr="00916C96">
        <w:rPr>
          <w:noProof/>
        </w:rPr>
        <w:pict>
          <v:shape id="Рисунок 123" o:spid="_x0000_i1043" type="#_x0000_t75" alt="готовы сани волокуши.jpg" style="width:468pt;height:309.45pt;visibility:visible" o:bordertopcolor="#0070c0" o:borderleftcolor="#0070c0" o:borderbottomcolor="#0070c0" o:borderrightcolor="#0070c0">
            <v:imagedata r:id="rId23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EE4C3D" w:rsidRDefault="00EE4C3D" w:rsidP="009A6969">
      <w:pPr>
        <w:pStyle w:val="BodyTextIndent"/>
        <w:ind w:firstLine="0"/>
        <w:jc w:val="both"/>
        <w:rPr>
          <w:noProof/>
        </w:rPr>
      </w:pPr>
      <w:r>
        <w:rPr>
          <w:noProof/>
        </w:rPr>
        <w:t>А это – сани-волокуши.</w:t>
      </w:r>
    </w:p>
    <w:p w:rsidR="00EE4C3D" w:rsidRDefault="00EE4C3D" w:rsidP="009A6969">
      <w:pPr>
        <w:pStyle w:val="BodyTextIndent"/>
        <w:ind w:firstLine="0"/>
        <w:jc w:val="both"/>
        <w:rPr>
          <w:noProof/>
        </w:rPr>
      </w:pPr>
      <w:r w:rsidRPr="00916C96">
        <w:rPr>
          <w:noProof/>
        </w:rPr>
        <w:pict>
          <v:shape id="Рисунок 134" o:spid="_x0000_i1044" type="#_x0000_t75" alt="плетёные сани.jpg" style="width:447.25pt;height:273.45pt;visibility:visible" o:bordertopcolor="#c60" o:borderleftcolor="#c60" o:borderbottomcolor="#c60" o:borderrightcolor="#c60">
            <v:imagedata r:id="rId24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EE4C3D" w:rsidRDefault="00EE4C3D" w:rsidP="009A6969">
      <w:pPr>
        <w:pStyle w:val="BodyTextIndent"/>
        <w:ind w:firstLine="0"/>
        <w:jc w:val="both"/>
        <w:rPr>
          <w:noProof/>
        </w:rPr>
      </w:pPr>
      <w:r w:rsidRPr="00916C96">
        <w:rPr>
          <w:noProof/>
        </w:rPr>
        <w:pict>
          <v:shape id="Рисунок 138" o:spid="_x0000_i1045" type="#_x0000_t75" alt="6бСтаринные сани-пошевни 18 века.jpg" style="width:465.9pt;height:243pt;visibility:visible">
            <v:imagedata r:id="rId25" o:title=""/>
          </v:shape>
        </w:pict>
      </w:r>
    </w:p>
    <w:p w:rsidR="00EE4C3D" w:rsidRDefault="00EE4C3D" w:rsidP="009A6969">
      <w:pPr>
        <w:pStyle w:val="BodyTextIndent"/>
        <w:ind w:firstLine="0"/>
        <w:jc w:val="both"/>
        <w:rPr>
          <w:noProof/>
        </w:rPr>
      </w:pPr>
      <w:r>
        <w:rPr>
          <w:noProof/>
        </w:rPr>
        <w:t>А вот перед вами старинные сани-пошевни 18 века.</w:t>
      </w:r>
    </w:p>
    <w:p w:rsidR="00EE4C3D" w:rsidRDefault="00EE4C3D" w:rsidP="009A6969">
      <w:pPr>
        <w:pStyle w:val="BodyTextIndent"/>
        <w:ind w:firstLine="0"/>
        <w:jc w:val="both"/>
        <w:rPr>
          <w:noProof/>
        </w:rPr>
      </w:pPr>
      <w:r w:rsidRPr="00916C96">
        <w:rPr>
          <w:noProof/>
        </w:rPr>
        <w:pict>
          <v:shape id="Объект 160" o:spid="_x0000_i1046" type="#_x0000_t75" style="width:442.4pt;height:159.9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">
            <v:imagedata r:id="rId26" o:title="" croptop="-394f" cropbottom="-353f" cropleft="-215f"/>
            <o:lock v:ext="edit" aspectratio="f"/>
          </v:shape>
        </w:pict>
      </w:r>
    </w:p>
    <w:p w:rsidR="00EE4C3D" w:rsidRDefault="00EE4C3D" w:rsidP="009A6969">
      <w:pPr>
        <w:pStyle w:val="BodyTextIndent"/>
        <w:ind w:firstLine="0"/>
        <w:jc w:val="both"/>
        <w:rPr>
          <w:noProof/>
        </w:rPr>
      </w:pPr>
      <w:r w:rsidRPr="00916C96">
        <w:rPr>
          <w:noProof/>
        </w:rPr>
        <w:pict>
          <v:shape id="Рисунок 164" o:spid="_x0000_i1047" type="#_x0000_t75" alt="9533-65e88-26835345-500.jpg" style="width:465.25pt;height:311.55pt;visibility:visible" o:bordertopcolor="#c00000" o:borderleftcolor="#c00000" o:borderbottomcolor="#c00000" o:borderrightcolor="#c00000">
            <v:imagedata r:id="rId27" o:title=""/>
            <w10:bordertop type="single" width="24"/>
            <w10:borderleft type="single" width="24"/>
            <w10:borderbottom type="single" width="24"/>
            <w10:borderright type="single" width="24"/>
          </v:shape>
        </w:pict>
      </w:r>
    </w:p>
    <w:p w:rsidR="00EE4C3D" w:rsidRDefault="00EE4C3D" w:rsidP="009A6969">
      <w:pPr>
        <w:pStyle w:val="BodyTextIndent"/>
        <w:ind w:firstLine="0"/>
        <w:jc w:val="both"/>
        <w:rPr>
          <w:noProof/>
        </w:rPr>
      </w:pPr>
      <w:r>
        <w:rPr>
          <w:noProof/>
        </w:rPr>
        <w:t>А такие современные санки прикрепляются к снегоходу.</w:t>
      </w:r>
    </w:p>
    <w:sectPr w:rsidR="00EE4C3D" w:rsidSect="00BE65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937A4"/>
    <w:multiLevelType w:val="hybridMultilevel"/>
    <w:tmpl w:val="57F0100A"/>
    <w:lvl w:ilvl="0" w:tplc="04190009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ADD5995"/>
    <w:multiLevelType w:val="multilevel"/>
    <w:tmpl w:val="01161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24103FDA"/>
    <w:multiLevelType w:val="multilevel"/>
    <w:tmpl w:val="BBC86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6187E9F"/>
    <w:multiLevelType w:val="hybridMultilevel"/>
    <w:tmpl w:val="B896DBB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42394DA0"/>
    <w:multiLevelType w:val="hybridMultilevel"/>
    <w:tmpl w:val="170EDC8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0075D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7845C3E"/>
    <w:multiLevelType w:val="multilevel"/>
    <w:tmpl w:val="8CEA5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cs="Times New Roman"/>
        <w:b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9F86B68"/>
    <w:multiLevelType w:val="multilevel"/>
    <w:tmpl w:val="E5545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cs="Times New Roman"/>
        <w:b/>
      </w:rPr>
    </w:lvl>
    <w:lvl w:ilvl="2">
      <w:start w:val="6"/>
      <w:numFmt w:val="decimal"/>
      <w:lvlText w:val="%3."/>
      <w:lvlJc w:val="left"/>
      <w:pPr>
        <w:ind w:left="2160" w:hanging="360"/>
      </w:pPr>
      <w:rPr>
        <w:rFonts w:cs="Times New Roman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A0D67C3"/>
    <w:multiLevelType w:val="hybridMultilevel"/>
    <w:tmpl w:val="EA8CBB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69070B79"/>
    <w:multiLevelType w:val="multilevel"/>
    <w:tmpl w:val="B6CC1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6AB03E7D"/>
    <w:multiLevelType w:val="multilevel"/>
    <w:tmpl w:val="19F41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6D023E5C"/>
    <w:multiLevelType w:val="hybridMultilevel"/>
    <w:tmpl w:val="F2E6E7E0"/>
    <w:lvl w:ilvl="0" w:tplc="04190005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05073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  <w:b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70A65DD4"/>
    <w:multiLevelType w:val="hybridMultilevel"/>
    <w:tmpl w:val="A1582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72AE5547"/>
    <w:multiLevelType w:val="multilevel"/>
    <w:tmpl w:val="B4304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6969"/>
    <w:rsid w:val="0013371B"/>
    <w:rsid w:val="0022090B"/>
    <w:rsid w:val="00901D8C"/>
    <w:rsid w:val="00916C96"/>
    <w:rsid w:val="009A6969"/>
    <w:rsid w:val="00AD64AC"/>
    <w:rsid w:val="00BE658A"/>
    <w:rsid w:val="00D22EA2"/>
    <w:rsid w:val="00E7379D"/>
    <w:rsid w:val="00EE4C3D"/>
    <w:rsid w:val="00F74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969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9A6969"/>
    <w:pPr>
      <w:spacing w:before="100" w:beforeAutospacing="1" w:after="100" w:afterAutospacing="1"/>
    </w:pPr>
  </w:style>
  <w:style w:type="paragraph" w:styleId="BodyTextIndent">
    <w:name w:val="Body Text Indent"/>
    <w:basedOn w:val="Normal"/>
    <w:link w:val="BodyTextIndentChar"/>
    <w:uiPriority w:val="99"/>
    <w:semiHidden/>
    <w:rsid w:val="009A6969"/>
    <w:pPr>
      <w:spacing w:before="100" w:beforeAutospacing="1" w:after="100" w:afterAutospacing="1"/>
      <w:ind w:firstLine="72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9A6969"/>
    <w:rPr>
      <w:rFonts w:ascii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9A6969"/>
    <w:pPr>
      <w:ind w:left="708"/>
    </w:pPr>
  </w:style>
  <w:style w:type="paragraph" w:styleId="BalloonText">
    <w:name w:val="Balloon Text"/>
    <w:basedOn w:val="Normal"/>
    <w:link w:val="BalloonTextChar"/>
    <w:uiPriority w:val="99"/>
    <w:semiHidden/>
    <w:rsid w:val="009A69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A6969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469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9</Pages>
  <Words>26</Words>
  <Characters>149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Юрон</dc:creator>
  <cp:keywords/>
  <dc:description/>
  <cp:lastModifiedBy>Adel</cp:lastModifiedBy>
  <cp:revision>2</cp:revision>
  <dcterms:created xsi:type="dcterms:W3CDTF">2014-04-29T17:18:00Z</dcterms:created>
  <dcterms:modified xsi:type="dcterms:W3CDTF">2014-04-29T17:18:00Z</dcterms:modified>
</cp:coreProperties>
</file>