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2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24"/>
        <w:gridCol w:w="2753"/>
        <w:gridCol w:w="1952"/>
      </w:tblGrid>
      <w:tr w:rsidR="009920A9" w:rsidRPr="00D80363" w:rsidTr="00D80363">
        <w:tc>
          <w:tcPr>
            <w:tcW w:w="6424" w:type="dxa"/>
          </w:tcPr>
          <w:p w:rsidR="009920A9" w:rsidRPr="00D80363" w:rsidRDefault="009920A9" w:rsidP="007776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2753" w:type="dxa"/>
          </w:tcPr>
          <w:p w:rsidR="009920A9" w:rsidRPr="00D80363" w:rsidRDefault="009920A9" w:rsidP="007776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Деятельность обучающихся</w:t>
            </w:r>
          </w:p>
        </w:tc>
        <w:tc>
          <w:tcPr>
            <w:tcW w:w="1952" w:type="dxa"/>
          </w:tcPr>
          <w:p w:rsidR="009920A9" w:rsidRPr="00D80363" w:rsidRDefault="009920A9" w:rsidP="007776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Формируемые УУД</w:t>
            </w: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E57583">
            <w:pPr>
              <w:spacing w:after="200" w:line="360" w:lineRule="auto"/>
              <w:ind w:left="3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1.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Организационный момент. 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 w:rsidRPr="00D803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настроить обучающихся на работу,  вспомнить правила работы в группе. </w:t>
            </w:r>
          </w:p>
        </w:tc>
      </w:tr>
      <w:tr w:rsidR="009920A9" w:rsidRPr="00D80363" w:rsidTr="00D80363">
        <w:trPr>
          <w:trHeight w:val="3669"/>
        </w:trPr>
        <w:tc>
          <w:tcPr>
            <w:tcW w:w="6424" w:type="dxa"/>
          </w:tcPr>
          <w:p w:rsidR="009920A9" w:rsidRPr="00E5758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Здравствуйте ребята! У нас урок русского языка. К нам на урок пришли гости. Они хотят посмотреть,  чему научились первоклассники – гимназисты за первый год обучения в гимназии.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E5758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Итак, начнем….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-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Чему учимся на уроках русского языка?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Почему так расставлены парты?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Давайте вспомним правила работы в группе, чтобы потом на них не отвлекаться!</w:t>
            </w:r>
          </w:p>
          <w:p w:rsidR="009920A9" w:rsidRPr="00D80363" w:rsidRDefault="009920A9" w:rsidP="00D80363">
            <w:pPr>
              <w:numPr>
                <w:ilvl w:val="0"/>
                <w:numId w:val="1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перебивать!</w:t>
            </w:r>
          </w:p>
          <w:p w:rsidR="009920A9" w:rsidRPr="00D80363" w:rsidRDefault="009920A9" w:rsidP="00D80363">
            <w:pPr>
              <w:numPr>
                <w:ilvl w:val="0"/>
                <w:numId w:val="1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Слушать каждого!</w:t>
            </w:r>
          </w:p>
          <w:p w:rsidR="009920A9" w:rsidRPr="00D80363" w:rsidRDefault="009920A9" w:rsidP="00D80363">
            <w:pPr>
              <w:numPr>
                <w:ilvl w:val="0"/>
                <w:numId w:val="1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ссориться!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Молодцы!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Фронтальная беседа.</w:t>
            </w: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Личностные УУД 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Ориентирование  на понимание причин успеха в учебе.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Коммуникативные УУД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Умение договариваться</w:t>
            </w: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E57583">
            <w:pPr>
              <w:spacing w:after="200" w:line="360" w:lineRule="auto"/>
              <w:ind w:left="33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2.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Актуализация знаний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через работу в паре вспомнить изучаемые понятия на уроках русского языка, учить анализировать на основе сравнения. </w:t>
            </w:r>
          </w:p>
        </w:tc>
      </w:tr>
      <w:tr w:rsidR="009920A9" w:rsidRPr="00D80363" w:rsidTr="00D80363">
        <w:trPr>
          <w:trHeight w:val="1076"/>
        </w:trPr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-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Откройте тетради! Поднимите руку те, кто доволен своим предыдущим результатом. Кто будет стараться, чтобы в тетради появилось солнышко? Я надеюсь…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Какую дату запишем в тетрадь?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Чему будем учиться на минутке чистописания?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Зачем?</w:t>
            </w:r>
          </w:p>
          <w:p w:rsidR="009920A9" w:rsidRPr="00E5758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57583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(Строчная буква ш с круговым соединением)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Что можно рассказать о звуке, который обозначен этой буквой?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Перед каждой парой лежит карточка с набором букв. Придумайте задание. (Найти слова, спрятанные среди этих букв). </w:t>
            </w:r>
          </w:p>
          <w:p w:rsidR="009920A9" w:rsidRPr="00E5758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5758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ШИНАПРМШИТОРДЛЫЖИВАТРЮЗМАЛЫШИДЖО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Назовите. (Шина, лыжи, малыши.) Что мы с этими словами можем сделать?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аписать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Чем похожи слова? На доске появляется табличка «ОРФОГРАММА</w:t>
            </w:r>
            <w:r w:rsidRPr="00E5758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 какой вопрос отвечают? Как мы называем такие слова?  (Что? Слова – предметы. Имена существительные)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Беседа, работа в тетради.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Дают характеристику звуку ш  - согласный, глухой, всегда твердый.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Записывают с комментированием.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Рассказывают о словах.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Познавательные УУД    (общеучебные)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самостоятельное выделение и формулирование познавательной </w:t>
            </w:r>
            <w:r w:rsidRPr="00D80363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задачи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Познавательные УУД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Формирование логических действий на основе сравнения и анализа,  классификации  - отнесение слов к группе на основе заданного признака.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Регулятивные УУД.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Осуществление  пошагового контроля, коррективы в действия, выполнение учебных действий в материале, в речи.</w:t>
            </w: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E57583">
            <w:pPr>
              <w:spacing w:after="200" w:line="360" w:lineRule="auto"/>
              <w:ind w:left="3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3.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над темой урока.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Цель: </w:t>
            </w:r>
            <w:r w:rsidRPr="00D803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учить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классификации  - отнесению слов к группе на основе заданного признака; умению договариваться, контролировать действия партнера.</w:t>
            </w:r>
          </w:p>
        </w:tc>
      </w:tr>
      <w:tr w:rsidR="009920A9" w:rsidRPr="00D80363" w:rsidTr="00D80363"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Найдите среди слов, лежащих в большой коробочке все слова, которые называют предметы, или имена существительные.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Прочитайте свой вариант.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Незнайка тоже выполнял такую работу, посмотрите, что получилось у него!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С чем  вы не согласны?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Как называют слова, которые отвечают на вопрос -  какой?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 Найдите такие слова в той же коробочке.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Прочитайте. Докажите. Проверьте Незнайку.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Почему лишнее?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Выберете слова – действия. Прочитайте их.  Докажите.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Одна из групп озвучивает свой вариант, остальные слушаются и соглашаются или делают замечания.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 проверке находят лишнее слово.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Дают определение части речи.</w:t>
            </w: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Коммуникативные УУД 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Умение  договариваться, контролировать действия партнера</w:t>
            </w: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4. Физкультминутка.</w:t>
            </w:r>
          </w:p>
        </w:tc>
      </w:tr>
      <w:tr w:rsidR="009920A9" w:rsidRPr="00D80363" w:rsidTr="00D80363"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Думаю,  настало время отдохнуть.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-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Молодцы. Усаживаемся и продолжаем работу. Или её уже можно заканчивать?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920A9" w:rsidRPr="00D80363" w:rsidTr="00D80363">
        <w:trPr>
          <w:trHeight w:val="419"/>
        </w:trPr>
        <w:tc>
          <w:tcPr>
            <w:tcW w:w="11129" w:type="dxa"/>
            <w:gridSpan w:val="3"/>
          </w:tcPr>
          <w:p w:rsidR="009920A9" w:rsidRPr="00D80363" w:rsidRDefault="009920A9" w:rsidP="00E57583">
            <w:pPr>
              <w:spacing w:after="200" w:line="360" w:lineRule="auto"/>
              <w:ind w:left="3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5.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Закрепление. Работа  с предложением.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 w:rsidRPr="00D803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учить  самостоятельно формулировать познавательную задачу. </w:t>
            </w:r>
          </w:p>
        </w:tc>
      </w:tr>
      <w:tr w:rsidR="009920A9" w:rsidRPr="00D80363" w:rsidTr="00D80363"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Что за слова остались у вас в красной коробочке?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Зачем они нужны?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Какое задание вы можете придумать для себя и своих одноклассников?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Давайте составим предложение. Для этого предлагаю выбрать слова 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ЛЕС   КУСТ   РАСТЁТ В  КРАСИВЫЙ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 вас есть клей бумага, соберите предложение.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Почему не получилось? А вот у Незнайки все прекрасно! (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  ЛЕС   РАСТЁТ КРАСИВЫЙ КУСТ)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 почему нет? Что надо сделать, чтобы получилось предложение? Вот так?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  ЛЕС</w:t>
            </w:r>
            <w:r w:rsidRPr="00D8036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  <w:t xml:space="preserve">У 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РАСТЁТ КРАСИВЫЙ КУСТ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6" type="#_x0000_t75" style="position:absolute;left:0;text-align:left;margin-left:19.05pt;margin-top:-8.8pt;width:142.15pt;height:106.6pt;z-index:251658240;visibility:visible" wrapcoords="-114 0 -114 21448 21600 21448 21600 0 -114 0">
                  <v:imagedata r:id="rId5" o:title=""/>
                  <w10:wrap type="through"/>
                </v:shape>
              </w:pic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Что изменилось у слов? Последние буквы. – Незнайка записал своё предложение? Правильно? Что нужно помнить, чтобы правильно записывать предложения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В нашем предложении, что будет стоять в конце?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Составляют предложение.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Собирают предложение из предложенных слов.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Изменяют форму слова.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Дают определение правильного оформления предложения.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Записывают  предложения на доске и в тетради.</w:t>
            </w: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Познавательные УУД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самостоятельное выделение и формулирование познавательной </w:t>
            </w:r>
            <w:r w:rsidRPr="00D803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задачи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6. Работа с предложением.</w:t>
            </w:r>
          </w:p>
        </w:tc>
      </w:tr>
      <w:tr w:rsidR="009920A9" w:rsidRPr="00D80363" w:rsidTr="00D80363"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Что можно составить из нескольких предложений? (текст)  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 вас есть предложения. Прочитайте их.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 лесу растёт красивый куст. Он  цветёт яркими цветами. Это шиповник. Грачи громко хлопают крыльями.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лайд)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Все подходят для текста. Уберите его. Что нужно сделать с оставшимися? Смоделируйте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Распределите предложения и наклейте их.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Кто видел это растение? Растёт ли в нашем лесу?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Давайте проверим Незнайку. У кого также. Прочитайте свой вариант у кого правильно?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Молодцы.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Попробуйте придумать для него название. 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Распределяют предложения, моделируют текст.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Придумывают название для текста.</w:t>
            </w: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Коммуникативные УУД    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Умение договариваться, контролировать действия партнера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Регулятивные УУД   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Осуществление  пошагового контроля, коррективы в действия, выполнение учебных действий в материале, в речи.</w:t>
            </w:r>
          </w:p>
        </w:tc>
      </w:tr>
      <w:tr w:rsidR="009920A9" w:rsidRPr="00D80363" w:rsidTr="00D80363">
        <w:tc>
          <w:tcPr>
            <w:tcW w:w="11129" w:type="dxa"/>
            <w:gridSpan w:val="3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7</w:t>
            </w: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Итог урока.  Рефлексия.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 w:rsidRPr="00D8036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учить оценивать итоговый результат своей работы.</w:t>
            </w:r>
          </w:p>
        </w:tc>
      </w:tr>
      <w:tr w:rsidR="009920A9" w:rsidRPr="00D80363" w:rsidTr="00D80363">
        <w:tc>
          <w:tcPr>
            <w:tcW w:w="6424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Чему научились  на уроке?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Ну,  раз вы такие молодцы, то себя надо похвалить! Я это сделаю нашими звездочками, а вы откройте дневник и отметьте свои успехи с помощью цвета и нужного смайлика. Надеюсь, что в вашем дневнике сегодня будут только зеленые полоски.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Спасибо за урок, урок окончен.</w:t>
            </w:r>
          </w:p>
        </w:tc>
        <w:tc>
          <w:tcPr>
            <w:tcW w:w="2753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Picture 3" o:spid="_x0000_s1027" type="#_x0000_t75" style="position:absolute;left:0;text-align:left;margin-left:29.85pt;margin-top:8.55pt;width:126.6pt;height:94.7pt;z-index:251659264;visibility:visible;mso-position-horizontal-relative:text;mso-position-vertical-relative:text">
                  <v:imagedata r:id="rId6" o:title=""/>
                  <w10:wrap type="square"/>
                </v:shape>
              </w:pict>
            </w:r>
          </w:p>
        </w:tc>
        <w:tc>
          <w:tcPr>
            <w:tcW w:w="1952" w:type="dxa"/>
          </w:tcPr>
          <w:p w:rsidR="009920A9" w:rsidRPr="00D80363" w:rsidRDefault="009920A9" w:rsidP="00D803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36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Регулятивные УУД     </w:t>
            </w:r>
            <w:r w:rsidRPr="00D803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Осуществление  итогового контроля</w:t>
            </w:r>
          </w:p>
        </w:tc>
      </w:tr>
    </w:tbl>
    <w:p w:rsidR="009920A9" w:rsidRPr="00D80363" w:rsidRDefault="009920A9" w:rsidP="00D803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20A9" w:rsidRPr="00D80363" w:rsidSect="001C45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4122B"/>
    <w:multiLevelType w:val="hybridMultilevel"/>
    <w:tmpl w:val="8AD6A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F0F7E"/>
    <w:multiLevelType w:val="hybridMultilevel"/>
    <w:tmpl w:val="2562AE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0F62BA"/>
    <w:multiLevelType w:val="hybridMultilevel"/>
    <w:tmpl w:val="4B3CD130"/>
    <w:lvl w:ilvl="0" w:tplc="0419000F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45E5"/>
    <w:rsid w:val="00021749"/>
    <w:rsid w:val="00027C65"/>
    <w:rsid w:val="0004530F"/>
    <w:rsid w:val="001C45E5"/>
    <w:rsid w:val="001E047A"/>
    <w:rsid w:val="001F101A"/>
    <w:rsid w:val="00231BB6"/>
    <w:rsid w:val="003314F6"/>
    <w:rsid w:val="00333851"/>
    <w:rsid w:val="004C63B4"/>
    <w:rsid w:val="00502236"/>
    <w:rsid w:val="005E15F5"/>
    <w:rsid w:val="005F23BE"/>
    <w:rsid w:val="006C50F2"/>
    <w:rsid w:val="006D7480"/>
    <w:rsid w:val="006F0329"/>
    <w:rsid w:val="0077766B"/>
    <w:rsid w:val="00823C51"/>
    <w:rsid w:val="00880D01"/>
    <w:rsid w:val="008C29E8"/>
    <w:rsid w:val="0095409C"/>
    <w:rsid w:val="00957D7B"/>
    <w:rsid w:val="009920A9"/>
    <w:rsid w:val="00A11C86"/>
    <w:rsid w:val="00B24A2C"/>
    <w:rsid w:val="00C13318"/>
    <w:rsid w:val="00C660B1"/>
    <w:rsid w:val="00D07747"/>
    <w:rsid w:val="00D32E0A"/>
    <w:rsid w:val="00D403B3"/>
    <w:rsid w:val="00D80363"/>
    <w:rsid w:val="00DC30C8"/>
    <w:rsid w:val="00E57583"/>
    <w:rsid w:val="00E618F8"/>
    <w:rsid w:val="00E87DF3"/>
    <w:rsid w:val="00F2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5E5"/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C45E5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200E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0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832</Words>
  <Characters>4747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User</cp:lastModifiedBy>
  <cp:revision>3</cp:revision>
  <dcterms:created xsi:type="dcterms:W3CDTF">2014-05-24T07:56:00Z</dcterms:created>
  <dcterms:modified xsi:type="dcterms:W3CDTF">2014-05-24T08:02:00Z</dcterms:modified>
</cp:coreProperties>
</file>