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8F7" w:rsidRDefault="00FD38F7" w:rsidP="00B60EED">
      <w:pPr>
        <w:pStyle w:val="NoSpacing"/>
        <w:rPr>
          <w:sz w:val="24"/>
        </w:rPr>
      </w:pPr>
      <w:r>
        <w:rPr>
          <w:sz w:val="24"/>
        </w:rPr>
        <w:t>Приложение</w:t>
      </w:r>
    </w:p>
    <w:p w:rsidR="00FD38F7" w:rsidRDefault="00FD38F7" w:rsidP="00B60EED">
      <w:pPr>
        <w:pStyle w:val="NoSpacing"/>
        <w:rPr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s1026" type="#_x0000_t75" style="position:absolute;margin-left:245.7pt;margin-top:13pt;width:224.25pt;height:179.25pt;z-index:251647488;visibility:visible" wrapcoords="-72 0 -72 21510 21600 21510 21600 0 -72 0">
            <v:imagedata r:id="rId5" o:title=""/>
            <w10:wrap type="through"/>
          </v:shape>
        </w:pict>
      </w:r>
      <w:r>
        <w:rPr>
          <w:noProof/>
        </w:rPr>
        <w:pict>
          <v:shape id="Рисунок 16" o:spid="_x0000_s1027" type="#_x0000_t75" style="position:absolute;margin-left:-38.55pt;margin-top:8.5pt;width:224.25pt;height:179.25pt;z-index:251646464;visibility:visible" wrapcoords="-72 0 -72 21510 21600 21510 21600 0 -72 0">
            <v:imagedata r:id="rId6" o:title=""/>
            <w10:wrap type="through"/>
          </v:shape>
        </w:pict>
      </w:r>
    </w:p>
    <w:p w:rsidR="00FD38F7" w:rsidRDefault="00FD38F7"/>
    <w:p w:rsidR="00FD38F7" w:rsidRDefault="00FD38F7"/>
    <w:p w:rsidR="00FD38F7" w:rsidRDefault="00FD38F7">
      <w:r>
        <w:t xml:space="preserve">                                   </w:t>
      </w:r>
    </w:p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>
      <w:r>
        <w:rPr>
          <w:noProof/>
        </w:rPr>
        <w:pict>
          <v:shape id="Рисунок 151" o:spid="_x0000_s1028" type="#_x0000_t75" style="position:absolute;margin-left:245.7pt;margin-top:-13.95pt;width:231pt;height:184.5pt;z-index:251649536;visibility:visible" wrapcoords="-70 0 -70 21512 21600 21512 21600 0 -70 0">
            <v:imagedata r:id="rId7" o:title=""/>
            <w10:wrap type="through"/>
          </v:shape>
        </w:pict>
      </w:r>
      <w:r>
        <w:rPr>
          <w:noProof/>
        </w:rPr>
        <w:pict>
          <v:shape id="Рисунок 19" o:spid="_x0000_s1029" type="#_x0000_t75" style="position:absolute;margin-left:-38.55pt;margin-top:-13.95pt;width:230.25pt;height:184.5pt;z-index:251648512;visibility:visible" wrapcoords="-70 0 -70 21512 21600 21512 21600 0 -70 0">
            <v:imagedata r:id="rId8" o:title=""/>
            <w10:wrap type="through"/>
          </v:shape>
        </w:pict>
      </w:r>
    </w:p>
    <w:p w:rsidR="00FD38F7" w:rsidRDefault="00FD38F7"/>
    <w:p w:rsidR="00FD38F7" w:rsidRDefault="00FD38F7"/>
    <w:p w:rsidR="00FD38F7" w:rsidRDefault="00FD38F7">
      <w:r>
        <w:rPr>
          <w:noProof/>
        </w:rPr>
        <w:pict>
          <v:shape id="Рисунок 28" o:spid="_x0000_s1030" type="#_x0000_t75" style="position:absolute;margin-left:36.8pt;margin-top:392.65pt;width:230.65pt;height:184.45pt;z-index:251653632;visibility:visible" wrapcoords="-70 0 -70 21512 21600 21512 21600 0 -70 0">
            <v:imagedata r:id="rId9" o:title=""/>
            <w10:wrap type="through"/>
          </v:shape>
        </w:pict>
      </w:r>
      <w:r>
        <w:rPr>
          <w:noProof/>
        </w:rPr>
        <w:pict>
          <v:shape id="Рисунок 154" o:spid="_x0000_s1031" type="#_x0000_t75" style="position:absolute;margin-left:-246.5pt;margin-top:388.95pt;width:232.5pt;height:186pt;z-index:251652608;visibility:visible" wrapcoords="-70 0 -70 21513 21600 21513 21600 0 -70 0">
            <v:imagedata r:id="rId10" o:title=""/>
            <w10:wrap type="through"/>
          </v:shape>
        </w:pict>
      </w:r>
      <w:r>
        <w:rPr>
          <w:noProof/>
        </w:rPr>
        <w:pict>
          <v:shape id="Рисунок 25" o:spid="_x0000_s1032" type="#_x0000_t75" style="position:absolute;margin-left:36.8pt;margin-top:144.45pt;width:230.65pt;height:184.5pt;z-index:251651584;visibility:visible" wrapcoords="-70 0 -70 21512 21600 21512 21600 0 -70 0">
            <v:imagedata r:id="rId11" o:title=""/>
            <w10:wrap type="through"/>
          </v:shape>
        </w:pict>
      </w:r>
      <w:r>
        <w:rPr>
          <w:noProof/>
        </w:rPr>
        <w:pict>
          <v:shape id="Рисунок 22" o:spid="_x0000_s1033" type="#_x0000_t75" style="position:absolute;margin-left:-239.95pt;margin-top:144.45pt;width:225.95pt;height:180.75pt;z-index:251650560;visibility:visible" wrapcoords="-72 0 -72 21510 21600 21510 21600 0 -72 0">
            <v:imagedata r:id="rId12" o:title=""/>
            <w10:wrap type="through"/>
          </v:shape>
        </w:pict>
      </w:r>
      <w:r>
        <w:t xml:space="preserve">  </w:t>
      </w:r>
    </w:p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>
      <w:r>
        <w:rPr>
          <w:noProof/>
        </w:rPr>
        <w:pict>
          <v:shape id="Рисунок 157" o:spid="_x0000_s1034" type="#_x0000_t75" style="position:absolute;margin-left:229.95pt;margin-top:-20.7pt;width:234pt;height:187.5pt;z-index:251655680;visibility:visible" wrapcoords="-69 0 -69 21514 21600 21514 21600 0 -69 0">
            <v:imagedata r:id="rId13" o:title=""/>
            <w10:wrap type="through"/>
          </v:shape>
        </w:pict>
      </w:r>
      <w:r>
        <w:rPr>
          <w:noProof/>
        </w:rPr>
        <w:pict>
          <v:shape id="Рисунок 31" o:spid="_x0000_s1035" type="#_x0000_t75" style="position:absolute;margin-left:-58.8pt;margin-top:-21.45pt;width:235.5pt;height:188.25pt;z-index:251654656;visibility:visible" wrapcoords="-69 0 -69 21514 21600 21514 21600 0 -69 0">
            <v:imagedata r:id="rId14" o:title=""/>
            <w10:wrap type="through"/>
          </v:shape>
        </w:pict>
      </w:r>
    </w:p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>
      <w:r>
        <w:rPr>
          <w:noProof/>
        </w:rPr>
        <w:pict>
          <v:shape id="Рисунок 49" o:spid="_x0000_s1036" type="#_x0000_t75" style="position:absolute;margin-left:223pt;margin-top:18pt;width:240.95pt;height:192.75pt;z-index:251657728;visibility:visible" wrapcoords="-67 0 -67 21516 21600 21516 21600 0 -67 0">
            <v:imagedata r:id="rId15" o:title=""/>
            <w10:wrap type="through"/>
          </v:shape>
        </w:pict>
      </w:r>
      <w:r>
        <w:rPr>
          <w:noProof/>
        </w:rPr>
        <w:pict>
          <v:shape id="Рисунок 46" o:spid="_x0000_s1037" type="#_x0000_t75" style="position:absolute;margin-left:-58.8pt;margin-top:18pt;width:237pt;height:189.75pt;z-index:251656704;visibility:visible" wrapcoords="-68 0 -68 21515 21600 21515 21600 0 -68 0">
            <v:imagedata r:id="rId16" o:title=""/>
            <w10:wrap type="through"/>
          </v:shape>
        </w:pict>
      </w:r>
    </w:p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>
      <w:r>
        <w:rPr>
          <w:noProof/>
        </w:rPr>
        <w:pict>
          <v:shape id="Рисунок 165" o:spid="_x0000_s1038" type="#_x0000_t75" style="position:absolute;margin-left:229.95pt;margin-top:15.6pt;width:243.9pt;height:195pt;z-index:251659776;visibility:visible" wrapcoords="-66 0 -66 21517 21600 21517 21600 0 -66 0">
            <v:imagedata r:id="rId17" o:title=""/>
            <w10:wrap type="through"/>
          </v:shape>
        </w:pict>
      </w:r>
      <w:r>
        <w:rPr>
          <w:noProof/>
        </w:rPr>
        <w:pict>
          <v:shape id="Рисунок 52" o:spid="_x0000_s1039" type="#_x0000_t75" style="position:absolute;margin-left:-55.05pt;margin-top:18.6pt;width:243.95pt;height:195pt;z-index:251658752;visibility:visible" wrapcoords="-66 0 -66 21517 21600 21517 21600 0 -66 0">
            <v:imagedata r:id="rId18" o:title=""/>
            <w10:wrap type="through"/>
          </v:shape>
        </w:pict>
      </w:r>
    </w:p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>
      <w:r>
        <w:rPr>
          <w:noProof/>
        </w:rPr>
        <w:pict>
          <v:shape id="Рисунок 64" o:spid="_x0000_s1040" type="#_x0000_t75" style="position:absolute;margin-left:248.7pt;margin-top:-27.45pt;width:232.5pt;height:186pt;z-index:251661824;visibility:visible" wrapcoords="-70 0 -70 21513 21600 21513 21600 0 -70 0">
            <v:imagedata r:id="rId19" o:title=""/>
            <w10:wrap type="through"/>
          </v:shape>
        </w:pict>
      </w:r>
      <w:r>
        <w:rPr>
          <w:noProof/>
        </w:rPr>
        <w:pict>
          <v:shape id="Рисунок 55" o:spid="_x0000_s1041" type="#_x0000_t75" style="position:absolute;margin-left:-63.3pt;margin-top:-33.45pt;width:240pt;height:192pt;z-index:251660800;visibility:visible" wrapcoords="-68 0 -68 21516 21600 21516 21600 0 -68 0">
            <v:imagedata r:id="rId20" o:title=""/>
            <w10:wrap type="through"/>
          </v:shape>
        </w:pict>
      </w:r>
    </w:p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>
      <w:r>
        <w:rPr>
          <w:noProof/>
        </w:rPr>
        <w:pict>
          <v:shape id="Рисунок 82" o:spid="_x0000_s1042" type="#_x0000_t75" style="position:absolute;margin-left:232.2pt;margin-top:6.05pt;width:237pt;height:189pt;z-index:251663872;visibility:visible" wrapcoords="-68 0 -68 21514 21600 21514 21600 0 -68 0">
            <v:imagedata r:id="rId21" o:title=""/>
            <w10:wrap type="through"/>
          </v:shape>
        </w:pict>
      </w:r>
      <w:r>
        <w:rPr>
          <w:noProof/>
        </w:rPr>
        <w:pict>
          <v:shape id="Рисунок 67" o:spid="_x0000_s1043" type="#_x0000_t75" style="position:absolute;margin-left:-63.3pt;margin-top:6.05pt;width:240pt;height:192pt;z-index:251662848;visibility:visible" wrapcoords="-68 0 -68 21516 21600 21516 21600 0 -68 0">
            <v:imagedata r:id="rId22" o:title=""/>
            <w10:wrap type="through"/>
          </v:shape>
        </w:pict>
      </w:r>
    </w:p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>
      <w:r>
        <w:rPr>
          <w:noProof/>
        </w:rPr>
        <w:pict>
          <v:shape id="Рисунок 106" o:spid="_x0000_s1044" type="#_x0000_t75" style="position:absolute;margin-left:232.2pt;margin-top:22.4pt;width:243.75pt;height:195pt;z-index:251665920;visibility:visible" wrapcoords="-66 0 -66 21517 21600 21517 21600 0 -66 0">
            <v:imagedata r:id="rId23" o:title=""/>
            <w10:wrap type="through"/>
          </v:shape>
        </w:pict>
      </w:r>
      <w:r>
        <w:rPr>
          <w:noProof/>
        </w:rPr>
        <w:pict>
          <v:shape id="Рисунок 85" o:spid="_x0000_s1045" type="#_x0000_t75" style="position:absolute;margin-left:-57.3pt;margin-top:22.4pt;width:240pt;height:192pt;z-index:251664896;visibility:visible" wrapcoords="-68 0 -68 21516 21600 21516 21600 0 -68 0">
            <v:imagedata r:id="rId24" o:title=""/>
            <w10:wrap type="through"/>
          </v:shape>
        </w:pict>
      </w:r>
    </w:p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/>
    <w:p w:rsidR="00FD38F7" w:rsidRDefault="00FD38F7">
      <w:r>
        <w:rPr>
          <w:noProof/>
        </w:rPr>
        <w:pict>
          <v:shape id="Рисунок 148" o:spid="_x0000_s1046" type="#_x0000_t75" style="position:absolute;margin-left:105.45pt;margin-top:209.6pt;width:229.5pt;height:183.75pt;z-index:251668992;visibility:visible" wrapcoords="-71 0 -71 21512 21600 21512 21600 0 -71 0">
            <v:imagedata r:id="rId25" o:title=""/>
            <w10:wrap type="through"/>
          </v:shape>
        </w:pict>
      </w:r>
      <w:r>
        <w:rPr>
          <w:noProof/>
        </w:rPr>
        <w:pict>
          <v:shape id="Рисунок 133" o:spid="_x0000_s1047" type="#_x0000_t75" style="position:absolute;margin-left:237.6pt;margin-top:-21.45pt;width:243.75pt;height:195pt;z-index:251667968;visibility:visible" wrapcoords="-66 0 -66 21517 21600 21517 21600 0 -66 0">
            <v:imagedata r:id="rId26" o:title=""/>
            <w10:wrap type="through"/>
          </v:shape>
        </w:pict>
      </w:r>
      <w:r>
        <w:rPr>
          <w:noProof/>
        </w:rPr>
        <w:pict>
          <v:shape id="Рисунок 109" o:spid="_x0000_s1048" type="#_x0000_t75" style="position:absolute;margin-left:-52.8pt;margin-top:-21.45pt;width:241.5pt;height:193.15pt;z-index:251666944;visibility:visible" wrapcoords="-67 0 -67 21516 21600 21516 21600 0 -67 0">
            <v:imagedata r:id="rId27" o:title=""/>
            <w10:wrap type="through"/>
          </v:shape>
        </w:pict>
      </w:r>
    </w:p>
    <w:sectPr w:rsidR="00FD38F7" w:rsidSect="00DA0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61A44"/>
    <w:multiLevelType w:val="hybridMultilevel"/>
    <w:tmpl w:val="8F0C4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E23105"/>
    <w:multiLevelType w:val="hybridMultilevel"/>
    <w:tmpl w:val="5328AC70"/>
    <w:lvl w:ilvl="0" w:tplc="8200C97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38F008F3"/>
    <w:multiLevelType w:val="hybridMultilevel"/>
    <w:tmpl w:val="E2686F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D2C2C64"/>
    <w:multiLevelType w:val="hybridMultilevel"/>
    <w:tmpl w:val="4DEE3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3A1839"/>
    <w:multiLevelType w:val="hybridMultilevel"/>
    <w:tmpl w:val="608A2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A879A4"/>
    <w:multiLevelType w:val="hybridMultilevel"/>
    <w:tmpl w:val="B8C4C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6206919"/>
    <w:multiLevelType w:val="hybridMultilevel"/>
    <w:tmpl w:val="7ABC1E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0EED"/>
    <w:rsid w:val="0021715B"/>
    <w:rsid w:val="00417B26"/>
    <w:rsid w:val="004F5750"/>
    <w:rsid w:val="00577EF2"/>
    <w:rsid w:val="005E6522"/>
    <w:rsid w:val="006834AC"/>
    <w:rsid w:val="007539B2"/>
    <w:rsid w:val="009D5673"/>
    <w:rsid w:val="00A528DA"/>
    <w:rsid w:val="00B56994"/>
    <w:rsid w:val="00B60EED"/>
    <w:rsid w:val="00BC10BF"/>
    <w:rsid w:val="00CD330D"/>
    <w:rsid w:val="00DA07DE"/>
    <w:rsid w:val="00DF4D76"/>
    <w:rsid w:val="00DF759A"/>
    <w:rsid w:val="00FD38F7"/>
    <w:rsid w:val="00FE3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7DE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B60EED"/>
    <w:pPr>
      <w:ind w:left="720"/>
      <w:contextualSpacing/>
    </w:pPr>
  </w:style>
  <w:style w:type="paragraph" w:styleId="NoSpacing">
    <w:name w:val="No Spacing"/>
    <w:uiPriority w:val="99"/>
    <w:qFormat/>
    <w:rsid w:val="00B60EED"/>
  </w:style>
  <w:style w:type="table" w:styleId="TableGrid">
    <w:name w:val="Table Grid"/>
    <w:basedOn w:val="TableNormal"/>
    <w:uiPriority w:val="99"/>
    <w:rsid w:val="00B60EE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B60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60E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25</Words>
  <Characters>145</Characters>
  <Application>Microsoft Office Outlook</Application>
  <DocSecurity>0</DocSecurity>
  <Lines>0</Lines>
  <Paragraphs>0</Paragraphs>
  <ScaleCrop>false</ScaleCrop>
  <Company>Школа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subject/>
  <dc:creator>k108</dc:creator>
  <cp:keywords/>
  <dc:description/>
  <cp:lastModifiedBy>User</cp:lastModifiedBy>
  <cp:revision>2</cp:revision>
  <dcterms:created xsi:type="dcterms:W3CDTF">2013-08-02T15:09:00Z</dcterms:created>
  <dcterms:modified xsi:type="dcterms:W3CDTF">2013-08-02T15:09:00Z</dcterms:modified>
</cp:coreProperties>
</file>