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7D9" w:rsidRDefault="007207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</w:t>
      </w:r>
    </w:p>
    <w:p w:rsidR="007207D9" w:rsidRDefault="007207D9">
      <w:pPr>
        <w:pStyle w:val="Heading2"/>
        <w:spacing w:before="0" w:line="240" w:lineRule="auto"/>
      </w:pPr>
    </w:p>
    <w:p w:rsidR="007207D9" w:rsidRDefault="007207D9">
      <w:pPr>
        <w:pStyle w:val="Heading2"/>
        <w:spacing w:before="0" w:line="240" w:lineRule="auto"/>
      </w:pPr>
      <w:r>
        <w:t>Группа 1. Освещениесобытияпорадио</w:t>
      </w:r>
    </w:p>
    <w:p w:rsidR="007207D9" w:rsidRDefault="007207D9">
      <w:pPr>
        <w:spacing w:after="0" w:line="240" w:lineRule="auto"/>
      </w:pPr>
    </w:p>
    <w:p w:rsidR="007207D9" w:rsidRDefault="007207D9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RADIO</w:t>
      </w:r>
    </w:p>
    <w:p w:rsidR="007207D9" w:rsidRDefault="007207D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We continue our broadcasting and now some news about accidents on the roads in our town.</w:t>
      </w:r>
    </w:p>
    <w:p w:rsidR="007207D9" w:rsidRDefault="007207D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There was an accident on the road not far from a country pub. A car with 3 people inside crashed and burst into flames. Liz Pursey with her friend Neil helped people to get out. The police presented them with certificates for bravery.</w:t>
      </w:r>
    </w:p>
    <w:p w:rsidR="007207D9" w:rsidRDefault="007207D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So be careful while travelling on the roads.</w:t>
      </w:r>
    </w:p>
    <w:p w:rsidR="007207D9" w:rsidRDefault="007207D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And now the weather forecast for today…</w:t>
      </w:r>
    </w:p>
    <w:p w:rsidR="007207D9" w:rsidRDefault="007207D9">
      <w:pPr>
        <w:pStyle w:val="Heading2"/>
        <w:spacing w:before="0"/>
        <w:rPr>
          <w:lang w:val="en-US"/>
        </w:rPr>
      </w:pPr>
      <w:r>
        <w:t>Группа</w:t>
      </w:r>
      <w:r>
        <w:rPr>
          <w:lang w:val="en-US"/>
        </w:rPr>
        <w:t xml:space="preserve"> 2. </w:t>
      </w:r>
      <w:r>
        <w:t>Освещениесобытиявгазете</w:t>
      </w:r>
    </w:p>
    <w:p w:rsidR="007207D9" w:rsidRDefault="007207D9">
      <w:pPr>
        <w:spacing w:after="0"/>
        <w:rPr>
          <w:lang w:val="en-US"/>
        </w:rPr>
      </w:pPr>
    </w:p>
    <w:p w:rsidR="007207D9" w:rsidRDefault="007207D9">
      <w:pPr>
        <w:widowControl w:val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Picture Story from Place of Accident</w:t>
      </w:r>
    </w:p>
    <w:p w:rsidR="007207D9" w:rsidRDefault="007207D9">
      <w:pPr>
        <w:widowControl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style="width:111.75pt;height:144.75pt;visibility:visible" fillcolor="window">
            <v:imagedata r:id="rId6" o:title=""/>
          </v:shape>
        </w:pict>
      </w:r>
    </w:p>
    <w:p w:rsidR="007207D9" w:rsidRDefault="007207D9">
      <w:pPr>
        <w:widowControl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Рисунок</w:t>
      </w:r>
      <w:bookmarkStart w:id="0" w:name="_GoBack"/>
      <w:bookmarkEnd w:id="0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2.</w:t>
      </w:r>
      <w:r>
        <w:rPr>
          <w:rFonts w:ascii="Times New Roman" w:hAnsi="Times New Roman" w:cs="Times New Roman"/>
          <w:sz w:val="24"/>
          <w:szCs w:val="24"/>
          <w:lang w:val="en-US"/>
        </w:rPr>
        <w:t>A 32-year-old Neil Blacky was a witness of an accident on the road. Together with his friend Liz Pursey he rescued 3 people from a burning car. He kindly agreed to give us the photos which he had made at the moment of an accident.</w:t>
      </w:r>
    </w:p>
    <w:p w:rsidR="007207D9" w:rsidRDefault="007207D9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Рисунок 4" o:spid="_x0000_i1026" type="#_x0000_t75" style="width:191.25pt;height:171.75pt;visibility:visible" fillcolor="window">
            <v:imagedata r:id="rId7" o:title=""/>
          </v:shape>
        </w:pict>
      </w:r>
    </w:p>
    <w:p w:rsidR="007207D9" w:rsidRDefault="007207D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Рисунок 3.</w:t>
      </w:r>
      <w:r>
        <w:rPr>
          <w:rFonts w:ascii="Times New Roman" w:hAnsi="Times New Roman" w:cs="Times New Roman"/>
          <w:sz w:val="24"/>
          <w:szCs w:val="24"/>
          <w:lang w:val="en-US"/>
        </w:rPr>
        <w:t>A car with 3 people inside crashed and burst into flames</w:t>
      </w:r>
    </w:p>
    <w:p w:rsidR="007207D9" w:rsidRDefault="007207D9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Рисунок 3" o:spid="_x0000_i1027" type="#_x0000_t75" style="width:162.75pt;height:121.5pt;visibility:visible" fillcolor="window">
            <v:imagedata r:id="rId8" o:title=""/>
          </v:shape>
        </w:pict>
      </w:r>
    </w:p>
    <w:p w:rsidR="007207D9" w:rsidRDefault="007207D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Рисунок 4.</w:t>
      </w:r>
      <w:r>
        <w:rPr>
          <w:rFonts w:ascii="Times New Roman" w:hAnsi="Times New Roman" w:cs="Times New Roman"/>
          <w:sz w:val="24"/>
          <w:szCs w:val="24"/>
          <w:lang w:val="en-US"/>
        </w:rPr>
        <w:t>People from a nearby campsite call the emergency services.</w:t>
      </w:r>
    </w:p>
    <w:p w:rsidR="007207D9" w:rsidRDefault="007207D9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Рисунок 2" o:spid="_x0000_i1028" type="#_x0000_t75" style="width:148.5pt;height:128.25pt;visibility:visible" fillcolor="window">
            <v:imagedata r:id="rId9" o:title=""/>
          </v:shape>
        </w:pict>
      </w:r>
    </w:p>
    <w:p w:rsidR="007207D9" w:rsidRDefault="007207D9">
      <w:pPr>
        <w:widowControl w:val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Рисунок 5.</w:t>
      </w:r>
      <w:r>
        <w:rPr>
          <w:rFonts w:ascii="Times New Roman" w:hAnsi="Times New Roman" w:cs="Times New Roman"/>
          <w:sz w:val="24"/>
          <w:szCs w:val="24"/>
          <w:lang w:val="en-US"/>
        </w:rPr>
        <w:t>The police examine the witnesses.</w:t>
      </w:r>
    </w:p>
    <w:p w:rsidR="007207D9" w:rsidRDefault="007207D9">
      <w:pPr>
        <w:widowControl w:val="0"/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Рисунок 1" o:spid="_x0000_i1029" type="#_x0000_t75" style="width:121.5pt;height:135pt;visibility:visible" fillcolor="window">
            <v:imagedata r:id="rId10" o:title=""/>
          </v:shape>
        </w:pict>
      </w:r>
    </w:p>
    <w:p w:rsidR="007207D9" w:rsidRDefault="007207D9">
      <w:pPr>
        <w:widowControl w:val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Рисунок 6.</w:t>
      </w:r>
      <w:r>
        <w:rPr>
          <w:rFonts w:ascii="Times New Roman" w:hAnsi="Times New Roman" w:cs="Times New Roman"/>
          <w:sz w:val="24"/>
          <w:szCs w:val="24"/>
          <w:lang w:val="en-US"/>
        </w:rPr>
        <w:t>Liz Pursey in a state of shock.</w:t>
      </w:r>
    </w:p>
    <w:p w:rsidR="007207D9" w:rsidRDefault="007207D9">
      <w:pPr>
        <w:rPr>
          <w:lang w:val="en-US"/>
        </w:rPr>
      </w:pPr>
    </w:p>
    <w:p w:rsidR="007207D9" w:rsidRDefault="007207D9">
      <w:pPr>
        <w:pStyle w:val="Heading2"/>
      </w:pPr>
      <w:r>
        <w:t>Группа 3. Освещение события по телевидению.</w:t>
      </w:r>
    </w:p>
    <w:p w:rsidR="007207D9" w:rsidRDefault="007207D9">
      <w:pPr>
        <w:pStyle w:val="Heading2"/>
        <w:spacing w:before="0" w:line="240" w:lineRule="auto"/>
      </w:pPr>
      <w:r>
        <w:t>Передача “Пусть говорят”</w:t>
      </w:r>
    </w:p>
    <w:p w:rsidR="007207D9" w:rsidRDefault="007207D9">
      <w:pPr>
        <w:spacing w:after="0" w:line="240" w:lineRule="auto"/>
      </w:pPr>
    </w:p>
    <w:p w:rsidR="007207D9" w:rsidRDefault="007207D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LetThemTalk</w:t>
      </w:r>
    </w:p>
    <w:p w:rsidR="007207D9" w:rsidRDefault="007207D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hps"/>
          <w:rFonts w:ascii="Times New Roman" w:hAnsi="Times New Roman" w:cs="Times New Roman"/>
          <w:i/>
          <w:iCs/>
          <w:sz w:val="24"/>
          <w:szCs w:val="24"/>
          <w:lang w:val="en-US"/>
        </w:rPr>
        <w:t>Presenter:</w:t>
      </w:r>
      <w:r>
        <w:rPr>
          <w:rFonts w:ascii="Times New Roman" w:hAnsi="Times New Roman" w:cs="Times New Roman"/>
          <w:sz w:val="24"/>
          <w:szCs w:val="24"/>
          <w:lang w:val="en-US"/>
        </w:rPr>
        <w:t>Hello! Today in our weekly programme "Let them talk" we are discussing true life stories, and our guest is LisPursey. Welcome Liz!</w:t>
      </w:r>
    </w:p>
    <w:p w:rsidR="007207D9" w:rsidRDefault="007207D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Liz: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Hello!</w:t>
      </w:r>
    </w:p>
    <w:p w:rsidR="007207D9" w:rsidRDefault="007207D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hps"/>
          <w:rFonts w:ascii="Times New Roman" w:hAnsi="Times New Roman" w:cs="Times New Roman"/>
          <w:i/>
          <w:iCs/>
          <w:sz w:val="24"/>
          <w:szCs w:val="24"/>
          <w:lang w:val="en-US"/>
        </w:rPr>
        <w:t>Presenter:</w:t>
      </w:r>
      <w:r>
        <w:rPr>
          <w:rFonts w:ascii="Times New Roman" w:hAnsi="Times New Roman" w:cs="Times New Roman"/>
          <w:sz w:val="24"/>
          <w:szCs w:val="24"/>
          <w:lang w:val="en-US"/>
        </w:rPr>
        <w:t>Liz is an English woman from London. She rescued 3 people from a burning car! How did it happen, Liz?</w:t>
      </w:r>
    </w:p>
    <w:p w:rsidR="007207D9" w:rsidRDefault="007207D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Liz: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Well, last Sunday I went home with my friend Neil. It was evening. Suddenly, a car drove past us out of control. It crashed and burst into flames. There were 3 people inside. We got them out. </w:t>
      </w:r>
    </w:p>
    <w:p w:rsidR="007207D9" w:rsidRDefault="007207D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hps"/>
          <w:rFonts w:ascii="Times New Roman" w:hAnsi="Times New Roman" w:cs="Times New Roman"/>
          <w:i/>
          <w:iCs/>
          <w:sz w:val="24"/>
          <w:szCs w:val="24"/>
          <w:lang w:val="en-US"/>
        </w:rPr>
        <w:t>Presenter: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Wow! But you were not alone, aren't you? You were with your friend Neil. He must act first, he is a man. Was he frightened?</w:t>
      </w:r>
    </w:p>
    <w:p w:rsidR="007207D9" w:rsidRDefault="007207D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Liz: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 think, nobody knows how he or she will behave in any situation. Maybe he was in a shock. </w:t>
      </w:r>
    </w:p>
    <w:p w:rsidR="007207D9" w:rsidRDefault="007207D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hps"/>
          <w:rFonts w:ascii="Times New Roman" w:hAnsi="Times New Roman" w:cs="Times New Roman"/>
          <w:i/>
          <w:iCs/>
          <w:sz w:val="24"/>
          <w:szCs w:val="24"/>
          <w:lang w:val="en-US"/>
        </w:rPr>
        <w:t>Presenter:</w:t>
      </w:r>
      <w:r>
        <w:rPr>
          <w:rFonts w:ascii="Times New Roman" w:hAnsi="Times New Roman" w:cs="Times New Roman"/>
          <w:sz w:val="24"/>
          <w:szCs w:val="24"/>
          <w:lang w:val="en-US"/>
        </w:rPr>
        <w:t>OK, we invited Neil to our studio!</w:t>
      </w:r>
    </w:p>
    <w:p w:rsidR="007207D9" w:rsidRDefault="007207D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Neil: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I'm very surprised listening to your story, Liz. We did everything together. Just imagine, how could a woman get 3 people out of a burning car alone? As for me, I don't think I did anything extraordinary. It was just really unexpected for me to see your photo in a magazine.</w:t>
      </w:r>
    </w:p>
    <w:p w:rsidR="007207D9" w:rsidRDefault="007207D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hps"/>
          <w:rFonts w:ascii="Times New Roman" w:hAnsi="Times New Roman" w:cs="Times New Roman"/>
          <w:i/>
          <w:iCs/>
          <w:sz w:val="24"/>
          <w:szCs w:val="24"/>
          <w:lang w:val="en-US"/>
        </w:rPr>
        <w:t>Presenter:</w:t>
      </w:r>
      <w:r>
        <w:rPr>
          <w:rFonts w:ascii="Times New Roman" w:hAnsi="Times New Roman" w:cs="Times New Roman"/>
          <w:sz w:val="24"/>
          <w:szCs w:val="24"/>
          <w:lang w:val="en-US"/>
        </w:rPr>
        <w:t>To explain the situation we invited the editor of the magazine!</w:t>
      </w:r>
    </w:p>
    <w:p w:rsidR="007207D9" w:rsidRDefault="007207D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Editor: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Hello. I'm an editor of a so-called women's magazine. It's a sensationalist story very typical of such publications. Readers of these magazines are encouraged to send in their own experiences and they get a prize if they are published.</w:t>
      </w:r>
    </w:p>
    <w:p w:rsidR="007207D9" w:rsidRDefault="007207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Presenter: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WOOHOO it’s so hot here! Now we are interrupting for some advertisement, and after it 3 saved people will appear in our studio. </w:t>
      </w:r>
      <w:r>
        <w:rPr>
          <w:rFonts w:ascii="Times New Roman" w:hAnsi="Times New Roman" w:cs="Times New Roman"/>
          <w:sz w:val="24"/>
          <w:szCs w:val="24"/>
        </w:rPr>
        <w:t>Don’tturn</w:t>
      </w:r>
      <w:r>
        <w:rPr>
          <w:rFonts w:ascii="Times New Roman" w:hAnsi="Times New Roman" w:cs="Times New Roman"/>
          <w:sz w:val="24"/>
          <w:szCs w:val="24"/>
          <w:lang w:val="en-US"/>
        </w:rPr>
        <w:t>overourchannel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7207D9" w:rsidRDefault="007207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207D9" w:rsidRDefault="007207D9">
      <w:pPr>
        <w:pStyle w:val="Heading2"/>
      </w:pPr>
      <w:r>
        <w:t>Группа 4. Освещение события через Интернет.</w:t>
      </w:r>
    </w:p>
    <w:p w:rsidR="007207D9" w:rsidRDefault="007207D9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207D9" w:rsidRDefault="007207D9">
      <w:pPr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hyperlink r:id="rId11" w:history="1">
        <w:r>
          <w:rPr>
            <w:rStyle w:val="Hyperlink"/>
            <w:rFonts w:ascii="Times New Roman" w:hAnsi="Times New Roman" w:cs="Times New Roman"/>
            <w:i/>
            <w:iCs/>
            <w:sz w:val="24"/>
            <w:szCs w:val="24"/>
          </w:rPr>
          <w:t>Презентация</w:t>
        </w:r>
        <w:r>
          <w:rPr>
            <w:rStyle w:val="Hyperlink"/>
            <w:rFonts w:ascii="Times New Roman" w:hAnsi="Times New Roman" w:cs="Times New Roman"/>
            <w:i/>
            <w:iCs/>
            <w:sz w:val="24"/>
            <w:szCs w:val="24"/>
            <w:lang w:val="en-US"/>
          </w:rPr>
          <w:t xml:space="preserve"> 3</w:t>
        </w:r>
      </w:hyperlink>
    </w:p>
    <w:p w:rsidR="007207D9" w:rsidRDefault="007207D9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Слайд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1.</w:t>
      </w:r>
      <w:r>
        <w:rPr>
          <w:rFonts w:ascii="Times New Roman" w:hAnsi="Times New Roman" w:cs="Times New Roman"/>
          <w:sz w:val="24"/>
          <w:szCs w:val="24"/>
          <w:lang w:val="en-US"/>
        </w:rPr>
        <w:t>In the Internet we can find not only the event we are interested in but a lot of additional information, for example gossips about private life of the characters. The Internet could interpret this event in the following way.</w:t>
      </w:r>
    </w:p>
    <w:p w:rsidR="007207D9" w:rsidRDefault="007207D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C</w:t>
      </w:r>
      <w:r>
        <w:rPr>
          <w:rFonts w:ascii="Times New Roman" w:hAnsi="Times New Roman" w:cs="Times New Roman"/>
          <w:i/>
          <w:iCs/>
          <w:sz w:val="24"/>
          <w:szCs w:val="24"/>
        </w:rPr>
        <w:t>лайд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2.</w:t>
      </w:r>
      <w:r>
        <w:rPr>
          <w:rFonts w:ascii="Times New Roman" w:hAnsi="Times New Roman" w:cs="Times New Roman"/>
          <w:sz w:val="24"/>
          <w:szCs w:val="24"/>
          <w:lang w:val="en-US"/>
        </w:rPr>
        <w:t>You see 3 topics in local news:</w:t>
      </w:r>
    </w:p>
    <w:p w:rsidR="007207D9" w:rsidRDefault="007207D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-Local heroes;</w:t>
      </w:r>
    </w:p>
    <w:p w:rsidR="007207D9" w:rsidRDefault="007207D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-Accidents on the roads;</w:t>
      </w:r>
    </w:p>
    <w:p w:rsidR="007207D9" w:rsidRDefault="007207D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-True life drama.</w:t>
      </w:r>
    </w:p>
    <w:p w:rsidR="007207D9" w:rsidRDefault="007207D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207D9" w:rsidRDefault="007207D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Слайд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3.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Let’s click “Local heroes”. You see an interview with Liz Pursey’s student who speaks about her traits of character. </w:t>
      </w:r>
    </w:p>
    <w:p w:rsidR="007207D9" w:rsidRDefault="007207D9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207D9" w:rsidRDefault="007207D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Слайд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4.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Click “Accidents on the roads”. You will learn facts and details of this accident. </w:t>
      </w:r>
    </w:p>
    <w:p w:rsidR="007207D9" w:rsidRDefault="007207D9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207D9" w:rsidRDefault="007207D9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Слайд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5.</w:t>
      </w:r>
      <w:r>
        <w:rPr>
          <w:rFonts w:ascii="Times New Roman" w:hAnsi="Times New Roman" w:cs="Times New Roman"/>
          <w:sz w:val="24"/>
          <w:szCs w:val="24"/>
          <w:lang w:val="en-US"/>
        </w:rPr>
        <w:t>Click “True life drama” and you will find information about the relations between Liz and Neil after the accident.</w:t>
      </w:r>
    </w:p>
    <w:p w:rsidR="007207D9" w:rsidRDefault="007207D9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After reading these articles you will know not only facts but the opinions of different people, a lot of rubbish and gossips. Be careful!  </w:t>
      </w:r>
    </w:p>
    <w:sectPr w:rsidR="007207D9" w:rsidSect="007207D9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07D9" w:rsidRDefault="007207D9">
      <w:pPr>
        <w:spacing w:after="0" w:line="240" w:lineRule="auto"/>
      </w:pPr>
      <w:r>
        <w:separator/>
      </w:r>
    </w:p>
  </w:endnote>
  <w:endnote w:type="continuationSeparator" w:id="1">
    <w:p w:rsidR="007207D9" w:rsidRDefault="007207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07D9" w:rsidRDefault="007207D9">
      <w:pPr>
        <w:spacing w:after="0" w:line="240" w:lineRule="auto"/>
      </w:pPr>
      <w:r>
        <w:separator/>
      </w:r>
    </w:p>
  </w:footnote>
  <w:footnote w:type="continuationSeparator" w:id="1">
    <w:p w:rsidR="007207D9" w:rsidRDefault="007207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7D9" w:rsidRDefault="007207D9">
    <w:pPr>
      <w:pStyle w:val="Header"/>
      <w:rPr>
        <w:rFonts w:ascii="Times New Roman" w:hAnsi="Times New Roman" w:cs="Times New Roman"/>
        <w:sz w:val="24"/>
        <w:szCs w:val="24"/>
        <w:lang w:val="en-US"/>
      </w:rPr>
    </w:pPr>
    <w:r>
      <w:rPr>
        <w:rFonts w:ascii="Times New Roman" w:hAnsi="Times New Roman" w:cs="Times New Roman"/>
        <w:sz w:val="24"/>
        <w:szCs w:val="24"/>
        <w:lang w:val="en-US"/>
      </w:rPr>
      <w:t>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07D9"/>
    <w:rsid w:val="007207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semiHidden="0" w:unhideWhenUsed="0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  <w:spacing w:after="200" w:line="276" w:lineRule="auto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keepLines/>
      <w:spacing w:before="480" w:after="0" w:line="240" w:lineRule="auto"/>
      <w:outlineLvl w:val="0"/>
    </w:pPr>
    <w:rPr>
      <w:rFonts w:ascii="Cambria" w:hAnsi="Cambria" w:cs="Cambria"/>
      <w:b/>
      <w:bCs/>
      <w:color w:val="0080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keepLines/>
      <w:spacing w:before="200" w:after="0"/>
      <w:outlineLvl w:val="1"/>
    </w:pPr>
    <w:rPr>
      <w:rFonts w:ascii="Cambria" w:hAnsi="Cambria" w:cs="Cambria"/>
      <w:b/>
      <w:bCs/>
      <w:color w:val="808080"/>
      <w:sz w:val="26"/>
      <w:szCs w:val="26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0">
    <w:name w:val="Основной шрифт"/>
    <w:uiPriority w:val="99"/>
  </w:style>
  <w:style w:type="character" w:customStyle="1" w:styleId="Heading1Char">
    <w:name w:val="Heading 1 Char"/>
    <w:basedOn w:val="DefaultParagraphFont"/>
    <w:link w:val="Heading1"/>
    <w:uiPriority w:val="99"/>
    <w:rPr>
      <w:rFonts w:ascii="Cambria" w:hAnsi="Cambria" w:cs="Cambria"/>
      <w:b/>
      <w:bCs/>
      <w:color w:val="008080"/>
      <w:sz w:val="32"/>
      <w:szCs w:val="32"/>
      <w:lang/>
    </w:rPr>
  </w:style>
  <w:style w:type="character" w:customStyle="1" w:styleId="Heading2Char">
    <w:name w:val="Heading 2 Char"/>
    <w:basedOn w:val="DefaultParagraphFont"/>
    <w:link w:val="Heading2"/>
    <w:uiPriority w:val="99"/>
    <w:rPr>
      <w:rFonts w:ascii="Cambria" w:hAnsi="Cambria" w:cs="Cambria"/>
      <w:b/>
      <w:bCs/>
      <w:color w:val="80808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uiPriority w:val="99"/>
    <w:rPr>
      <w:rFonts w:cstheme="minorBidi"/>
    </w:rPr>
  </w:style>
  <w:style w:type="character" w:styleId="Hyperlink">
    <w:name w:val="Hyperlink"/>
    <w:basedOn w:val="DefaultParagraphFont"/>
    <w:uiPriority w:val="99"/>
    <w:rPr>
      <w:rFonts w:cstheme="minorBidi"/>
      <w:color w:val="0000FF"/>
      <w:u w:val="single"/>
    </w:rPr>
  </w:style>
  <w:style w:type="paragraph" w:styleId="Caption">
    <w:name w:val="caption"/>
    <w:basedOn w:val="Normal"/>
    <w:next w:val="Normal"/>
    <w:uiPriority w:val="99"/>
    <w:qFormat/>
    <w:pPr>
      <w:spacing w:line="240" w:lineRule="auto"/>
    </w:pPr>
    <w:rPr>
      <w:b/>
      <w:bCs/>
      <w:color w:val="808080"/>
      <w:sz w:val="18"/>
      <w:szCs w:val="18"/>
    </w:rPr>
  </w:style>
  <w:style w:type="paragraph" w:styleId="Header">
    <w:name w:val="header"/>
    <w:basedOn w:val="Normal"/>
    <w:link w:val="Head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cstheme="minorBidi"/>
    </w:rPr>
  </w:style>
  <w:style w:type="paragraph" w:styleId="Footer">
    <w:name w:val="footer"/>
    <w:basedOn w:val="Normal"/>
    <w:link w:val="FooterChar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file:///D:\FESTIVAL\2335\632977\pril3.pptx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3</Pages>
  <Words>513</Words>
  <Characters>2929</Characters>
  <Application>Microsoft Office Outlook</Application>
  <DocSecurity>0</DocSecurity>
  <Lines>0</Lines>
  <Paragraphs>0</Paragraphs>
  <ScaleCrop>false</ScaleCrop>
  <Company> 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Надежда</cp:lastModifiedBy>
  <cp:revision>7</cp:revision>
  <dcterms:created xsi:type="dcterms:W3CDTF">2013-01-13T09:30:00Z</dcterms:created>
  <dcterms:modified xsi:type="dcterms:W3CDTF">2013-04-21T13:56:00Z</dcterms:modified>
</cp:coreProperties>
</file>