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CE" w:rsidRDefault="00DA28CE">
      <w:r>
        <w:t xml:space="preserve">Картинки, которые использовались во время урока учителем:   </w:t>
      </w:r>
    </w:p>
    <w:p w:rsidR="00DA28CE" w:rsidRDefault="00DA28CE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1.8pt;height:283.2pt;visibility:visible" fillcolor="window">
            <v:imagedata r:id="rId4" o:title=""/>
          </v:shape>
        </w:pict>
      </w:r>
      <w:r>
        <w:rPr>
          <w:noProof/>
          <w:sz w:val="20"/>
          <w:szCs w:val="20"/>
        </w:rPr>
        <w:pict>
          <v:shape id="Рисунок 2" o:spid="_x0000_i1026" type="#_x0000_t75" style="width:210.6pt;height:283.2pt;visibility:visible" fillcolor="window">
            <v:imagedata r:id="rId5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_x0000_i1027" type="#_x0000_t75" style="width:240.6pt;height:181.2pt;visibility:visible" fillcolor="window">
            <v:imagedata r:id="rId6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_x0000_i1028" type="#_x0000_t75" style="width:265.8pt;height:198.6pt;visibility:visible" fillcolor="window">
            <v:imagedata r:id="rId7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Рисунок 3" o:spid="_x0000_i1029" type="#_x0000_t75" style="width:265.8pt;height:198.6pt;visibility:visible" fillcolor="window">
            <v:imagedata r:id="rId8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Рисунок 4" o:spid="_x0000_i1030" type="#_x0000_t75" style="width:328.2pt;height:244.2pt;visibility:visible" fillcolor="window">
            <v:imagedata r:id="rId9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Рисунок 5" o:spid="_x0000_i1031" type="#_x0000_t75" style="width:340.2pt;height:252.6pt;visibility:visible" fillcolor="window">
            <v:imagedata r:id="rId10" o:title=""/>
          </v:shape>
        </w:pict>
      </w:r>
    </w:p>
    <w:p w:rsidR="00DA28CE" w:rsidRDefault="00DA28CE"/>
    <w:p w:rsidR="00DA28CE" w:rsidRDefault="00DA28CE">
      <w:r>
        <w:rPr>
          <w:noProof/>
          <w:sz w:val="20"/>
          <w:szCs w:val="20"/>
        </w:rPr>
        <w:pict>
          <v:shape id="Рисунок 6" o:spid="_x0000_i1032" type="#_x0000_t75" style="width:339.6pt;height:252.6pt;visibility:visible" fillcolor="window">
            <v:imagedata r:id="rId11" o:title=""/>
          </v:shape>
        </w:pict>
      </w:r>
    </w:p>
    <w:p w:rsidR="00DA28CE" w:rsidRDefault="00DA28CE">
      <w:r>
        <w:t>Электронные часы.</w:t>
      </w:r>
    </w:p>
    <w:p w:rsidR="00DA28CE" w:rsidRDefault="00DA28CE">
      <w:r>
        <w:rPr>
          <w:noProof/>
          <w:sz w:val="20"/>
          <w:szCs w:val="20"/>
        </w:rPr>
        <w:pict>
          <v:shape id="Рисунок 7" o:spid="_x0000_i1033" type="#_x0000_t75" style="width:232.2pt;height:174pt;visibility:visible" fillcolor="window">
            <v:imagedata r:id="rId12" o:title=""/>
          </v:shape>
        </w:pict>
      </w:r>
    </w:p>
    <w:p w:rsidR="00DA28CE" w:rsidRDefault="00DA28CE">
      <w:r>
        <w:t>Механические часы.</w:t>
      </w:r>
    </w:p>
    <w:p w:rsidR="00DA28CE" w:rsidRDefault="00DA28CE">
      <w:r>
        <w:rPr>
          <w:noProof/>
          <w:sz w:val="20"/>
          <w:szCs w:val="20"/>
        </w:rPr>
        <w:pict>
          <v:shape id="Рисунок 8" o:spid="_x0000_i1034" type="#_x0000_t75" style="width:303.6pt;height:226.8pt;visibility:visible" fillcolor="window">
            <v:imagedata r:id="rId13" o:title=""/>
          </v:shape>
        </w:pict>
      </w:r>
    </w:p>
    <w:p w:rsidR="00DA28CE" w:rsidRDefault="00DA28CE">
      <w:r>
        <w:t>Песочные часы.</w:t>
      </w:r>
    </w:p>
    <w:p w:rsidR="00DA28CE" w:rsidRDefault="00DA28CE"/>
    <w:sectPr w:rsidR="00DA28CE" w:rsidSect="00DA2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8CE"/>
    <w:rsid w:val="00DA2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20</Words>
  <Characters>114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Картинки, которые использовались во время урока учителем:   </dc:title>
  <dc:subject/>
  <dc:creator>user</dc:creator>
  <cp:keywords/>
  <dc:description/>
  <cp:lastModifiedBy>user</cp:lastModifiedBy>
  <cp:revision>2</cp:revision>
  <dcterms:created xsi:type="dcterms:W3CDTF">2012-12-28T09:16:00Z</dcterms:created>
  <dcterms:modified xsi:type="dcterms:W3CDTF">2012-12-28T09:16:00Z</dcterms:modified>
</cp:coreProperties>
</file>