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50" w:rsidRDefault="00F9535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95350" w:rsidRDefault="00F9535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95350" w:rsidRDefault="00F9535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95350" w:rsidRDefault="00F953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323.25pt;visibility:visible" fillcolor="window">
            <v:imagedata r:id="rId4" o:title=""/>
          </v:shape>
        </w:pict>
      </w:r>
    </w:p>
    <w:p w:rsidR="00F95350" w:rsidRDefault="00F953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350" w:rsidRDefault="00F953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350" w:rsidRDefault="00F953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350" w:rsidRDefault="00F953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2" o:spid="_x0000_i1026" type="#_x0000_t75" style="width:479.25pt;height:342pt;visibility:visible" fillcolor="window">
            <v:imagedata r:id="rId5" o:title="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3" o:spid="_x0000_i1027" type="#_x0000_t75" style="width:226.5pt;height:311.25pt;visibility:visible" fillcolor="window">
            <v:imagedata r:id="rId6" o:title="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4" o:spid="_x0000_i1028" type="#_x0000_t75" style="width:228pt;height:314.25pt;visibility:visible" fillcolor="window">
            <v:imagedata r:id="rId7" o:title=""/>
          </v:shape>
        </w:pict>
      </w:r>
    </w:p>
    <w:sectPr w:rsidR="00F95350" w:rsidSect="00F95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5350"/>
    <w:rsid w:val="00F95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</Words>
  <Characters>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US-2udhpoiugj</dc:creator>
  <cp:keywords/>
  <dc:description/>
  <cp:lastModifiedBy>User</cp:lastModifiedBy>
  <cp:revision>2</cp:revision>
  <dcterms:created xsi:type="dcterms:W3CDTF">2012-11-14T06:21:00Z</dcterms:created>
  <dcterms:modified xsi:type="dcterms:W3CDTF">2012-11-14T06:21:00Z</dcterms:modified>
</cp:coreProperties>
</file>