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C6D" w:rsidRPr="002B4662" w:rsidRDefault="005C5C6D" w:rsidP="002B466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.4pt;margin-top:-11pt;width:772.3pt;height:530.9pt;z-index:-251662848;visibility:visible;mso-wrap-distance-bottom:.6pt">
            <v:imagedata r:id="rId7" o:title=""/>
            <o:lock v:ext="edit" aspectratio="f"/>
          </v:shape>
        </w:pict>
      </w: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5C6D" w:rsidRDefault="005C5C6D" w:rsidP="002B4662">
      <w:pPr>
        <w:pStyle w:val="ListParagraph"/>
        <w:tabs>
          <w:tab w:val="left" w:pos="600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Лабиау</w:t>
      </w: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</w:p>
    <w:p w:rsidR="005C5C6D" w:rsidRPr="002B4662" w:rsidRDefault="005C5C6D" w:rsidP="002B466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</w:t>
      </w:r>
      <w:r w:rsidRPr="002B46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2B4662">
        <w:rPr>
          <w:rFonts w:ascii="Times New Roman" w:hAnsi="Times New Roman" w:cs="Times New Roman"/>
          <w:noProof/>
          <w:sz w:val="32"/>
          <w:szCs w:val="32"/>
          <w:lang w:eastAsia="ru-RU"/>
        </w:rPr>
        <w:t>Кенигсберг</w:t>
      </w: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left:0;text-align:left;margin-left:40.4pt;margin-top:10.3pt;width:9.85pt;height:9.4pt;z-index:251654656" fillcolor="black" strokecolor="#f2f2f2" strokeweight="3pt">
            <v:shadow on="t" type="perspective" color="#7f7f7f" opacity=".5" offset="1pt" offset2="-1pt"/>
          </v:shape>
        </w:pict>
      </w: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28" type="#_x0000_t120" style="position:absolute;left:0;text-align:left;margin-left:495.75pt;margin-top:8.85pt;width:7.15pt;height:7.5pt;z-index:251655680" fillcolor="black" strokecolor="#f2f2f2" strokeweight="3pt">
            <v:shadow on="t" type="perspective" color="#7f7f7f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Пиллау                                                                                                                                   </w:t>
      </w:r>
    </w:p>
    <w:p w:rsidR="005C5C6D" w:rsidRDefault="005C5C6D" w:rsidP="0097276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029" type="#_x0000_t120" style="position:absolute;left:0;text-align:left;margin-left:349.5pt;margin-top:.45pt;width:8.25pt;height:9pt;z-index:251656704" fillcolor="black" strokecolor="#f2f2f2" strokeweight="3pt">
            <v:shadow on="t" type="perspective" color="#7f7f7f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Велау                                 Гросс-Ерегсдорф                                   </w:t>
      </w:r>
    </w:p>
    <w:p w:rsidR="005C5C6D" w:rsidRPr="0090780A" w:rsidRDefault="005C5C6D" w:rsidP="0090780A"/>
    <w:p w:rsidR="005C5C6D" w:rsidRPr="0090780A" w:rsidRDefault="005C5C6D" w:rsidP="0090780A"/>
    <w:p w:rsidR="005C5C6D" w:rsidRPr="0090780A" w:rsidRDefault="005C5C6D" w:rsidP="0090780A"/>
    <w:p w:rsidR="005C5C6D" w:rsidRPr="0090780A" w:rsidRDefault="005C5C6D" w:rsidP="0090780A"/>
    <w:p w:rsidR="005C5C6D" w:rsidRPr="0090780A" w:rsidRDefault="005C5C6D" w:rsidP="0090780A"/>
    <w:p w:rsidR="005C5C6D" w:rsidRDefault="005C5C6D" w:rsidP="0090780A">
      <w:pPr>
        <w:tabs>
          <w:tab w:val="left" w:pos="945"/>
        </w:tabs>
      </w:pPr>
      <w:r>
        <w:tab/>
      </w:r>
    </w:p>
    <w:p w:rsidR="005C5C6D" w:rsidRDefault="005C5C6D" w:rsidP="0090780A">
      <w:pPr>
        <w:tabs>
          <w:tab w:val="left" w:pos="945"/>
        </w:tabs>
      </w:pPr>
    </w:p>
    <w:p w:rsidR="005C5C6D" w:rsidRDefault="005C5C6D" w:rsidP="0090780A">
      <w:pPr>
        <w:tabs>
          <w:tab w:val="left" w:pos="945"/>
        </w:tabs>
      </w:pPr>
      <w:r>
        <w:rPr>
          <w:noProof/>
          <w:lang w:eastAsia="ru-RU"/>
        </w:rPr>
        <w:pict>
          <v:shape id="Рисунок 13" o:spid="_x0000_s1030" type="#_x0000_t75" style="position:absolute;margin-left:38.25pt;margin-top:-27.75pt;width:350.9pt;height:553.5pt;z-index:251661824;visibility:visible">
            <v:imagedata r:id="rId8" o:title=""/>
            <w10:wrap type="topAndBottom"/>
          </v:shape>
        </w:pict>
      </w:r>
    </w:p>
    <w:p w:rsidR="005C5C6D" w:rsidRDefault="005C5C6D" w:rsidP="0090780A">
      <w:pPr>
        <w:tabs>
          <w:tab w:val="left" w:pos="945"/>
        </w:tabs>
      </w:pPr>
      <w:r>
        <w:rPr>
          <w:noProof/>
          <w:lang w:eastAsia="ru-RU"/>
        </w:rPr>
        <w:pict>
          <v:shape id="Рисунок 10" o:spid="_x0000_s1031" type="#_x0000_t75" style="position:absolute;margin-left:24pt;margin-top:-6.8pt;width:333.75pt;height:519.75pt;z-index:251660800;visibility:visible">
            <v:imagedata r:id="rId9" o:title=""/>
            <w10:wrap type="topAndBottom"/>
          </v:shape>
        </w:pict>
      </w:r>
      <w:r>
        <w:rPr>
          <w:noProof/>
          <w:lang w:eastAsia="ru-RU"/>
        </w:rPr>
        <w:pict>
          <v:shape id="Рисунок 7" o:spid="_x0000_s1032" type="#_x0000_t75" style="position:absolute;margin-left:413.95pt;margin-top:0;width:359.3pt;height:513pt;z-index:251659776;visibility:visible">
            <v:imagedata r:id="rId10" o:title=""/>
            <w10:wrap type="topAndBottom"/>
          </v:shape>
        </w:pict>
      </w:r>
    </w:p>
    <w:p w:rsidR="005C5C6D" w:rsidRPr="0090780A" w:rsidRDefault="005C5C6D" w:rsidP="0090780A">
      <w:pPr>
        <w:tabs>
          <w:tab w:val="left" w:pos="945"/>
        </w:tabs>
      </w:pPr>
      <w:r>
        <w:rPr>
          <w:noProof/>
          <w:lang w:eastAsia="ru-RU"/>
        </w:rPr>
        <w:pict>
          <v:shape id="_x0000_s1033" type="#_x0000_t75" style="position:absolute;margin-left:-11.25pt;margin-top:-20.25pt;width:364.5pt;height:563.25pt;z-index:251657728;visibility:visible">
            <v:imagedata r:id="rId11" o:title=""/>
            <w10:wrap type="topAndBottom"/>
          </v:shape>
        </w:pict>
      </w:r>
      <w:r>
        <w:rPr>
          <w:noProof/>
          <w:lang w:eastAsia="ru-RU"/>
        </w:rPr>
        <w:pict>
          <v:shape id="Рисунок 4" o:spid="_x0000_s1034" type="#_x0000_t75" style="position:absolute;margin-left:388.5pt;margin-top:-20.25pt;width:384.75pt;height:563.25pt;z-index:251658752;visibility:visible">
            <v:imagedata r:id="rId12" o:title=""/>
            <w10:wrap type="topAndBottom"/>
          </v:shape>
        </w:pict>
      </w:r>
    </w:p>
    <w:sectPr w:rsidR="005C5C6D" w:rsidRPr="0090780A" w:rsidSect="00880C5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C6D" w:rsidRDefault="005C5C6D" w:rsidP="00D02A7C">
      <w:pPr>
        <w:spacing w:after="0" w:line="240" w:lineRule="auto"/>
      </w:pPr>
      <w:r>
        <w:separator/>
      </w:r>
    </w:p>
  </w:endnote>
  <w:endnote w:type="continuationSeparator" w:id="1">
    <w:p w:rsidR="005C5C6D" w:rsidRDefault="005C5C6D" w:rsidP="00D02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C6D" w:rsidRDefault="005C5C6D" w:rsidP="00D02A7C">
      <w:pPr>
        <w:spacing w:after="0" w:line="240" w:lineRule="auto"/>
      </w:pPr>
      <w:r>
        <w:separator/>
      </w:r>
    </w:p>
  </w:footnote>
  <w:footnote w:type="continuationSeparator" w:id="1">
    <w:p w:rsidR="005C5C6D" w:rsidRDefault="005C5C6D" w:rsidP="00D02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C4E4F"/>
    <w:multiLevelType w:val="hybridMultilevel"/>
    <w:tmpl w:val="3AF89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2C70F6"/>
    <w:multiLevelType w:val="hybridMultilevel"/>
    <w:tmpl w:val="B4640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7D8D"/>
    <w:rsid w:val="00157D8D"/>
    <w:rsid w:val="002B4662"/>
    <w:rsid w:val="0033198C"/>
    <w:rsid w:val="00370ED5"/>
    <w:rsid w:val="004436C0"/>
    <w:rsid w:val="00544A08"/>
    <w:rsid w:val="00562AE8"/>
    <w:rsid w:val="005C5C6D"/>
    <w:rsid w:val="005D26E1"/>
    <w:rsid w:val="0068386F"/>
    <w:rsid w:val="006918B5"/>
    <w:rsid w:val="006A5781"/>
    <w:rsid w:val="007912AB"/>
    <w:rsid w:val="00840263"/>
    <w:rsid w:val="00880C53"/>
    <w:rsid w:val="00887749"/>
    <w:rsid w:val="00892FE9"/>
    <w:rsid w:val="0090780A"/>
    <w:rsid w:val="00972767"/>
    <w:rsid w:val="00BA7B63"/>
    <w:rsid w:val="00BC5F11"/>
    <w:rsid w:val="00C2441A"/>
    <w:rsid w:val="00C84A84"/>
    <w:rsid w:val="00D02A7C"/>
    <w:rsid w:val="00DF3F2F"/>
    <w:rsid w:val="00E55042"/>
    <w:rsid w:val="00ED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6C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7749"/>
    <w:pPr>
      <w:ind w:left="720"/>
    </w:pPr>
  </w:style>
  <w:style w:type="table" w:styleId="TableGrid">
    <w:name w:val="Table Grid"/>
    <w:basedOn w:val="TableNormal"/>
    <w:uiPriority w:val="99"/>
    <w:rsid w:val="00972767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80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0C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02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2A7C"/>
  </w:style>
  <w:style w:type="paragraph" w:styleId="Footer">
    <w:name w:val="footer"/>
    <w:basedOn w:val="Normal"/>
    <w:link w:val="FooterChar"/>
    <w:uiPriority w:val="99"/>
    <w:semiHidden/>
    <w:rsid w:val="00D02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02A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88</Words>
  <Characters>506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Лупачева СГ</dc:creator>
  <cp:keywords/>
  <dc:description/>
  <cp:lastModifiedBy>надежда</cp:lastModifiedBy>
  <cp:revision>2</cp:revision>
  <dcterms:created xsi:type="dcterms:W3CDTF">2012-07-03T12:21:00Z</dcterms:created>
  <dcterms:modified xsi:type="dcterms:W3CDTF">2012-07-03T12:21:00Z</dcterms:modified>
</cp:coreProperties>
</file>