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0EF" w:rsidRDefault="004870EF">
      <w:pPr>
        <w:spacing w:after="0"/>
        <w:jc w:val="both"/>
        <w:rPr>
          <w:sz w:val="28"/>
          <w:szCs w:val="28"/>
        </w:rPr>
      </w:pPr>
    </w:p>
    <w:p w:rsidR="004870EF" w:rsidRDefault="004870EF">
      <w:pPr>
        <w:spacing w:after="0"/>
        <w:ind w:left="3540"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</w:p>
    <w:p w:rsidR="004870EF" w:rsidRDefault="004870EF">
      <w:pPr>
        <w:spacing w:after="0"/>
        <w:ind w:left="2832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Стол со световым сигналом (рис 1)</w:t>
      </w:r>
    </w:p>
    <w:p w:rsidR="004870EF" w:rsidRDefault="004870EF">
      <w:pPr>
        <w:spacing w:after="0"/>
        <w:jc w:val="both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7pt;height:303pt;visibility:visible" fillcolor="window">
            <v:imagedata r:id="rId7" o:title=""/>
          </v:shape>
        </w:pict>
      </w:r>
    </w:p>
    <w:p w:rsidR="004870EF" w:rsidRDefault="004870EF">
      <w:pPr>
        <w:spacing w:after="0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870EF" w:rsidRDefault="004870EF">
      <w:pPr>
        <w:spacing w:after="0"/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Мешок с волшебным песком (рис 2)</w:t>
      </w:r>
    </w:p>
    <w:p w:rsidR="004870EF" w:rsidRDefault="004870EF">
      <w:pPr>
        <w:spacing w:after="0"/>
        <w:jc w:val="both"/>
        <w:rPr>
          <w:b/>
          <w:bCs/>
          <w:sz w:val="28"/>
          <w:szCs w:val="28"/>
        </w:rPr>
      </w:pPr>
    </w:p>
    <w:p w:rsidR="004870EF" w:rsidRDefault="004870EF">
      <w:pPr>
        <w:spacing w:after="0"/>
        <w:ind w:left="2124" w:firstLine="708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6" o:spid="_x0000_i1026" type="#_x0000_t75" style="width:230.25pt;height:306.75pt;visibility:visible" fillcolor="window">
            <v:imagedata r:id="rId8" o:title=""/>
          </v:shape>
        </w:pict>
      </w:r>
    </w:p>
    <w:p w:rsidR="004870EF" w:rsidRDefault="004870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870EF" w:rsidRDefault="004870EF">
      <w:pPr>
        <w:rPr>
          <w:b/>
          <w:bCs/>
          <w:sz w:val="28"/>
          <w:szCs w:val="28"/>
        </w:rPr>
      </w:pPr>
    </w:p>
    <w:p w:rsidR="004870EF" w:rsidRDefault="004870EF">
      <w:pPr>
        <w:spacing w:after="0"/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Игра: “Собери дорожный знак” (рис 3)</w: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2" o:spid="_x0000_i1027" type="#_x0000_t75" style="width:362.25pt;height:272.25pt;visibility:visible">
            <v:imagedata r:id="rId9" o:title=""/>
          </v:shape>
        </w:pict>
      </w:r>
    </w:p>
    <w:p w:rsidR="004870EF" w:rsidRDefault="004870EF">
      <w:pPr>
        <w:spacing w:after="0"/>
        <w:rPr>
          <w:sz w:val="28"/>
          <w:szCs w:val="28"/>
        </w:rPr>
      </w:pPr>
    </w:p>
    <w:p w:rsidR="004870EF" w:rsidRDefault="004870EF">
      <w:pPr>
        <w:spacing w:after="0"/>
        <w:ind w:left="2832"/>
        <w:rPr>
          <w:sz w:val="28"/>
          <w:szCs w:val="28"/>
        </w:rPr>
      </w:pPr>
      <w:r>
        <w:rPr>
          <w:sz w:val="28"/>
          <w:szCs w:val="28"/>
        </w:rPr>
        <w:t>Игра: “Почини светофор” (рис 4)</w: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_x0000_i1028" type="#_x0000_t75" style="width:363pt;height:272.25pt;visibility:visible">
            <v:imagedata r:id="rId10" o:title=""/>
          </v:shape>
        </w:pict>
      </w:r>
    </w:p>
    <w:p w:rsidR="004870EF" w:rsidRDefault="004870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870EF" w:rsidRDefault="004870EF">
      <w:pPr>
        <w:rPr>
          <w:b/>
          <w:bCs/>
          <w:sz w:val="28"/>
          <w:szCs w:val="28"/>
        </w:rPr>
      </w:pPr>
    </w:p>
    <w:p w:rsidR="004870EF" w:rsidRDefault="004870EF">
      <w:pPr>
        <w:spacing w:after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Дорожный знак: “Дикие животные” (рис 5)</w:t>
      </w:r>
    </w:p>
    <w:p w:rsidR="004870EF" w:rsidRDefault="004870EF">
      <w:pPr>
        <w:spacing w:after="0"/>
        <w:jc w:val="both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both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3" o:spid="_x0000_i1029" type="#_x0000_t75" style="width:252pt;height:213.75pt;visibility:visible">
            <v:imagedata r:id="rId11" o:title=""/>
          </v:shape>
        </w:pic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ind w:left="2832" w:firstLine="708"/>
        <w:rPr>
          <w:sz w:val="28"/>
          <w:szCs w:val="28"/>
        </w:rPr>
      </w:pPr>
      <w:r>
        <w:rPr>
          <w:sz w:val="28"/>
          <w:szCs w:val="28"/>
        </w:rPr>
        <w:t>Волшебные часы (рис 6)</w: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4" o:spid="_x0000_i1030" type="#_x0000_t75" style="width:414.75pt;height:311.25pt;visibility:visible">
            <v:imagedata r:id="rId12" o:title=""/>
          </v:shape>
        </w:pict>
      </w:r>
    </w:p>
    <w:p w:rsidR="004870EF" w:rsidRDefault="004870EF">
      <w:pPr>
        <w:rPr>
          <w:sz w:val="28"/>
          <w:szCs w:val="28"/>
        </w:rPr>
      </w:pPr>
    </w:p>
    <w:p w:rsidR="004870EF" w:rsidRDefault="004870EF">
      <w:pPr>
        <w:rPr>
          <w:sz w:val="28"/>
          <w:szCs w:val="28"/>
        </w:rPr>
      </w:pPr>
    </w:p>
    <w:p w:rsidR="004870EF" w:rsidRDefault="004870EF">
      <w:pPr>
        <w:rPr>
          <w:sz w:val="28"/>
          <w:szCs w:val="28"/>
        </w:rPr>
      </w:pPr>
    </w:p>
    <w:p w:rsidR="004870EF" w:rsidRDefault="004870EF">
      <w:pPr>
        <w:rPr>
          <w:sz w:val="28"/>
          <w:szCs w:val="28"/>
        </w:rPr>
      </w:pPr>
    </w:p>
    <w:p w:rsidR="004870EF" w:rsidRDefault="004870EF">
      <w:pPr>
        <w:tabs>
          <w:tab w:val="left" w:pos="3870"/>
        </w:tabs>
        <w:rPr>
          <w:sz w:val="28"/>
          <w:szCs w:val="28"/>
        </w:rPr>
      </w:pPr>
      <w:r>
        <w:rPr>
          <w:sz w:val="28"/>
          <w:szCs w:val="28"/>
        </w:rPr>
        <w:tab/>
        <w:t>Кроссворд (рис 7)</w: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5" o:spid="_x0000_i1031" type="#_x0000_t75" style="width:382.5pt;height:287.25pt;visibility:visible">
            <v:imagedata r:id="rId13" o:title=""/>
          </v:shape>
        </w:pic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ind w:left="3540" w:firstLine="708"/>
        <w:rPr>
          <w:sz w:val="28"/>
          <w:szCs w:val="28"/>
        </w:rPr>
      </w:pPr>
      <w:r>
        <w:rPr>
          <w:sz w:val="28"/>
          <w:szCs w:val="28"/>
        </w:rPr>
        <w:t>Призы (рис 8)</w:t>
      </w: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</w:p>
    <w:p w:rsidR="004870EF" w:rsidRDefault="004870E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pict>
          <v:shape id="Рисунок 7" o:spid="_x0000_i1032" type="#_x0000_t75" style="width:386.25pt;height:289.5pt;visibility:visible">
            <v:imagedata r:id="rId14" o:title=""/>
          </v:shape>
        </w:pict>
      </w:r>
    </w:p>
    <w:p w:rsidR="004870EF" w:rsidRDefault="004870EF">
      <w:pPr>
        <w:ind w:left="-851" w:firstLine="851"/>
      </w:pPr>
    </w:p>
    <w:p w:rsidR="004870EF" w:rsidRDefault="004870EF">
      <w:pPr>
        <w:ind w:left="-851" w:firstLine="851"/>
      </w:pPr>
    </w:p>
    <w:sectPr w:rsidR="004870EF" w:rsidSect="004870EF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0EF" w:rsidRDefault="004870EF">
      <w:pPr>
        <w:spacing w:after="0" w:line="240" w:lineRule="auto"/>
      </w:pPr>
      <w:r>
        <w:separator/>
      </w:r>
    </w:p>
  </w:endnote>
  <w:endnote w:type="continuationSeparator" w:id="1">
    <w:p w:rsidR="004870EF" w:rsidRDefault="0048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0EF" w:rsidRDefault="004870EF">
      <w:pPr>
        <w:spacing w:after="0" w:line="240" w:lineRule="auto"/>
      </w:pPr>
      <w:r>
        <w:separator/>
      </w:r>
    </w:p>
  </w:footnote>
  <w:footnote w:type="continuationSeparator" w:id="1">
    <w:p w:rsidR="004870EF" w:rsidRDefault="00487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8248F"/>
    <w:multiLevelType w:val="multilevel"/>
    <w:tmpl w:val="C0DC4964"/>
    <w:lvl w:ilvl="0">
      <w:start w:val="1"/>
      <w:numFmt w:val="decimal"/>
      <w:lvlText w:val="%1."/>
      <w:lvlJc w:val="left"/>
      <w:pPr>
        <w:ind w:left="780" w:hanging="4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5F662A"/>
    <w:multiLevelType w:val="multilevel"/>
    <w:tmpl w:val="7C2ADD06"/>
    <w:lvl w:ilvl="0">
      <w:start w:val="1"/>
      <w:numFmt w:val="decimal"/>
      <w:lvlText w:val="%1"/>
      <w:lvlJc w:val="left"/>
      <w:pPr>
        <w:ind w:left="248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0EF"/>
    <w:rsid w:val="0048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  <w:lang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42</Words>
  <Characters>242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(Старший дошкольный возраст)</dc:title>
  <dc:subject/>
  <dc:creator>*</dc:creator>
  <cp:keywords/>
  <dc:description/>
  <cp:lastModifiedBy>сухарева</cp:lastModifiedBy>
  <cp:revision>2</cp:revision>
  <cp:lastPrinted>2012-01-28T09:09:00Z</cp:lastPrinted>
  <dcterms:created xsi:type="dcterms:W3CDTF">2012-07-22T19:35:00Z</dcterms:created>
  <dcterms:modified xsi:type="dcterms:W3CDTF">2012-07-22T19:35:00Z</dcterms:modified>
</cp:coreProperties>
</file>