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513B" w:rsidRDefault="00C6513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Презентация мини-проектов учащихся </w:t>
      </w: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The New Year</w:t>
      </w: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style="width:510pt;height:323.25pt;visibility:visible" fillcolor="window">
            <v:imagedata r:id="rId4" o:title="" croptop="8675f" cropbottom="26530f"/>
          </v:shape>
        </w:pict>
      </w:r>
    </w:p>
    <w:p w:rsidR="00C6513B" w:rsidRDefault="00C6513B">
      <w:pPr>
        <w:rPr>
          <w:rFonts w:ascii="Times New Roman" w:hAnsi="Times New Roman" w:cs="Times New Roman"/>
          <w:sz w:val="28"/>
          <w:szCs w:val="28"/>
        </w:rPr>
      </w:pP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</w:rPr>
        <w:pict>
          <v:shape id="Рисунок 3" o:spid="_x0000_i1026" type="#_x0000_t75" style="width:496.5pt;height:204pt;visibility:visible">
            <v:imagedata r:id="rId5" o:title="" croptop="44741f" cropbottom="3905f"/>
          </v:shape>
        </w:pict>
      </w: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</w:rPr>
        <w:pict>
          <v:shape id="Рисунок 4" o:spid="_x0000_i1027" type="#_x0000_t75" style="width:496.5pt;height:287.25pt;visibility:visible">
            <v:imagedata r:id="rId6" o:title="" croptop="542f" cropbottom="38131f"/>
          </v:shape>
        </w:pict>
      </w:r>
    </w:p>
    <w:p w:rsidR="00C6513B" w:rsidRDefault="00C6513B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</w:rPr>
        <w:pict>
          <v:shape id="Рисунок 5" o:spid="_x0000_i1028" type="#_x0000_t75" style="width:496.5pt;height:90.75pt;visibility:visible">
            <v:imagedata r:id="rId7" o:title="" croptop="28370f" cropbottom="28066f"/>
          </v:shape>
        </w:pict>
      </w: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St. Valentine`s Day</w:t>
      </w: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</w:rPr>
        <w:pict>
          <v:shape id="Рисунок 6" o:spid="_x0000_i1029" type="#_x0000_t75" style="width:496.5pt;height:239.25pt;visibility:visible">
            <v:imagedata r:id="rId8" o:title="" croptop="43158f"/>
          </v:shape>
        </w:pict>
      </w: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</w:rPr>
        <w:pict>
          <v:shape id="Рисунок 7" o:spid="_x0000_i1030" type="#_x0000_t75" style="width:496.5pt;height:444pt;visibility:visible">
            <v:imagedata r:id="rId9" o:title="" cropbottom="24069f"/>
          </v:shape>
        </w:pict>
      </w: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Easter and Shrovetide</w:t>
      </w: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</w:rPr>
        <w:pict>
          <v:shape id="Рисунок 9" o:spid="_x0000_i1031" type="#_x0000_t75" style="width:496.5pt;height:189.75pt;visibility:visible" fillcolor="window">
            <v:imagedata r:id="rId10" o:title="" croptop="44069f" cropbottom="3392f"/>
          </v:shape>
        </w:pict>
      </w:r>
    </w:p>
    <w:p w:rsidR="00C6513B" w:rsidRDefault="00C6513B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</w:rPr>
        <w:pict>
          <v:shape id="Рисунок 10" o:spid="_x0000_i1032" type="#_x0000_t75" style="width:496.5pt;height:161.25pt;visibility:visible" fillcolor="window">
            <v:imagedata r:id="rId11" o:title="" croptop="2543f" cropbottom="47891f"/>
          </v:shape>
        </w:pict>
      </w: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pict>
          <v:shape id="Рисунок 8" o:spid="_x0000_s1026" type="#_x0000_t75" style="position:absolute;left:0;text-align:left;margin-left:-56.7pt;margin-top:-355.4pt;width:538.35pt;height:381.05pt;z-index:-251657728;visibility:visible;mso-wrap-edited:f;mso-position-horizontal-relative:text;mso-position-vertical-relative:text" wrapcoords="-85 0 -85 21570 21600 21570 21600 0 -85 0" o:allowincell="f">
            <v:imagedata r:id="rId12" o:title="" gain="72818f" blacklevel="-3277f"/>
            <w10:wrap type="tight"/>
          </v:shape>
        </w:pict>
      </w:r>
      <w:r>
        <w:rPr>
          <w:noProof/>
        </w:rPr>
        <w:pict>
          <v:shape id="Рисунок 7" o:spid="_x0000_s1027" type="#_x0000_t75" style="position:absolute;left:0;text-align:left;margin-left:17.4pt;margin-top:69.25pt;width:481.7pt;height:340.5pt;z-index:-251658752;visibility:visible;mso-wrap-edited:f;mso-position-horizontal-relative:text;mso-position-vertical-relative:text" wrapcoords="-34 0 -34 21552 21600 21552 21600 0 -34 0" o:allowincell="f">
            <v:imagedata r:id="rId13" o:title=""/>
            <w10:wrap type="tight"/>
          </v:shape>
        </w:pict>
      </w: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pict>
          <v:shape id="Рисунок 6" o:spid="_x0000_s1028" type="#_x0000_t75" style="position:absolute;left:0;text-align:left;margin-left:44pt;margin-top:80.2pt;width:451.25pt;height:291.25pt;z-index:-251659776;visibility:visible;mso-wrap-edited:f;mso-position-horizontal-relative:text;mso-position-vertical-relative:text" wrapcoords="-36 0 -36 21544 21600 21544 21600 0 -36 0" o:allowincell="f">
            <v:imagedata r:id="rId14" o:title="" croptop="35641f"/>
            <w10:wrap type="tight"/>
          </v:shape>
        </w:pict>
      </w:r>
    </w:p>
    <w:p w:rsidR="00C6513B" w:rsidRDefault="00C651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sectPr w:rsidR="00C6513B" w:rsidSect="00C6513B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embedSystemFonts/>
  <w:defaultTabStop w:val="708"/>
  <w:doNotHyphenateCaps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compat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6513B"/>
    <w:rsid w:val="00C651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99"/>
    <w:qFormat/>
    <w:pPr>
      <w:autoSpaceDE w:val="0"/>
      <w:autoSpaceDN w:val="0"/>
      <w:spacing w:after="200" w:line="276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99"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">
    <w:name w:val="Обычный"/>
    <w:pPr>
      <w:autoSpaceDE w:val="0"/>
      <w:autoSpaceDN w:val="0"/>
    </w:pPr>
    <w:rPr>
      <w:rFonts w:ascii="Times New Roman" w:hAnsi="Times New Roman"/>
      <w:sz w:val="20"/>
      <w:szCs w:val="20"/>
    </w:rPr>
  </w:style>
  <w:style w:type="character" w:customStyle="1" w:styleId="a0">
    <w:name w:val="Основной шрифт"/>
    <w:uiPriority w:val="99"/>
  </w:style>
  <w:style w:type="paragraph" w:styleId="BalloonText">
    <w:name w:val="Balloon Text"/>
    <w:basedOn w:val="Normal"/>
    <w:link w:val="BalloonTextChar"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0</TotalTime>
  <Pages>5</Pages>
  <Words>14</Words>
  <Characters>121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</dc:title>
  <dc:subject/>
  <dc:creator>UserXP</dc:creator>
  <cp:keywords/>
  <dc:description/>
  <cp:lastModifiedBy>Миша</cp:lastModifiedBy>
  <cp:revision>2</cp:revision>
  <dcterms:created xsi:type="dcterms:W3CDTF">2012-07-16T07:21:00Z</dcterms:created>
  <dcterms:modified xsi:type="dcterms:W3CDTF">2012-07-16T07:21:00Z</dcterms:modified>
</cp:coreProperties>
</file>