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E1" w:rsidRPr="00B608B0" w:rsidRDefault="00A827E1" w:rsidP="001E01BE">
      <w:pPr>
        <w:jc w:val="both"/>
      </w:pPr>
      <w:r w:rsidRPr="009C73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enisej_u_krasnoyarska" style="width:482.4pt;height:328.8pt;visibility:visible">
            <v:imagedata r:id="rId4" o:title=""/>
          </v:shape>
        </w:pict>
      </w: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  <w:r w:rsidRPr="009C7333">
        <w:rPr>
          <w:noProof/>
        </w:rPr>
        <w:pict>
          <v:shape id="Рисунок 2" o:spid="_x0000_i1026" type="#_x0000_t75" alt="81-15" style="width:463.2pt;height:5in;visibility:visible">
            <v:imagedata r:id="rId5" o:title=""/>
          </v:shape>
        </w:pict>
      </w:r>
    </w:p>
    <w:p w:rsidR="00A827E1" w:rsidRPr="00B608B0" w:rsidRDefault="00A827E1" w:rsidP="001E01BE">
      <w:pPr>
        <w:jc w:val="both"/>
      </w:pPr>
      <w:r w:rsidRPr="009C7333">
        <w:rPr>
          <w:noProof/>
        </w:rPr>
        <w:pict>
          <v:shape id="Рисунок 3" o:spid="_x0000_i1027" type="#_x0000_t75" alt="1b88367cfb34" style="width:484.2pt;height:524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">
            <v:imagedata r:id="rId6" o:title=""/>
            <o:lock v:ext="edit" aspectratio="f"/>
          </v:shape>
        </w:pict>
      </w: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  <w:r>
        <w:rPr>
          <w:noProof/>
        </w:rPr>
        <w:pict>
          <v:shape id="Рисунок 4" o:spid="_x0000_s1026" type="#_x0000_t75" alt="3706443" style="position:absolute;left:0;text-align:left;margin-left:1.5pt;margin-top:10.35pt;width:468.1pt;height:381.25pt;z-index:251658240;visibility:visible" wrapcoords="-35 0 -35 21557 21600 21557 21600 0 -35 0">
            <v:imagedata r:id="rId7" o:title=""/>
            <w10:wrap type="through"/>
          </v:shape>
        </w:pict>
      </w: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Pr="00B608B0" w:rsidRDefault="00A827E1" w:rsidP="001E01BE">
      <w:pPr>
        <w:jc w:val="both"/>
      </w:pPr>
    </w:p>
    <w:p w:rsidR="00A827E1" w:rsidRDefault="00A827E1"/>
    <w:p w:rsidR="00A827E1" w:rsidRDefault="00A827E1"/>
    <w:p w:rsidR="00A827E1" w:rsidRDefault="00A827E1">
      <w:r>
        <w:pict>
          <v:shape id="_x0000_i1028" type="#_x0000_t75" style="width:464.4pt;height:696.6pt">
            <v:imagedata r:id="rId8" o:title=""/>
          </v:shape>
        </w:pict>
      </w:r>
    </w:p>
    <w:p w:rsidR="00A827E1" w:rsidRDefault="00A827E1">
      <w:r>
        <w:br w:type="textWrapping" w:clear="all"/>
      </w:r>
    </w:p>
    <w:p w:rsidR="00A827E1" w:rsidRPr="00371348" w:rsidRDefault="00A827E1" w:rsidP="00371348"/>
    <w:p w:rsidR="00A827E1" w:rsidRPr="00371348" w:rsidRDefault="00A827E1" w:rsidP="00371348"/>
    <w:p w:rsidR="00A827E1" w:rsidRPr="00371348" w:rsidRDefault="00A827E1" w:rsidP="00371348"/>
    <w:p w:rsidR="00A827E1" w:rsidRDefault="00A827E1" w:rsidP="00371348"/>
    <w:p w:rsidR="00A827E1" w:rsidRDefault="00A827E1" w:rsidP="00371348"/>
    <w:p w:rsidR="00A827E1" w:rsidRDefault="00A827E1" w:rsidP="00371348">
      <w:pPr>
        <w:tabs>
          <w:tab w:val="left" w:pos="6493"/>
        </w:tabs>
      </w:pPr>
      <w:r>
        <w:tab/>
      </w:r>
    </w:p>
    <w:p w:rsidR="00A827E1" w:rsidRPr="00371348" w:rsidRDefault="00A827E1" w:rsidP="00371348"/>
    <w:p w:rsidR="00A827E1" w:rsidRDefault="00A827E1" w:rsidP="00371348"/>
    <w:p w:rsidR="00A827E1" w:rsidRPr="00371348" w:rsidRDefault="00A827E1" w:rsidP="00371348">
      <w:pPr>
        <w:tabs>
          <w:tab w:val="left" w:pos="4137"/>
        </w:tabs>
      </w:pPr>
      <w:r>
        <w:tab/>
      </w:r>
    </w:p>
    <w:sectPr w:rsidR="00A827E1" w:rsidRPr="00371348" w:rsidSect="00950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01BE"/>
    <w:rsid w:val="001E01BE"/>
    <w:rsid w:val="0029326E"/>
    <w:rsid w:val="00371348"/>
    <w:rsid w:val="00626D12"/>
    <w:rsid w:val="00950163"/>
    <w:rsid w:val="009C7333"/>
    <w:rsid w:val="00A827E1"/>
    <w:rsid w:val="00B608B0"/>
    <w:rsid w:val="00DF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1B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E01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01B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12</Words>
  <Characters>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 №197 ОА</dc:creator>
  <cp:keywords/>
  <dc:description/>
  <cp:lastModifiedBy>1</cp:lastModifiedBy>
  <cp:revision>2</cp:revision>
  <dcterms:created xsi:type="dcterms:W3CDTF">2012-01-12T07:21:00Z</dcterms:created>
  <dcterms:modified xsi:type="dcterms:W3CDTF">2012-01-19T15:26:00Z</dcterms:modified>
</cp:coreProperties>
</file>