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</w:rPr>
        <w:t>Приложение 1.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72.75pt;height:465.75pt;visibility:visible" fillcolor="window">
            <v:imagedata r:id="rId7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jc w:val="center"/>
        <w:rPr>
          <w:noProof/>
          <w:sz w:val="72"/>
          <w:szCs w:val="72"/>
        </w:rPr>
      </w:pPr>
      <w:r>
        <w:rPr>
          <w:noProof/>
          <w:sz w:val="72"/>
          <w:szCs w:val="72"/>
        </w:rPr>
        <w:t>Рабочая</w:t>
      </w:r>
    </w:p>
    <w:p w:rsidR="00D24525" w:rsidRDefault="00D24525">
      <w:pPr>
        <w:jc w:val="center"/>
        <w:rPr>
          <w:noProof/>
          <w:sz w:val="28"/>
          <w:szCs w:val="28"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5" o:spid="_x0000_i1026" type="#_x0000_t75" style="width:414pt;height:445.5pt;visibility:visible" fillcolor="window">
            <v:imagedata r:id="rId8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t>Спортивная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8" o:spid="_x0000_i1027" type="#_x0000_t75" style="width:353.25pt;height:463.5pt;visibility:visible" fillcolor="window">
            <v:imagedata r:id="rId9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jc w:val="center"/>
        <w:rPr>
          <w:noProof/>
          <w:sz w:val="96"/>
          <w:szCs w:val="96"/>
        </w:rPr>
      </w:pPr>
      <w:r>
        <w:rPr>
          <w:noProof/>
          <w:sz w:val="96"/>
          <w:szCs w:val="96"/>
        </w:rPr>
        <w:t>Парадная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</w:rPr>
        <w:t xml:space="preserve">Приложение 2  Презентация </w:t>
      </w:r>
    </w:p>
    <w:p w:rsidR="00D24525" w:rsidRDefault="00D24525">
      <w:pPr>
        <w:rPr>
          <w:noProof/>
        </w:rPr>
      </w:pPr>
      <w:r>
        <w:rPr>
          <w:noProof/>
        </w:rPr>
        <w:t>Приложение 3.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  <w:sz w:val="72"/>
          <w:szCs w:val="72"/>
        </w:rPr>
      </w:pPr>
      <w:r>
        <w:rPr>
          <w:noProof/>
          <w:sz w:val="44"/>
          <w:szCs w:val="44"/>
        </w:rPr>
        <w:t xml:space="preserve">- </w:t>
      </w:r>
      <w:r>
        <w:rPr>
          <w:noProof/>
          <w:sz w:val="72"/>
          <w:szCs w:val="72"/>
        </w:rPr>
        <w:t>повесить платье на плечики</w:t>
      </w:r>
    </w:p>
    <w:p w:rsidR="00D24525" w:rsidRDefault="00D24525">
      <w:pPr>
        <w:rPr>
          <w:noProof/>
          <w:sz w:val="72"/>
          <w:szCs w:val="72"/>
        </w:rPr>
      </w:pPr>
      <w:r>
        <w:rPr>
          <w:noProof/>
          <w:sz w:val="72"/>
          <w:szCs w:val="72"/>
        </w:rPr>
        <w:t>- почистить брюки щеткой</w:t>
      </w:r>
    </w:p>
    <w:p w:rsidR="00D24525" w:rsidRDefault="00D24525">
      <w:pPr>
        <w:rPr>
          <w:noProof/>
          <w:sz w:val="72"/>
          <w:szCs w:val="72"/>
        </w:rPr>
      </w:pPr>
      <w:r>
        <w:rPr>
          <w:noProof/>
          <w:sz w:val="72"/>
          <w:szCs w:val="72"/>
        </w:rPr>
        <w:t>- свернуть кофту</w:t>
      </w:r>
    </w:p>
    <w:p w:rsidR="00D24525" w:rsidRDefault="00D24525">
      <w:pPr>
        <w:rPr>
          <w:noProof/>
          <w:sz w:val="72"/>
          <w:szCs w:val="72"/>
        </w:rPr>
      </w:pPr>
      <w:r>
        <w:rPr>
          <w:noProof/>
          <w:sz w:val="72"/>
          <w:szCs w:val="72"/>
        </w:rPr>
        <w:t>- разложить носки по парам</w:t>
      </w:r>
    </w:p>
    <w:p w:rsidR="00D24525" w:rsidRDefault="00D24525">
      <w:pPr>
        <w:rPr>
          <w:noProof/>
          <w:sz w:val="72"/>
          <w:szCs w:val="72"/>
        </w:rPr>
      </w:pPr>
      <w:r>
        <w:rPr>
          <w:noProof/>
          <w:sz w:val="72"/>
          <w:szCs w:val="72"/>
        </w:rPr>
        <w:t>- свернуть футболку</w:t>
      </w:r>
    </w:p>
    <w:p w:rsidR="00D24525" w:rsidRDefault="00D24525">
      <w:pPr>
        <w:rPr>
          <w:rFonts w:ascii="Times New Roman" w:hAnsi="Times New Roman" w:cs="Times New Roman"/>
          <w:noProof/>
          <w:sz w:val="24"/>
          <w:szCs w:val="24"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>Индивидуальная работа: дети, которые не умеют читать, задание в картинках.</w:t>
      </w:r>
    </w:p>
    <w:p w:rsidR="00D24525" w:rsidRDefault="00D24525">
      <w:pPr>
        <w:jc w:val="center"/>
        <w:rPr>
          <w:noProof/>
        </w:rPr>
      </w:pPr>
      <w:r>
        <w:rPr>
          <w:noProof/>
          <w:sz w:val="20"/>
          <w:szCs w:val="20"/>
        </w:rPr>
        <w:pict>
          <v:shape id="Рисунок 14" o:spid="_x0000_i1028" type="#_x0000_t75" style="width:87pt;height:112.5pt;visibility:visible" fillcolor="window">
            <v:imagedata r:id="rId10" o:title=""/>
          </v:shape>
        </w:pict>
      </w:r>
    </w:p>
    <w:p w:rsidR="00D24525" w:rsidRDefault="00D24525">
      <w:pPr>
        <w:rPr>
          <w:noProof/>
        </w:rPr>
      </w:pPr>
      <w:r>
        <w:rPr>
          <w:noProof/>
        </w:rPr>
        <w:pict>
          <v:shape id="Рисунок 11" o:spid="_x0000_s1026" type="#_x0000_t75" style="position:absolute;margin-left:0;margin-top:0;width:160.5pt;height:169.5pt;z-index:251658240;visibility:visible;mso-position-horizontal-relative:text;mso-position-vertical-relative:text" o:allowincell="f">
            <v:imagedata r:id="rId11" o:title=""/>
            <w10:wrap type="square"/>
          </v:shape>
        </w:pict>
      </w:r>
      <w:r>
        <w:rPr>
          <w:noProof/>
        </w:rPr>
        <w:t>1111</w:t>
      </w:r>
    </w:p>
    <w:p w:rsidR="00D24525" w:rsidRDefault="00D24525">
      <w:pPr>
        <w:rPr>
          <w:noProof/>
        </w:rPr>
      </w:pPr>
    </w:p>
    <w:p w:rsidR="00D24525" w:rsidRDefault="00D24525">
      <w:pPr>
        <w:tabs>
          <w:tab w:val="center" w:pos="2967"/>
        </w:tabs>
        <w:rPr>
          <w:noProof/>
        </w:rPr>
      </w:pPr>
      <w:r>
        <w:rPr>
          <w:noProof/>
        </w:rPr>
        <w:tab/>
      </w:r>
      <w:r>
        <w:rPr>
          <w:noProof/>
          <w:sz w:val="20"/>
          <w:szCs w:val="20"/>
        </w:rPr>
        <w:pict>
          <v:shape id="Рисунок 17" o:spid="_x0000_i1029" type="#_x0000_t75" style="width:112.5pt;height:112.5pt;visibility:visible" fillcolor="window">
            <v:imagedata r:id="rId12" o:title=""/>
          </v:shape>
        </w:pict>
      </w:r>
      <w:r>
        <w:rPr>
          <w:noProof/>
        </w:rPr>
        <w:br/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</w:rPr>
        <w:t>Приложение 4.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0" o:spid="_x0000_i1030" type="#_x0000_t75" style="width:225pt;height:156.75pt;visibility:visible" fillcolor="window">
            <v:imagedata r:id="rId13" o:title=""/>
          </v:shape>
        </w:pict>
      </w: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1" o:spid="_x0000_i1031" type="#_x0000_t75" style="width:184.5pt;height:237pt;visibility:visible" fillcolor="window">
            <v:imagedata r:id="rId14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2" o:spid="_x0000_i1032" type="#_x0000_t75" style="width:291.75pt;height:270pt;visibility:visible" fillcolor="window">
            <v:imagedata r:id="rId15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3" o:spid="_x0000_i1033" type="#_x0000_t75" style="width:300pt;height:391.5pt;visibility:visible" fillcolor="window">
            <v:imagedata r:id="rId16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4" o:spid="_x0000_i1034" type="#_x0000_t75" style="width:279.75pt;height:220.5pt;visibility:visible" fillcolor="window">
            <v:imagedata r:id="rId17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5" o:spid="_x0000_i1035" type="#_x0000_t75" style="width:311.25pt;height:276.75pt;visibility:visible" fillcolor="window">
            <v:imagedata r:id="rId18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6" o:spid="_x0000_i1036" type="#_x0000_t75" style="width:351pt;height:269.25pt;visibility:visible" fillcolor="window">
            <v:imagedata r:id="rId19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27" o:spid="_x0000_i1037" type="#_x0000_t75" style="width:324pt;height:324pt;visibility:visible" fillcolor="window">
            <v:imagedata r:id="rId20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  <w:sz w:val="20"/>
          <w:szCs w:val="20"/>
        </w:rPr>
        <w:pict>
          <v:shape id="Рисунок 1" o:spid="_x0000_i1038" type="#_x0000_t75" style="width:293.25pt;height:290.25pt;visibility:visible" fillcolor="window">
            <v:imagedata r:id="rId21" o:title=""/>
          </v:shape>
        </w:pic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  <w:r>
        <w:rPr>
          <w:noProof/>
        </w:rPr>
        <w:t>Приложение 5.</w:t>
      </w:r>
    </w:p>
    <w:p w:rsidR="00D24525" w:rsidRDefault="00D24525">
      <w:pPr>
        <w:rPr>
          <w:noProof/>
        </w:rPr>
      </w:pPr>
    </w:p>
    <w:p w:rsidR="00D24525" w:rsidRDefault="00D24525">
      <w:pPr>
        <w:rPr>
          <w:noProof/>
        </w:rPr>
      </w:pPr>
    </w:p>
    <w:p w:rsidR="00D24525" w:rsidRDefault="00D24525">
      <w:r>
        <w:rPr>
          <w:noProof/>
          <w:sz w:val="20"/>
          <w:szCs w:val="20"/>
        </w:rPr>
        <w:pict>
          <v:shape id="Рисунок 28" o:spid="_x0000_i1039" type="#_x0000_t75" style="width:369pt;height:363pt;visibility:visible" fillcolor="window">
            <v:imagedata r:id="rId22" o:title=""/>
          </v:shape>
        </w:pict>
      </w:r>
    </w:p>
    <w:sectPr w:rsidR="00D24525" w:rsidSect="00D24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4525" w:rsidRDefault="00D24525">
      <w:pPr>
        <w:spacing w:after="0" w:line="240" w:lineRule="auto"/>
      </w:pPr>
      <w:r>
        <w:separator/>
      </w:r>
    </w:p>
  </w:endnote>
  <w:endnote w:type="continuationSeparator" w:id="0">
    <w:p w:rsidR="00D24525" w:rsidRDefault="00D245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4525" w:rsidRDefault="00D24525">
      <w:pPr>
        <w:spacing w:after="0" w:line="240" w:lineRule="auto"/>
      </w:pPr>
      <w:r>
        <w:separator/>
      </w:r>
    </w:p>
  </w:footnote>
  <w:footnote w:type="continuationSeparator" w:id="0">
    <w:p w:rsidR="00D24525" w:rsidRDefault="00D245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202EA"/>
    <w:multiLevelType w:val="multilevel"/>
    <w:tmpl w:val="0B6A331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7414A20"/>
    <w:multiLevelType w:val="multilevel"/>
    <w:tmpl w:val="7EA63A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E76F9"/>
    <w:multiLevelType w:val="multilevel"/>
    <w:tmpl w:val="E0C21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29B6CA0"/>
    <w:multiLevelType w:val="multilevel"/>
    <w:tmpl w:val="1ADA5C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24525"/>
    <w:rsid w:val="00D24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11</Pages>
  <Words>57</Words>
  <Characters>329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Артем</dc:creator>
  <cp:keywords/>
  <dc:description/>
  <cp:lastModifiedBy>ольга</cp:lastModifiedBy>
  <cp:revision>2</cp:revision>
  <cp:lastPrinted>2012-01-24T16:01:00Z</cp:lastPrinted>
  <dcterms:created xsi:type="dcterms:W3CDTF">2012-06-25T16:42:00Z</dcterms:created>
  <dcterms:modified xsi:type="dcterms:W3CDTF">2012-06-25T16:42:00Z</dcterms:modified>
</cp:coreProperties>
</file>