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A6" w:rsidRDefault="00B03FA6"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94.5pt;height:639pt;visibility:visible" fillcolor="window">
            <v:imagedata r:id="rId6" o:title="" cropleft="10230f"/>
          </v:shape>
        </w:pict>
      </w:r>
    </w:p>
    <w:p w:rsidR="00B03FA6" w:rsidRDefault="00B03FA6"/>
    <w:p w:rsidR="00B03FA6" w:rsidRDefault="00B03FA6"/>
    <w:p w:rsidR="00B03FA6" w:rsidRDefault="00B03FA6">
      <w:r>
        <w:rPr>
          <w:noProof/>
          <w:sz w:val="20"/>
          <w:szCs w:val="20"/>
        </w:rPr>
        <w:pict>
          <v:shape id="Рисунок 5" o:spid="_x0000_i1026" type="#_x0000_t75" style="width:411.75pt;height:639pt;visibility:visible" fillcolor="window">
            <v:imagedata r:id="rId7" o:title="" cropleft="7238f"/>
          </v:shape>
        </w:pict>
      </w:r>
    </w:p>
    <w:p w:rsidR="00B03FA6" w:rsidRDefault="00B03FA6"/>
    <w:p w:rsidR="00B03FA6" w:rsidRDefault="00B03FA6"/>
    <w:p w:rsidR="00B03FA6" w:rsidRDefault="00B03FA6">
      <w:r>
        <w:rPr>
          <w:noProof/>
          <w:sz w:val="20"/>
          <w:szCs w:val="20"/>
        </w:rPr>
        <w:pict>
          <v:shape id="Рисунок 6" o:spid="_x0000_i1027" type="#_x0000_t75" style="width:393pt;height:639pt;visibility:visible" fillcolor="window">
            <v:imagedata r:id="rId8" o:title="" cropleft="10398f"/>
          </v:shape>
        </w:pict>
      </w:r>
    </w:p>
    <w:p w:rsidR="00B03FA6" w:rsidRDefault="00B03FA6"/>
    <w:p w:rsidR="00B03FA6" w:rsidRDefault="00B03FA6"/>
    <w:p w:rsidR="00B03FA6" w:rsidRDefault="00B03FA6">
      <w:r>
        <w:rPr>
          <w:noProof/>
          <w:sz w:val="20"/>
          <w:szCs w:val="20"/>
        </w:rPr>
        <w:pict>
          <v:shape id="Рисунок 7" o:spid="_x0000_i1028" type="#_x0000_t75" style="width:396.75pt;height:639pt;visibility:visible" fillcolor="window">
            <v:imagedata r:id="rId9" o:title="" cropleft="8815f"/>
          </v:shape>
        </w:pict>
      </w:r>
    </w:p>
    <w:sectPr w:rsidR="00B03FA6" w:rsidSect="00B03FA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FA6" w:rsidRDefault="00B03FA6">
      <w:pPr>
        <w:spacing w:after="0" w:line="240" w:lineRule="auto"/>
      </w:pPr>
      <w:r>
        <w:separator/>
      </w:r>
    </w:p>
  </w:endnote>
  <w:endnote w:type="continuationSeparator" w:id="0">
    <w:p w:rsidR="00B03FA6" w:rsidRDefault="00B03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FA6" w:rsidRDefault="00B03FA6">
    <w:pPr>
      <w:pStyle w:val="Footer"/>
    </w:pPr>
  </w:p>
  <w:p w:rsidR="00B03FA6" w:rsidRDefault="00B03FA6">
    <w:pPr>
      <w:pStyle w:val="Footer"/>
    </w:pPr>
  </w:p>
  <w:p w:rsidR="00B03FA6" w:rsidRDefault="00B03FA6">
    <w:pPr>
      <w:pStyle w:val="Footer"/>
    </w:pPr>
  </w:p>
  <w:p w:rsidR="00B03FA6" w:rsidRDefault="00B03F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FA6" w:rsidRDefault="00B03FA6">
      <w:pPr>
        <w:spacing w:after="0" w:line="240" w:lineRule="auto"/>
      </w:pPr>
      <w:r>
        <w:separator/>
      </w:r>
    </w:p>
  </w:footnote>
  <w:footnote w:type="continuationSeparator" w:id="0">
    <w:p w:rsidR="00B03FA6" w:rsidRDefault="00B03F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3FA6"/>
    <w:rsid w:val="00B03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</Words>
  <Characters>11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Завуч</dc:creator>
  <cp:keywords/>
  <dc:description/>
  <cp:lastModifiedBy>Сергей</cp:lastModifiedBy>
  <cp:revision>2</cp:revision>
  <dcterms:created xsi:type="dcterms:W3CDTF">2012-04-16T14:49:00Z</dcterms:created>
  <dcterms:modified xsi:type="dcterms:W3CDTF">2012-04-16T14:49:00Z</dcterms:modified>
</cp:coreProperties>
</file>