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0B3" w:rsidRDefault="00A410B3">
      <w:pPr>
        <w:pStyle w:val="ListParagrap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Приложение 1</w:t>
      </w:r>
    </w:p>
    <w:p w:rsidR="00A410B3" w:rsidRDefault="00A41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23.25pt;height:320.25pt;visibility:visible" fillcolor="window">
            <v:imagedata r:id="rId5" o:title=""/>
          </v:shape>
        </w:pict>
      </w:r>
    </w:p>
    <w:p w:rsidR="00A410B3" w:rsidRDefault="00A410B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A410B3" w:rsidRDefault="00A41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 id="Рисунок 4" o:spid="_x0000_i1026" type="#_x0000_t75" style="width:304.5pt;height:301.5pt;visibility:visible">
            <v:imagedata r:id="rId6" o:title=""/>
          </v:shape>
        </w:pict>
      </w:r>
    </w:p>
    <w:p w:rsidR="00A410B3" w:rsidRDefault="00A41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10B3" w:rsidRDefault="00A41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10B3" w:rsidRDefault="00A41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10B3" w:rsidRDefault="00A410B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410B3" w:rsidRDefault="00A410B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410B3" w:rsidRDefault="00A410B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410B3" w:rsidRDefault="00A410B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410B3" w:rsidRDefault="00A410B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410B3" w:rsidRDefault="00A410B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410B3" w:rsidRDefault="00A410B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Приложение 2</w:t>
      </w:r>
    </w:p>
    <w:p w:rsidR="00A410B3" w:rsidRDefault="00A41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529"/>
        <w:gridCol w:w="7371"/>
      </w:tblGrid>
      <w:tr w:rsidR="00A410B3">
        <w:tblPrEx>
          <w:tblCellMar>
            <w:top w:w="0" w:type="dxa"/>
            <w:bottom w:w="0" w:type="dxa"/>
          </w:tblCellMar>
        </w:tblPrEx>
        <w:tc>
          <w:tcPr>
            <w:tcW w:w="5529" w:type="dxa"/>
          </w:tcPr>
          <w:p w:rsidR="00A410B3" w:rsidRDefault="00A410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shape id="_x0000_i1027" type="#_x0000_t75" style="width:258.75pt;height:345.75pt;visibility:visible">
                  <v:imagedata r:id="rId7" o:title=""/>
                </v:shape>
              </w:pict>
            </w:r>
          </w:p>
        </w:tc>
        <w:tc>
          <w:tcPr>
            <w:tcW w:w="7371" w:type="dxa"/>
          </w:tcPr>
          <w:p w:rsidR="00A410B3" w:rsidRDefault="00A410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shape id="Рисунок 3" o:spid="_x0000_i1028" type="#_x0000_t75" style="width:349.5pt;height:230.25pt;rotation:-90;visibility:visible">
                  <v:imagedata r:id="rId8" o:title=""/>
                </v:shape>
              </w:pict>
            </w:r>
          </w:p>
        </w:tc>
      </w:tr>
      <w:tr w:rsidR="00A410B3">
        <w:tblPrEx>
          <w:tblCellMar>
            <w:top w:w="0" w:type="dxa"/>
            <w:bottom w:w="0" w:type="dxa"/>
          </w:tblCellMar>
        </w:tblPrEx>
        <w:trPr>
          <w:trHeight w:val="7039"/>
        </w:trPr>
        <w:tc>
          <w:tcPr>
            <w:tcW w:w="5529" w:type="dxa"/>
          </w:tcPr>
          <w:p w:rsidR="00A410B3" w:rsidRDefault="00A410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shape id="_x0000_i1029" type="#_x0000_t75" style="width:269.25pt;height:330pt;visibility:visible">
                  <v:imagedata r:id="rId9" o:title=""/>
                </v:shape>
              </w:pict>
            </w:r>
          </w:p>
        </w:tc>
        <w:tc>
          <w:tcPr>
            <w:tcW w:w="7371" w:type="dxa"/>
          </w:tcPr>
          <w:p w:rsidR="00A410B3" w:rsidRDefault="00A410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shape id="Рисунок 2" o:spid="_x0000_i1030" type="#_x0000_t75" style="width:333pt;height:246pt;rotation:90;visibility:visible">
                  <v:imagedata r:id="rId10" o:title=""/>
                </v:shape>
              </w:pict>
            </w:r>
          </w:p>
        </w:tc>
      </w:tr>
    </w:tbl>
    <w:p w:rsidR="00A410B3" w:rsidRDefault="00A41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529"/>
        <w:gridCol w:w="7337"/>
      </w:tblGrid>
      <w:tr w:rsidR="00A410B3">
        <w:tblPrEx>
          <w:tblCellMar>
            <w:top w:w="0" w:type="dxa"/>
            <w:bottom w:w="0" w:type="dxa"/>
          </w:tblCellMar>
        </w:tblPrEx>
        <w:trPr>
          <w:trHeight w:val="7499"/>
        </w:trPr>
        <w:tc>
          <w:tcPr>
            <w:tcW w:w="5529" w:type="dxa"/>
          </w:tcPr>
          <w:p w:rsidR="00A410B3" w:rsidRDefault="00A410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shape id="Рисунок 7" o:spid="_x0000_i1031" type="#_x0000_t75" style="width:261pt;height:348pt;visibility:visible">
                  <v:imagedata r:id="rId11" o:title=""/>
                </v:shape>
              </w:pict>
            </w:r>
          </w:p>
        </w:tc>
        <w:tc>
          <w:tcPr>
            <w:tcW w:w="7337" w:type="dxa"/>
          </w:tcPr>
          <w:p w:rsidR="00A410B3" w:rsidRDefault="00A410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shape id="Рисунок 12" o:spid="_x0000_i1032" type="#_x0000_t75" style="width:369pt;height:276.75pt;rotation:90;visibility:visible">
                  <v:imagedata r:id="rId12" o:title=""/>
                </v:shape>
              </w:pict>
            </w:r>
          </w:p>
        </w:tc>
      </w:tr>
      <w:tr w:rsidR="00A410B3">
        <w:tblPrEx>
          <w:tblCellMar>
            <w:top w:w="0" w:type="dxa"/>
            <w:bottom w:w="0" w:type="dxa"/>
          </w:tblCellMar>
        </w:tblPrEx>
        <w:trPr>
          <w:trHeight w:val="7506"/>
        </w:trPr>
        <w:tc>
          <w:tcPr>
            <w:tcW w:w="5529" w:type="dxa"/>
          </w:tcPr>
          <w:p w:rsidR="00A410B3" w:rsidRDefault="00A410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shape id="Рисунок 15" o:spid="_x0000_i1033" type="#_x0000_t75" style="width:324pt;height:243.75pt;rotation:-90;visibility:visible">
                  <v:imagedata r:id="rId13" o:title=""/>
                </v:shape>
              </w:pict>
            </w:r>
          </w:p>
        </w:tc>
        <w:tc>
          <w:tcPr>
            <w:tcW w:w="7337" w:type="dxa"/>
          </w:tcPr>
          <w:p w:rsidR="00A410B3" w:rsidRDefault="00A410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shape id="Рисунок 18" o:spid="_x0000_i1034" type="#_x0000_t75" style="width:5in;height:270pt;rotation:-90;visibility:visible">
                  <v:imagedata r:id="rId14" o:title=""/>
                </v:shape>
              </w:pict>
            </w:r>
          </w:p>
        </w:tc>
      </w:tr>
    </w:tbl>
    <w:p w:rsidR="00A410B3" w:rsidRDefault="00A41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10B3" w:rsidRDefault="00A410B3">
      <w:pPr>
        <w:pStyle w:val="ListParagrap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410B3" w:rsidRDefault="00A410B3">
      <w:pPr>
        <w:pStyle w:val="ListParagrap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Приложение 3</w:t>
      </w:r>
    </w:p>
    <w:p w:rsidR="00A410B3" w:rsidRDefault="00A410B3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082"/>
        <w:gridCol w:w="2144"/>
      </w:tblGrid>
      <w:tr w:rsidR="00A410B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82" w:type="dxa"/>
          </w:tcPr>
          <w:p w:rsidR="00A410B3" w:rsidRDefault="00A410B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100 000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years ago</w:t>
            </w:r>
          </w:p>
        </w:tc>
        <w:tc>
          <w:tcPr>
            <w:tcW w:w="2144" w:type="dxa"/>
          </w:tcPr>
          <w:p w:rsidR="00A410B3" w:rsidRDefault="00A410B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410B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82" w:type="dxa"/>
          </w:tcPr>
          <w:p w:rsidR="00A410B3" w:rsidRDefault="00A410B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1236-1240</w:t>
            </w:r>
          </w:p>
        </w:tc>
        <w:tc>
          <w:tcPr>
            <w:tcW w:w="2144" w:type="dxa"/>
          </w:tcPr>
          <w:p w:rsidR="00A410B3" w:rsidRDefault="00A410B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410B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82" w:type="dxa"/>
          </w:tcPr>
          <w:p w:rsidR="00A410B3" w:rsidRDefault="00A410B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1399</w:t>
            </w:r>
          </w:p>
        </w:tc>
        <w:tc>
          <w:tcPr>
            <w:tcW w:w="2144" w:type="dxa"/>
          </w:tcPr>
          <w:p w:rsidR="00A410B3" w:rsidRDefault="00A410B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410B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82" w:type="dxa"/>
          </w:tcPr>
          <w:p w:rsidR="00A410B3" w:rsidRDefault="00A410B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1552</w:t>
            </w:r>
          </w:p>
        </w:tc>
        <w:tc>
          <w:tcPr>
            <w:tcW w:w="2144" w:type="dxa"/>
          </w:tcPr>
          <w:p w:rsidR="00A410B3" w:rsidRDefault="00A410B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410B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82" w:type="dxa"/>
          </w:tcPr>
          <w:p w:rsidR="00A410B3" w:rsidRDefault="00A410B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1708</w:t>
            </w:r>
          </w:p>
        </w:tc>
        <w:tc>
          <w:tcPr>
            <w:tcW w:w="2144" w:type="dxa"/>
          </w:tcPr>
          <w:p w:rsidR="00A410B3" w:rsidRDefault="00A410B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410B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82" w:type="dxa"/>
          </w:tcPr>
          <w:p w:rsidR="00A410B3" w:rsidRDefault="00A410B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1990, 30 August</w:t>
            </w:r>
          </w:p>
        </w:tc>
        <w:tc>
          <w:tcPr>
            <w:tcW w:w="2144" w:type="dxa"/>
          </w:tcPr>
          <w:p w:rsidR="00A410B3" w:rsidRDefault="00A410B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A410B3" w:rsidRDefault="00A410B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410B3" w:rsidRDefault="00A410B3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Ivan the Terrible attacked Kazan.</w:t>
      </w:r>
    </w:p>
    <w:p w:rsidR="00A410B3" w:rsidRDefault="00A410B3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Kazan became the centre of a Russian province.</w:t>
      </w:r>
    </w:p>
    <w:p w:rsidR="00A410B3" w:rsidRDefault="00A410B3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First people came to the Middle Volga.</w:t>
      </w:r>
    </w:p>
    <w:p w:rsidR="00A410B3" w:rsidRDefault="00A410B3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 Mongolian invasion.</w:t>
      </w:r>
    </w:p>
    <w:p w:rsidR="00A410B3" w:rsidRDefault="00A410B3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 Declaration of State Sovereignty of the Republic of Tatarstan was signed.</w:t>
      </w:r>
    </w:p>
    <w:p w:rsidR="00A410B3" w:rsidRDefault="00A410B3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Dmitry Donskoy destroyed Kazan.</w:t>
      </w:r>
    </w:p>
    <w:p w:rsidR="00A410B3" w:rsidRDefault="00A410B3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410B3" w:rsidRDefault="00A410B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410B3" w:rsidRDefault="00A410B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sectPr w:rsidR="00A410B3" w:rsidSect="00A410B3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E6788"/>
    <w:multiLevelType w:val="multilevel"/>
    <w:tmpl w:val="627A824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450692"/>
    <w:multiLevelType w:val="multilevel"/>
    <w:tmpl w:val="F516D24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757AA5"/>
    <w:multiLevelType w:val="multilevel"/>
    <w:tmpl w:val="C0AAB8A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10107D8"/>
    <w:multiLevelType w:val="multilevel"/>
    <w:tmpl w:val="E362BD3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F6E7E2B"/>
    <w:multiLevelType w:val="multilevel"/>
    <w:tmpl w:val="E362BD3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EFC27F9"/>
    <w:multiLevelType w:val="multilevel"/>
    <w:tmpl w:val="08C0FC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A144B6"/>
    <w:multiLevelType w:val="multilevel"/>
    <w:tmpl w:val="ABC2CBC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1A5F72"/>
    <w:multiLevelType w:val="multilevel"/>
    <w:tmpl w:val="7660BEA0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47729D"/>
    <w:multiLevelType w:val="multilevel"/>
    <w:tmpl w:val="EC2E221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8"/>
  </w:num>
  <w:num w:numId="7">
    <w:abstractNumId w:val="1"/>
  </w:num>
  <w:num w:numId="8">
    <w:abstractNumId w:val="4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defaultTabStop w:val="708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410B3"/>
    <w:rsid w:val="00A410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qFormat/>
    <w:pPr>
      <w:autoSpaceDE w:val="0"/>
      <w:autoSpaceDN w:val="0"/>
      <w:spacing w:after="200" w:line="276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Обычный"/>
    <w:pPr>
      <w:autoSpaceDE w:val="0"/>
      <w:autoSpaceDN w:val="0"/>
    </w:pPr>
    <w:rPr>
      <w:rFonts w:ascii="Times New Roman" w:hAnsi="Times New Roman"/>
      <w:sz w:val="20"/>
      <w:szCs w:val="20"/>
    </w:rPr>
  </w:style>
  <w:style w:type="character" w:customStyle="1" w:styleId="a0">
    <w:name w:val="Основной шрифт"/>
    <w:uiPriority w:val="99"/>
  </w:style>
  <w:style w:type="paragraph" w:styleId="ListParagraph">
    <w:name w:val="List Paragraph"/>
    <w:basedOn w:val="Normal"/>
    <w:uiPriority w:val="99"/>
    <w:qFormat/>
    <w:pPr>
      <w:ind w:left="720"/>
    </w:p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4</Pages>
  <Words>54</Words>
  <Characters>343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 учебнику: Иванова Л</dc:title>
  <dc:subject/>
  <dc:creator>FuckYouBill</dc:creator>
  <cp:keywords/>
  <dc:description/>
  <cp:lastModifiedBy>ольга</cp:lastModifiedBy>
  <cp:revision>2</cp:revision>
  <cp:lastPrinted>2010-05-12T16:37:00Z</cp:lastPrinted>
  <dcterms:created xsi:type="dcterms:W3CDTF">2011-12-03T18:21:00Z</dcterms:created>
  <dcterms:modified xsi:type="dcterms:W3CDTF">2011-12-03T18:21:00Z</dcterms:modified>
</cp:coreProperties>
</file>