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6EB" w:rsidRDefault="006206EB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68.75pt;height:231pt;visibility:visible" fillcolor="window">
            <v:imagedata r:id="rId4" o:title="" croptop="617f" cropbottom="3879f" cropleft="1866f"/>
          </v:shape>
        </w:pict>
      </w:r>
      <w:r>
        <w:rPr>
          <w:noProof/>
          <w:sz w:val="20"/>
          <w:szCs w:val="20"/>
        </w:rPr>
        <w:pict>
          <v:shape id="Рисунок 1" o:spid="_x0000_i1026" type="#_x0000_t75" style="width:240pt;height:187.5pt;visibility:visible" fillcolor="window">
            <v:imagedata r:id="rId5" o:title=""/>
          </v:shape>
        </w:pict>
      </w:r>
    </w:p>
    <w:p w:rsidR="006206EB" w:rsidRDefault="006206EB"/>
    <w:p w:rsidR="006206EB" w:rsidRDefault="006206EB"/>
    <w:p w:rsidR="006206EB" w:rsidRDefault="006206EB"/>
    <w:p w:rsidR="006206EB" w:rsidRDefault="006206EB"/>
    <w:p w:rsidR="006206EB" w:rsidRDefault="006206EB">
      <w:r>
        <w:rPr>
          <w:noProof/>
          <w:sz w:val="20"/>
          <w:szCs w:val="20"/>
        </w:rPr>
        <w:pict>
          <v:shape id="Рисунок 2" o:spid="_x0000_i1027" type="#_x0000_t75" style="width:315pt;height:238.5pt;flip:x;visibility:visible" fillcolor="window">
            <v:imagedata r:id="rId6" o:title=""/>
          </v:shape>
        </w:pict>
      </w:r>
      <w:r>
        <w:rPr>
          <w:noProof/>
          <w:sz w:val="20"/>
          <w:szCs w:val="20"/>
        </w:rPr>
        <w:pict>
          <v:shape id="Рисунок 5" o:spid="_x0000_i1028" type="#_x0000_t75" style="width:182.25pt;height:229.5pt;visibility:visible" fillcolor="window">
            <v:imagedata r:id="rId7" o:title="" cropbottom="3874f" cropleft="2607f" cropright="1627f"/>
          </v:shape>
        </w:pict>
      </w:r>
    </w:p>
    <w:p w:rsidR="006206EB" w:rsidRDefault="006206EB"/>
    <w:sectPr w:rsidR="006206EB" w:rsidSect="006206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6EB"/>
    <w:rsid w:val="0062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</Words>
  <Characters>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User</cp:lastModifiedBy>
  <cp:revision>2</cp:revision>
  <dcterms:created xsi:type="dcterms:W3CDTF">2011-06-24T11:26:00Z</dcterms:created>
  <dcterms:modified xsi:type="dcterms:W3CDTF">2011-06-24T11:26:00Z</dcterms:modified>
</cp:coreProperties>
</file>