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7A" w:rsidRDefault="004A72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pt;margin-top:-27pt;width:445pt;height:81pt;z-index:251663872" strokecolor="white">
            <v:textbox>
              <w:txbxContent>
                <w:p w:rsidR="004A727A" w:rsidRDefault="004A727A" w:rsidP="0032003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         Приложение 8.</w:t>
                  </w:r>
                </w:p>
                <w:p w:rsidR="004A727A" w:rsidRPr="00320038" w:rsidRDefault="004A727A" w:rsidP="00320038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 w:rsidRPr="00320038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ФОТООТЧЕТ</w:t>
                  </w:r>
                </w:p>
                <w:p w:rsidR="004A727A" w:rsidRPr="00320038" w:rsidRDefault="004A727A" w:rsidP="00320038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2003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Тема урока: «Учет заработной платы»</w:t>
                  </w:r>
                </w:p>
              </w:txbxContent>
            </v:textbox>
          </v:shape>
        </w:pict>
      </w:r>
    </w:p>
    <w:p w:rsidR="004A727A" w:rsidRDefault="004A727A"/>
    <w:p w:rsidR="004A727A" w:rsidRDefault="004A727A"/>
    <w:p w:rsidR="004A727A" w:rsidRDefault="004A727A">
      <w:r>
        <w:rPr>
          <w:noProof/>
        </w:rPr>
        <w:pict>
          <v:shape id="_x0000_s1027" type="#_x0000_t202" style="position:absolute;margin-left:-36pt;margin-top:4.65pt;width:236.8pt;height:98.8pt;z-index:251657728">
            <v:textbox style="mso-next-textbox:#_x0000_s1027">
              <w:txbxContent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6D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Актуализация  и обзор студентами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темы урока</w:t>
                  </w:r>
                </w:p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6D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«Механизм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начисления </w:t>
                  </w:r>
                  <w:r w:rsidRPr="00B76D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заработной платы»</w:t>
                  </w:r>
                </w:p>
              </w:txbxContent>
            </v:textbox>
          </v:shape>
        </w:pict>
      </w:r>
    </w:p>
    <w:p w:rsidR="004A727A" w:rsidRPr="00201B7A" w:rsidRDefault="004A727A" w:rsidP="00201B7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27.75pt;margin-top:14.1pt;width:441.35pt;height:280.45pt;z-index:-251664896;visibility:visible" wrapcoords="-37 0 -37 21542 21600 21542 21600 0 -37 0">
            <v:imagedata r:id="rId6" o:title="" croptop="9228f" cropbottom="3911f" cropleft="884f"/>
            <w10:wrap type="tight"/>
          </v:shape>
        </w:pict>
      </w:r>
    </w:p>
    <w:p w:rsidR="004A727A" w:rsidRPr="00201B7A" w:rsidRDefault="004A727A" w:rsidP="00201B7A"/>
    <w:p w:rsidR="004A727A" w:rsidRDefault="004A727A" w:rsidP="00201B7A"/>
    <w:p w:rsidR="004A727A" w:rsidRDefault="004A727A" w:rsidP="00201B7A">
      <w:pPr>
        <w:jc w:val="center"/>
        <w:rPr>
          <w:noProof/>
        </w:rPr>
      </w:pPr>
    </w:p>
    <w:p w:rsidR="004A727A" w:rsidRDefault="004A727A" w:rsidP="00201B7A">
      <w:pPr>
        <w:jc w:val="center"/>
        <w:rPr>
          <w:noProof/>
        </w:rPr>
      </w:pPr>
    </w:p>
    <w:p w:rsidR="004A727A" w:rsidRDefault="004A727A" w:rsidP="00201B7A">
      <w:pPr>
        <w:jc w:val="center"/>
      </w:pPr>
    </w:p>
    <w:p w:rsidR="004A727A" w:rsidRDefault="004A727A" w:rsidP="00201B7A">
      <w:pPr>
        <w:jc w:val="center"/>
      </w:pPr>
    </w:p>
    <w:p w:rsidR="004A727A" w:rsidRDefault="004A727A" w:rsidP="00320038"/>
    <w:p w:rsidR="004A727A" w:rsidRDefault="004A727A" w:rsidP="00201B7A">
      <w:pPr>
        <w:jc w:val="center"/>
      </w:pPr>
    </w:p>
    <w:p w:rsidR="004A727A" w:rsidRDefault="004A727A" w:rsidP="00201B7A">
      <w:pPr>
        <w:jc w:val="center"/>
      </w:pPr>
    </w:p>
    <w:p w:rsidR="004A727A" w:rsidRDefault="004A727A" w:rsidP="00201B7A">
      <w:pPr>
        <w:jc w:val="center"/>
      </w:pPr>
    </w:p>
    <w:p w:rsidR="004A727A" w:rsidRDefault="004A727A" w:rsidP="00320038">
      <w:r>
        <w:rPr>
          <w:noProof/>
        </w:rPr>
        <w:pict>
          <v:shape id="Рисунок 3" o:spid="_x0000_s1029" type="#_x0000_t75" style="position:absolute;margin-left:-9.9pt;margin-top:58.95pt;width:468.15pt;height:298.85pt;z-index:-251663872;visibility:visible" wrapcoords="-35 0 -35 21546 21600 21546 21600 0 -35 0">
            <v:imagedata r:id="rId7" o:title="" croptop="9697f"/>
            <w10:wrap type="tight"/>
          </v:shape>
        </w:pict>
      </w:r>
    </w:p>
    <w:p w:rsidR="004A727A" w:rsidRDefault="004A727A" w:rsidP="00201B7A">
      <w:pPr>
        <w:jc w:val="center"/>
      </w:pPr>
      <w:r>
        <w:rPr>
          <w:noProof/>
        </w:rPr>
        <w:pict>
          <v:shape id="_x0000_s1030" type="#_x0000_t202" style="position:absolute;left:0;text-align:left;margin-left:-45pt;margin-top:6.95pt;width:247pt;height:112.15pt;z-index:251658752">
            <v:textbox>
              <w:txbxContent>
                <w:p w:rsidR="004A727A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Преподаватель консультирует  студентов</w:t>
                  </w:r>
                </w:p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 обобщению материала и составлению вопросов взаимоконтроля</w:t>
                  </w:r>
                </w:p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76D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«Механизм документирования учета заработной платы»</w:t>
                  </w:r>
                </w:p>
              </w:txbxContent>
            </v:textbox>
          </v:shape>
        </w:pict>
      </w:r>
    </w:p>
    <w:p w:rsidR="004A727A" w:rsidRDefault="004A727A" w:rsidP="00E43BF3">
      <w:pPr>
        <w:tabs>
          <w:tab w:val="center" w:pos="4677"/>
          <w:tab w:val="right" w:pos="9355"/>
        </w:tabs>
      </w:pPr>
      <w:r>
        <w:rPr>
          <w:noProof/>
        </w:rPr>
        <w:pict>
          <v:shape id="_x0000_s1031" type="#_x0000_t202" style="position:absolute;margin-left:-27pt;margin-top:9pt;width:247pt;height:93.5pt;z-index:251659776">
            <v:textbox>
              <w:txbxContent>
                <w:p w:rsidR="004A727A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Студенты задают и отвечают на вопросы взаимоконтроля</w:t>
                  </w:r>
                </w:p>
                <w:p w:rsidR="004A727A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Студент- студент</w:t>
                  </w:r>
                </w:p>
                <w:p w:rsidR="004A727A" w:rsidRPr="00B76D3B" w:rsidRDefault="004A727A" w:rsidP="00B76D3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tab/>
      </w:r>
      <w:r>
        <w:tab/>
      </w:r>
    </w:p>
    <w:p w:rsidR="004A727A" w:rsidRDefault="004A727A" w:rsidP="00E43BF3">
      <w:pPr>
        <w:tabs>
          <w:tab w:val="center" w:pos="4677"/>
          <w:tab w:val="right" w:pos="9355"/>
        </w:tabs>
      </w:pPr>
      <w:r>
        <w:rPr>
          <w:noProof/>
        </w:rPr>
        <w:pict>
          <v:shape id="Рисунок 4" o:spid="_x0000_s1032" type="#_x0000_t75" style="position:absolute;margin-left:59.6pt;margin-top:14.6pt;width:409.55pt;height:266.2pt;z-index:-251662848;visibility:visible" wrapcoords="-40 0 -40 21539 21600 21539 21600 0 -40 0">
            <v:imagedata r:id="rId8" o:title="" croptop="12825f"/>
            <w10:wrap type="tight"/>
          </v:shape>
        </w:pict>
      </w: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  <w:r>
        <w:rPr>
          <w:noProof/>
        </w:rPr>
        <w:pict>
          <v:shape id="_x0000_s1033" type="#_x0000_t202" style="position:absolute;margin-left:-47.95pt;margin-top:15.15pt;width:247pt;height:98.8pt;z-index:251660800">
            <v:textbox style="mso-next-textbox:#_x0000_s1033">
              <w:txbxContent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Студенты решают дифференцированные задания по начислению заработной платы сотрудникам предприятия</w:t>
                  </w:r>
                </w:p>
              </w:txbxContent>
            </v:textbox>
          </v:shape>
        </w:pict>
      </w:r>
    </w:p>
    <w:p w:rsidR="004A727A" w:rsidRDefault="004A727A" w:rsidP="00E43BF3">
      <w:pPr>
        <w:tabs>
          <w:tab w:val="center" w:pos="4677"/>
          <w:tab w:val="right" w:pos="9355"/>
        </w:tabs>
      </w:pPr>
      <w:r>
        <w:rPr>
          <w:noProof/>
        </w:rPr>
        <w:pict>
          <v:shape id="Рисунок 2" o:spid="_x0000_s1034" type="#_x0000_t75" style="position:absolute;margin-left:59.6pt;margin-top:13.1pt;width:407.7pt;height:283.5pt;z-index:-251661824;visibility:visible" wrapcoords="-40 0 -40 21543 21600 21543 21600 0 -40 0">
            <v:imagedata r:id="rId9" o:title=""/>
            <w10:wrap type="tight"/>
          </v:shape>
        </w:pict>
      </w: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Default="004A727A" w:rsidP="00E43BF3">
      <w:pPr>
        <w:tabs>
          <w:tab w:val="left" w:pos="4052"/>
        </w:tabs>
      </w:pPr>
      <w:r>
        <w:rPr>
          <w:noProof/>
        </w:rPr>
        <w:pict>
          <v:shape id="_x0000_s1035" type="#_x0000_t202" style="position:absolute;margin-left:-61.3pt;margin-top:-27.4pt;width:262.6pt;height:128.95pt;z-index:251661824">
            <v:textbox>
              <w:txbxContent>
                <w:p w:rsidR="004A727A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Аналитическая группа обрабатывает результативность выполнения заданий и составляет КО-1 в  программе «1С:Предприятие»,</w:t>
                  </w:r>
                </w:p>
                <w:p w:rsidR="004A727A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преподаватель контролирует процесс</w:t>
                  </w:r>
                </w:p>
                <w:p w:rsidR="004A727A" w:rsidRPr="00B76D3B" w:rsidRDefault="004A727A" w:rsidP="00B76D3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Рисунок 6" o:spid="_x0000_s1036" type="#_x0000_t75" style="position:absolute;margin-left:-63.5pt;margin-top:-14.05pt;width:345.1pt;height:258.65pt;z-index:-251659776;visibility:visible" wrapcoords="-47 0 -47 21537 21600 21537 21600 0 -47 0">
            <v:imagedata r:id="rId10" o:title=""/>
            <w10:wrap type="tight"/>
          </v:shape>
        </w:pict>
      </w:r>
      <w:r>
        <w:tab/>
      </w:r>
    </w:p>
    <w:p w:rsidR="004A727A" w:rsidRDefault="004A727A" w:rsidP="00E43BF3">
      <w:pPr>
        <w:tabs>
          <w:tab w:val="center" w:pos="4677"/>
          <w:tab w:val="right" w:pos="9355"/>
        </w:tabs>
      </w:pPr>
    </w:p>
    <w:p w:rsidR="004A727A" w:rsidRPr="001726D1" w:rsidRDefault="004A727A" w:rsidP="001726D1"/>
    <w:p w:rsidR="004A727A" w:rsidRPr="001726D1" w:rsidRDefault="004A727A" w:rsidP="001726D1"/>
    <w:p w:rsidR="004A727A" w:rsidRPr="001726D1" w:rsidRDefault="004A727A" w:rsidP="001726D1"/>
    <w:p w:rsidR="004A727A" w:rsidRPr="001726D1" w:rsidRDefault="004A727A" w:rsidP="001726D1"/>
    <w:p w:rsidR="004A727A" w:rsidRPr="001726D1" w:rsidRDefault="004A727A" w:rsidP="001726D1"/>
    <w:p w:rsidR="004A727A" w:rsidRDefault="004A727A" w:rsidP="001726D1"/>
    <w:p w:rsidR="004A727A" w:rsidRPr="001726D1" w:rsidRDefault="004A727A" w:rsidP="001726D1">
      <w:pPr>
        <w:tabs>
          <w:tab w:val="left" w:pos="2562"/>
        </w:tabs>
      </w:pPr>
      <w:r>
        <w:rPr>
          <w:noProof/>
        </w:rPr>
        <w:pict>
          <v:shape id="Рисунок 5" o:spid="_x0000_s1037" type="#_x0000_t75" style="position:absolute;margin-left:-138.8pt;margin-top:156.45pt;width:289.2pt;height:393.65pt;z-index:-251660800;visibility:visible" wrapcoords="-51 0 -51 21562 21600 21562 21600 0 -51 0">
            <v:imagedata r:id="rId11" o:title="" croptop="11167f" cropright="12404f"/>
            <w10:wrap type="tight"/>
          </v:shape>
        </w:pict>
      </w:r>
      <w:r>
        <w:rPr>
          <w:noProof/>
        </w:rPr>
        <w:pict>
          <v:shape id="_x0000_s1038" type="#_x0000_t202" style="position:absolute;margin-left:-355.75pt;margin-top:89.7pt;width:262.6pt;height:128.95pt;z-index:251662848">
            <v:textbox>
              <w:txbxContent>
                <w:p w:rsidR="004A727A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Аналитическая группа оглашает результат успешности демонстрации образовательных достижений каждого студента и в сотрудничестве.</w:t>
                  </w:r>
                </w:p>
                <w:p w:rsidR="004A727A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Подводятся итоги урока.</w:t>
                  </w:r>
                </w:p>
                <w:p w:rsidR="004A727A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A727A" w:rsidRPr="00B76D3B" w:rsidRDefault="004A727A" w:rsidP="001726D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tab/>
      </w:r>
    </w:p>
    <w:sectPr w:rsidR="004A727A" w:rsidRPr="001726D1" w:rsidSect="00032F8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27A" w:rsidRDefault="004A727A" w:rsidP="00E43BF3">
      <w:pPr>
        <w:spacing w:after="0" w:line="240" w:lineRule="auto"/>
      </w:pPr>
      <w:r>
        <w:separator/>
      </w:r>
    </w:p>
  </w:endnote>
  <w:endnote w:type="continuationSeparator" w:id="0">
    <w:p w:rsidR="004A727A" w:rsidRDefault="004A727A" w:rsidP="00E4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27A" w:rsidRDefault="004A727A" w:rsidP="00E43BF3">
      <w:pPr>
        <w:spacing w:after="0" w:line="240" w:lineRule="auto"/>
      </w:pPr>
      <w:r>
        <w:separator/>
      </w:r>
    </w:p>
  </w:footnote>
  <w:footnote w:type="continuationSeparator" w:id="0">
    <w:p w:rsidR="004A727A" w:rsidRDefault="004A727A" w:rsidP="00E43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7A" w:rsidRDefault="004A727A" w:rsidP="00E43BF3">
    <w:pPr>
      <w:pStyle w:val="Header"/>
      <w:tabs>
        <w:tab w:val="clear" w:pos="4677"/>
        <w:tab w:val="clear" w:pos="9355"/>
        <w:tab w:val="left" w:pos="3918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B7A"/>
    <w:rsid w:val="00032F80"/>
    <w:rsid w:val="001726D1"/>
    <w:rsid w:val="001D2B22"/>
    <w:rsid w:val="00201B7A"/>
    <w:rsid w:val="00320038"/>
    <w:rsid w:val="004A727A"/>
    <w:rsid w:val="009B4B7C"/>
    <w:rsid w:val="00B76D3B"/>
    <w:rsid w:val="00E43BF3"/>
    <w:rsid w:val="00F27F5F"/>
    <w:rsid w:val="00F5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8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1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4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43BF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4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43BF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3</Pages>
  <Words>10</Words>
  <Characters>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2011-01-26T03:40:00Z</dcterms:created>
  <dcterms:modified xsi:type="dcterms:W3CDTF">2011-01-26T12:27:00Z</dcterms:modified>
</cp:coreProperties>
</file>