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5BC4" w:rsidRDefault="007D5BC4" w:rsidP="0030333F">
      <w:pPr>
        <w:pStyle w:val="NormalWeb"/>
        <w:spacing w:before="0" w:after="0"/>
        <w:contextualSpacing/>
        <w:rPr>
          <w:rFonts w:ascii="Arial" w:hAnsi="Arial" w:cs="Arial"/>
          <w:b/>
          <w:color w:val="444444"/>
        </w:rPr>
      </w:pPr>
    </w:p>
    <w:p w:rsidR="007D5BC4" w:rsidRDefault="007D5BC4" w:rsidP="007A464A">
      <w:pPr>
        <w:pStyle w:val="NormalWeb"/>
        <w:spacing w:before="0" w:after="0"/>
        <w:contextualSpacing/>
        <w:jc w:val="right"/>
        <w:rPr>
          <w:b/>
          <w:i/>
          <w:color w:val="444444"/>
        </w:rPr>
      </w:pPr>
      <w:r w:rsidRPr="007A464A">
        <w:rPr>
          <w:b/>
          <w:i/>
          <w:color w:val="444444"/>
        </w:rPr>
        <w:t>Приложение</w:t>
      </w:r>
    </w:p>
    <w:p w:rsidR="007D5BC4" w:rsidRPr="007A464A" w:rsidRDefault="007D5BC4" w:rsidP="007A464A">
      <w:pPr>
        <w:pStyle w:val="NormalWeb"/>
        <w:spacing w:before="0" w:after="0"/>
        <w:contextualSpacing/>
        <w:jc w:val="right"/>
        <w:rPr>
          <w:b/>
          <w:i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7A464A">
      <w:pPr>
        <w:pStyle w:val="NormalWeb"/>
        <w:spacing w:before="0" w:after="0"/>
        <w:contextualSpacing/>
        <w:jc w:val="center"/>
        <w:rPr>
          <w:b/>
          <w:color w:val="444444"/>
        </w:rPr>
      </w:pPr>
      <w:r w:rsidRPr="001820FE">
        <w:rPr>
          <w:b/>
          <w:color w:val="444444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6.25pt;height:270pt" o:ole="">
            <v:imagedata r:id="rId7" o:title=""/>
          </v:shape>
          <o:OLEObject Type="Embed" ProgID="PowerPoint.Slide.12" ShapeID="_x0000_i1025" DrawAspect="Content" ObjectID="_1338217222" r:id="rId8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7A464A">
      <w:pPr>
        <w:pStyle w:val="NormalWeb"/>
        <w:spacing w:before="0" w:after="0"/>
        <w:contextualSpacing/>
        <w:jc w:val="center"/>
        <w:rPr>
          <w:b/>
          <w:color w:val="444444"/>
        </w:rPr>
      </w:pPr>
      <w:r w:rsidRPr="001820FE">
        <w:rPr>
          <w:b/>
          <w:color w:val="444444"/>
        </w:rPr>
        <w:object w:dxaOrig="7191" w:dyaOrig="5399">
          <v:shape id="_x0000_i1026" type="#_x0000_t75" style="width:356.25pt;height:270pt" o:ole="">
            <v:imagedata r:id="rId9" o:title=""/>
          </v:shape>
          <o:OLEObject Type="Embed" ProgID="PowerPoint.Slide.12" ShapeID="_x0000_i1026" DrawAspect="Content" ObjectID="_1338217223" r:id="rId10"/>
        </w:object>
      </w: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27" type="#_x0000_t75" style="width:356.25pt;height:270pt" o:ole="">
            <v:imagedata r:id="rId11" o:title=""/>
          </v:shape>
          <o:OLEObject Type="Embed" ProgID="PowerPoint.Slide.12" ShapeID="_x0000_i1027" DrawAspect="Content" ObjectID="_1338217224" r:id="rId12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28" type="#_x0000_t75" style="width:356.25pt;height:270pt" o:ole="">
            <v:imagedata r:id="rId13" o:title=""/>
          </v:shape>
          <o:OLEObject Type="Embed" ProgID="PowerPoint.Slide.12" ShapeID="_x0000_i1028" DrawAspect="Content" ObjectID="_1338217225" r:id="rId14"/>
        </w:object>
      </w: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29" type="#_x0000_t75" style="width:356.25pt;height:270pt" o:ole="">
            <v:imagedata r:id="rId15" o:title=""/>
          </v:shape>
          <o:OLEObject Type="Embed" ProgID="PowerPoint.Slide.12" ShapeID="_x0000_i1029" DrawAspect="Content" ObjectID="_1338217226" r:id="rId16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7A464A">
      <w:pPr>
        <w:pStyle w:val="NormalWeb"/>
        <w:spacing w:before="0" w:after="0"/>
        <w:contextualSpacing/>
        <w:jc w:val="center"/>
        <w:rPr>
          <w:b/>
          <w:color w:val="444444"/>
        </w:rPr>
      </w:pPr>
      <w:r w:rsidRPr="001820FE">
        <w:rPr>
          <w:b/>
          <w:color w:val="444444"/>
        </w:rPr>
        <w:object w:dxaOrig="7191" w:dyaOrig="5399">
          <v:shape id="_x0000_i1030" type="#_x0000_t75" style="width:356.25pt;height:270pt" o:ole="">
            <v:imagedata r:id="rId17" o:title=""/>
          </v:shape>
          <o:OLEObject Type="Embed" ProgID="PowerPoint.Slide.12" ShapeID="_x0000_i1030" DrawAspect="Content" ObjectID="_1338217227" r:id="rId18"/>
        </w:object>
      </w: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31" type="#_x0000_t75" style="width:356.25pt;height:270pt" o:ole="">
            <v:imagedata r:id="rId19" o:title=""/>
          </v:shape>
          <o:OLEObject Type="Embed" ProgID="PowerPoint.Slide.12" ShapeID="_x0000_i1031" DrawAspect="Content" ObjectID="_1338217228" r:id="rId20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32" type="#_x0000_t75" style="width:356.25pt;height:270pt" o:ole="">
            <v:imagedata r:id="rId21" o:title=""/>
          </v:shape>
          <o:OLEObject Type="Embed" ProgID="PowerPoint.Slide.12" ShapeID="_x0000_i1032" DrawAspect="Content" ObjectID="_1338217229" r:id="rId22"/>
        </w:object>
      </w: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33" type="#_x0000_t75" style="width:356.25pt;height:270pt" o:ole="">
            <v:imagedata r:id="rId23" o:title=""/>
          </v:shape>
          <o:OLEObject Type="Embed" ProgID="PowerPoint.Slide.12" ShapeID="_x0000_i1033" DrawAspect="Content" ObjectID="_1338217230" r:id="rId24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34" type="#_x0000_t75" style="width:356.25pt;height:270pt" o:ole="">
            <v:imagedata r:id="rId25" o:title=""/>
          </v:shape>
          <o:OLEObject Type="Embed" ProgID="PowerPoint.Slide.12" ShapeID="_x0000_i1034" DrawAspect="Content" ObjectID="_1338217231" r:id="rId26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03314A">
        <w:rPr>
          <w:sz w:val="22"/>
          <w:szCs w:val="22"/>
        </w:rPr>
        <w:object w:dxaOrig="7191" w:dyaOrig="5399">
          <v:shape id="_x0000_i1035" type="#_x0000_t75" style="width:356.25pt;height:270pt" o:ole="">
            <v:imagedata r:id="rId27" o:title=""/>
          </v:shape>
          <o:OLEObject Type="Embed" ProgID="PowerPoint.Slide.12" ShapeID="_x0000_i1035" DrawAspect="Content" ObjectID="_1338217232" r:id="rId28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36" type="#_x0000_t75" style="width:356.25pt;height:270pt" o:ole="">
            <v:imagedata r:id="rId29" o:title=""/>
          </v:shape>
          <o:OLEObject Type="Embed" ProgID="PowerPoint.Slide.12" ShapeID="_x0000_i1036" DrawAspect="Content" ObjectID="_1338217233" r:id="rId30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37" type="#_x0000_t75" style="width:356.25pt;height:270pt" o:ole="">
            <v:imagedata r:id="rId31" o:title=""/>
          </v:shape>
          <o:OLEObject Type="Embed" ProgID="PowerPoint.Slide.12" ShapeID="_x0000_i1037" DrawAspect="Content" ObjectID="_1338217234" r:id="rId32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Default="007D5BC4" w:rsidP="0030333F">
      <w:pPr>
        <w:pStyle w:val="NormalWeb"/>
        <w:spacing w:before="0" w:after="0"/>
        <w:contextualSpacing/>
        <w:rPr>
          <w:sz w:val="22"/>
          <w:szCs w:val="22"/>
        </w:rPr>
      </w:pPr>
    </w:p>
    <w:p w:rsidR="007D5BC4" w:rsidRPr="00052CAE" w:rsidRDefault="007D5BC4" w:rsidP="007A464A">
      <w:pPr>
        <w:pStyle w:val="NormalWeb"/>
        <w:spacing w:before="0" w:after="0"/>
        <w:contextualSpacing/>
        <w:jc w:val="center"/>
        <w:rPr>
          <w:sz w:val="22"/>
          <w:szCs w:val="22"/>
        </w:rPr>
      </w:pPr>
      <w:r w:rsidRPr="001820FE">
        <w:rPr>
          <w:b/>
          <w:color w:val="444444"/>
        </w:rPr>
        <w:object w:dxaOrig="7191" w:dyaOrig="5399">
          <v:shape id="_x0000_i1038" type="#_x0000_t75" style="width:356.25pt;height:270pt" o:ole="">
            <v:imagedata r:id="rId33" o:title=""/>
          </v:shape>
          <o:OLEObject Type="Embed" ProgID="PowerPoint.Slide.12" ShapeID="_x0000_i1038" DrawAspect="Content" ObjectID="_1338217235" r:id="rId34"/>
        </w:object>
      </w: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p w:rsidR="007D5BC4" w:rsidRDefault="007D5BC4" w:rsidP="0030333F">
      <w:pPr>
        <w:pStyle w:val="NormalWeb"/>
        <w:spacing w:before="0" w:after="0"/>
        <w:contextualSpacing/>
        <w:rPr>
          <w:b/>
          <w:color w:val="444444"/>
        </w:rPr>
      </w:pPr>
    </w:p>
    <w:sectPr w:rsidR="007D5BC4" w:rsidSect="003F5C2F">
      <w:footerReference w:type="default" r:id="rId35"/>
      <w:pgSz w:w="11906" w:h="16838"/>
      <w:pgMar w:top="851" w:right="851" w:bottom="851" w:left="851" w:header="709" w:footer="27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D5BC4" w:rsidRDefault="007D5BC4" w:rsidP="0053409D">
      <w:pPr>
        <w:spacing w:after="0" w:line="240" w:lineRule="auto"/>
      </w:pPr>
      <w:r>
        <w:separator/>
      </w:r>
    </w:p>
  </w:endnote>
  <w:endnote w:type="continuationSeparator" w:id="1">
    <w:p w:rsidR="007D5BC4" w:rsidRDefault="007D5BC4" w:rsidP="005340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5BC4" w:rsidRDefault="007D5BC4">
    <w:pPr>
      <w:pStyle w:val="Footer"/>
      <w:jc w:val="right"/>
    </w:pPr>
    <w:fldSimple w:instr=" PAGE   \* MERGEFORMAT ">
      <w:r>
        <w:rPr>
          <w:noProof/>
        </w:rPr>
        <w:t>1</w:t>
      </w:r>
    </w:fldSimple>
  </w:p>
  <w:p w:rsidR="007D5BC4" w:rsidRDefault="007D5BC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D5BC4" w:rsidRDefault="007D5BC4" w:rsidP="0053409D">
      <w:pPr>
        <w:spacing w:after="0" w:line="240" w:lineRule="auto"/>
      </w:pPr>
      <w:r>
        <w:separator/>
      </w:r>
    </w:p>
  </w:footnote>
  <w:footnote w:type="continuationSeparator" w:id="1">
    <w:p w:rsidR="007D5BC4" w:rsidRDefault="007D5BC4" w:rsidP="005340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AC0951"/>
    <w:multiLevelType w:val="hybridMultilevel"/>
    <w:tmpl w:val="4DE6CAA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4864748B"/>
    <w:multiLevelType w:val="hybridMultilevel"/>
    <w:tmpl w:val="B2F27DD0"/>
    <w:lvl w:ilvl="0" w:tplc="FE886BE0">
      <w:start w:val="1"/>
      <w:numFmt w:val="bullet"/>
      <w:lvlText w:val="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EDE3896" w:tentative="1">
      <w:start w:val="1"/>
      <w:numFmt w:val="bullet"/>
      <w:lvlText w:val="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C3CACE8" w:tentative="1">
      <w:start w:val="1"/>
      <w:numFmt w:val="bullet"/>
      <w:lvlText w:val="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E404432" w:tentative="1">
      <w:start w:val="1"/>
      <w:numFmt w:val="bullet"/>
      <w:lvlText w:val="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02C82EE" w:tentative="1">
      <w:start w:val="1"/>
      <w:numFmt w:val="bullet"/>
      <w:lvlText w:val="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44E1232" w:tentative="1">
      <w:start w:val="1"/>
      <w:numFmt w:val="bullet"/>
      <w:lvlText w:val="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25CF81A" w:tentative="1">
      <w:start w:val="1"/>
      <w:numFmt w:val="bullet"/>
      <w:lvlText w:val="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7AAB900" w:tentative="1">
      <w:start w:val="1"/>
      <w:numFmt w:val="bullet"/>
      <w:lvlText w:val="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D2410F2" w:tentative="1">
      <w:start w:val="1"/>
      <w:numFmt w:val="bullet"/>
      <w:lvlText w:val="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4CD9638F"/>
    <w:multiLevelType w:val="hybridMultilevel"/>
    <w:tmpl w:val="6AF49E1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50E774ED"/>
    <w:multiLevelType w:val="hybridMultilevel"/>
    <w:tmpl w:val="1324B7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6A40C81"/>
    <w:multiLevelType w:val="hybridMultilevel"/>
    <w:tmpl w:val="CDBC33E2"/>
    <w:lvl w:ilvl="0" w:tplc="AEBCF292">
      <w:start w:val="1"/>
      <w:numFmt w:val="bullet"/>
      <w:lvlText w:val="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866A548" w:tentative="1">
      <w:start w:val="1"/>
      <w:numFmt w:val="bullet"/>
      <w:lvlText w:val="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5865848" w:tentative="1">
      <w:start w:val="1"/>
      <w:numFmt w:val="bullet"/>
      <w:lvlText w:val="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CE47C46" w:tentative="1">
      <w:start w:val="1"/>
      <w:numFmt w:val="bullet"/>
      <w:lvlText w:val="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5E066AA" w:tentative="1">
      <w:start w:val="1"/>
      <w:numFmt w:val="bullet"/>
      <w:lvlText w:val="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6DC6796" w:tentative="1">
      <w:start w:val="1"/>
      <w:numFmt w:val="bullet"/>
      <w:lvlText w:val="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A56274E" w:tentative="1">
      <w:start w:val="1"/>
      <w:numFmt w:val="bullet"/>
      <w:lvlText w:val="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0EADCF6" w:tentative="1">
      <w:start w:val="1"/>
      <w:numFmt w:val="bullet"/>
      <w:lvlText w:val="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38A182" w:tentative="1">
      <w:start w:val="1"/>
      <w:numFmt w:val="bullet"/>
      <w:lvlText w:val="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446D7"/>
    <w:rsid w:val="000022C6"/>
    <w:rsid w:val="00020D11"/>
    <w:rsid w:val="00030A0E"/>
    <w:rsid w:val="0003314A"/>
    <w:rsid w:val="00052CAE"/>
    <w:rsid w:val="000571B0"/>
    <w:rsid w:val="00067F98"/>
    <w:rsid w:val="000A105A"/>
    <w:rsid w:val="000E440F"/>
    <w:rsid w:val="00102352"/>
    <w:rsid w:val="00123C1C"/>
    <w:rsid w:val="001820FE"/>
    <w:rsid w:val="00183D1F"/>
    <w:rsid w:val="001A2680"/>
    <w:rsid w:val="001C3831"/>
    <w:rsid w:val="001C7496"/>
    <w:rsid w:val="001E7B6F"/>
    <w:rsid w:val="001F55D0"/>
    <w:rsid w:val="002104D1"/>
    <w:rsid w:val="0023716D"/>
    <w:rsid w:val="00270EA1"/>
    <w:rsid w:val="00271CFD"/>
    <w:rsid w:val="002801FB"/>
    <w:rsid w:val="002A048D"/>
    <w:rsid w:val="002C138F"/>
    <w:rsid w:val="002D395F"/>
    <w:rsid w:val="002D3E58"/>
    <w:rsid w:val="002D69F5"/>
    <w:rsid w:val="002E548E"/>
    <w:rsid w:val="0030333F"/>
    <w:rsid w:val="003140B0"/>
    <w:rsid w:val="00345085"/>
    <w:rsid w:val="003A4973"/>
    <w:rsid w:val="003A676A"/>
    <w:rsid w:val="003B6347"/>
    <w:rsid w:val="003C5920"/>
    <w:rsid w:val="003D7B93"/>
    <w:rsid w:val="003F5C2F"/>
    <w:rsid w:val="00403DD5"/>
    <w:rsid w:val="00424971"/>
    <w:rsid w:val="00434745"/>
    <w:rsid w:val="004A39E2"/>
    <w:rsid w:val="004A4AFB"/>
    <w:rsid w:val="004B1113"/>
    <w:rsid w:val="004B28BF"/>
    <w:rsid w:val="004D70D9"/>
    <w:rsid w:val="004D7E7E"/>
    <w:rsid w:val="004F75EA"/>
    <w:rsid w:val="00505B1E"/>
    <w:rsid w:val="005111C5"/>
    <w:rsid w:val="00525C63"/>
    <w:rsid w:val="0053409D"/>
    <w:rsid w:val="00547BBC"/>
    <w:rsid w:val="00553C29"/>
    <w:rsid w:val="005875E1"/>
    <w:rsid w:val="005F5198"/>
    <w:rsid w:val="006106D9"/>
    <w:rsid w:val="00644F20"/>
    <w:rsid w:val="006741E9"/>
    <w:rsid w:val="006840E1"/>
    <w:rsid w:val="006841DE"/>
    <w:rsid w:val="006A0165"/>
    <w:rsid w:val="006A1CC1"/>
    <w:rsid w:val="006D0B38"/>
    <w:rsid w:val="006E677F"/>
    <w:rsid w:val="006E7D63"/>
    <w:rsid w:val="006F79CC"/>
    <w:rsid w:val="00704A5E"/>
    <w:rsid w:val="007051B7"/>
    <w:rsid w:val="007162DB"/>
    <w:rsid w:val="007278F6"/>
    <w:rsid w:val="007A464A"/>
    <w:rsid w:val="007B56FA"/>
    <w:rsid w:val="007D5BC4"/>
    <w:rsid w:val="007E0123"/>
    <w:rsid w:val="007F32F8"/>
    <w:rsid w:val="00847832"/>
    <w:rsid w:val="00856F6D"/>
    <w:rsid w:val="008602DF"/>
    <w:rsid w:val="00880BE5"/>
    <w:rsid w:val="00885E2F"/>
    <w:rsid w:val="008917CB"/>
    <w:rsid w:val="008A4DC6"/>
    <w:rsid w:val="008B0CD2"/>
    <w:rsid w:val="008B1061"/>
    <w:rsid w:val="008E322D"/>
    <w:rsid w:val="00914AE4"/>
    <w:rsid w:val="00921D02"/>
    <w:rsid w:val="009C666B"/>
    <w:rsid w:val="009E5131"/>
    <w:rsid w:val="00A02BC2"/>
    <w:rsid w:val="00A175AB"/>
    <w:rsid w:val="00A231C1"/>
    <w:rsid w:val="00A27115"/>
    <w:rsid w:val="00A4065A"/>
    <w:rsid w:val="00A40D9D"/>
    <w:rsid w:val="00A54396"/>
    <w:rsid w:val="00A64486"/>
    <w:rsid w:val="00AC3C04"/>
    <w:rsid w:val="00AC7907"/>
    <w:rsid w:val="00B33E7E"/>
    <w:rsid w:val="00B77EB7"/>
    <w:rsid w:val="00B80CC7"/>
    <w:rsid w:val="00BA498B"/>
    <w:rsid w:val="00C01C2D"/>
    <w:rsid w:val="00C20169"/>
    <w:rsid w:val="00C44E2B"/>
    <w:rsid w:val="00C56642"/>
    <w:rsid w:val="00C82061"/>
    <w:rsid w:val="00CA59D9"/>
    <w:rsid w:val="00D22530"/>
    <w:rsid w:val="00D229F2"/>
    <w:rsid w:val="00D4034B"/>
    <w:rsid w:val="00D464BF"/>
    <w:rsid w:val="00D61D6C"/>
    <w:rsid w:val="00D952BF"/>
    <w:rsid w:val="00DA79FA"/>
    <w:rsid w:val="00DC71B7"/>
    <w:rsid w:val="00DF041A"/>
    <w:rsid w:val="00E029CC"/>
    <w:rsid w:val="00E07126"/>
    <w:rsid w:val="00E14211"/>
    <w:rsid w:val="00E62137"/>
    <w:rsid w:val="00E64756"/>
    <w:rsid w:val="00E843D2"/>
    <w:rsid w:val="00E97CA7"/>
    <w:rsid w:val="00EB1814"/>
    <w:rsid w:val="00F02697"/>
    <w:rsid w:val="00F446D7"/>
    <w:rsid w:val="00F46B17"/>
    <w:rsid w:val="00F601B6"/>
    <w:rsid w:val="00F72C85"/>
    <w:rsid w:val="00FE2379"/>
    <w:rsid w:val="00FE2AE6"/>
    <w:rsid w:val="00FE38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5131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547BBC"/>
    <w:pPr>
      <w:spacing w:before="100" w:beforeAutospacing="1" w:after="100" w:afterAutospacing="1" w:line="240" w:lineRule="auto"/>
      <w:outlineLvl w:val="0"/>
    </w:pPr>
    <w:rPr>
      <w:b/>
      <w:bCs/>
      <w:color w:val="00CC00"/>
      <w:kern w:val="36"/>
      <w:sz w:val="48"/>
      <w:szCs w:val="48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47BBC"/>
    <w:rPr>
      <w:rFonts w:ascii="Times New Roman" w:hAnsi="Times New Roman" w:cs="Times New Roman"/>
      <w:b/>
      <w:bCs/>
      <w:color w:val="00CC00"/>
      <w:kern w:val="36"/>
      <w:sz w:val="48"/>
      <w:szCs w:val="48"/>
      <w:lang w:eastAsia="ru-RU"/>
    </w:rPr>
  </w:style>
  <w:style w:type="paragraph" w:styleId="Header">
    <w:name w:val="header"/>
    <w:basedOn w:val="Normal"/>
    <w:link w:val="HeaderChar"/>
    <w:uiPriority w:val="99"/>
    <w:semiHidden/>
    <w:rsid w:val="005340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53409D"/>
    <w:rPr>
      <w:rFonts w:cs="Times New Roman"/>
    </w:rPr>
  </w:style>
  <w:style w:type="paragraph" w:styleId="Footer">
    <w:name w:val="footer"/>
    <w:basedOn w:val="Normal"/>
    <w:link w:val="FooterChar"/>
    <w:uiPriority w:val="99"/>
    <w:rsid w:val="005340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53409D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856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56F6D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rsid w:val="00102352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rsid w:val="00547BBC"/>
    <w:pPr>
      <w:spacing w:before="75" w:after="150" w:line="240" w:lineRule="auto"/>
    </w:pPr>
    <w:rPr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9C666B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270EA1"/>
    <w:pPr>
      <w:ind w:left="720"/>
      <w:contextualSpacing/>
    </w:pPr>
  </w:style>
  <w:style w:type="paragraph" w:styleId="DocumentMap">
    <w:name w:val="Document Map"/>
    <w:basedOn w:val="Normal"/>
    <w:link w:val="DocumentMapChar"/>
    <w:uiPriority w:val="99"/>
    <w:semiHidden/>
    <w:rsid w:val="00270E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270E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3912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91227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912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12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12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91227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6.sldx"/><Relationship Id="rId26" Type="http://schemas.openxmlformats.org/officeDocument/2006/relationships/package" Target="embeddings/______Microsoft_Office_PowerPoint1010.sldx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14.sldx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5.sldx"/><Relationship Id="rId20" Type="http://schemas.openxmlformats.org/officeDocument/2006/relationships/package" Target="embeddings/______Microsoft_Office_PowerPoint77.sldx"/><Relationship Id="rId29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9.sldx"/><Relationship Id="rId32" Type="http://schemas.openxmlformats.org/officeDocument/2006/relationships/package" Target="embeddings/______Microsoft_Office_PowerPoint1313.sldx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11.sldx"/><Relationship Id="rId36" Type="http://schemas.openxmlformats.org/officeDocument/2006/relationships/fontTable" Target="fontTable.xml"/><Relationship Id="rId10" Type="http://schemas.openxmlformats.org/officeDocument/2006/relationships/package" Target="embeddings/______Microsoft_Office_PowerPoint2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4.sldx"/><Relationship Id="rId22" Type="http://schemas.openxmlformats.org/officeDocument/2006/relationships/package" Target="embeddings/______Microsoft_Office_PowerPoint8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12.sldx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8</TotalTime>
  <Pages>7</Pages>
  <Words>74</Words>
  <Characters>425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</dc:title>
  <dc:subject/>
  <dc:creator>1</dc:creator>
  <cp:keywords/>
  <dc:description/>
  <cp:lastModifiedBy>User</cp:lastModifiedBy>
  <cp:revision>2</cp:revision>
  <dcterms:created xsi:type="dcterms:W3CDTF">2010-06-16T14:13:00Z</dcterms:created>
  <dcterms:modified xsi:type="dcterms:W3CDTF">2010-06-16T14:13:00Z</dcterms:modified>
</cp:coreProperties>
</file>