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79A" w:rsidRDefault="00F6579A" w:rsidP="006913E8">
      <w:pPr>
        <w:tabs>
          <w:tab w:val="left" w:pos="6225"/>
        </w:tabs>
        <w:jc w:val="right"/>
        <w:rPr>
          <w:rFonts w:ascii="Times New Roman" w:hAnsi="Times New Roman"/>
          <w:b/>
          <w:i/>
          <w:sz w:val="28"/>
          <w:szCs w:val="28"/>
        </w:rPr>
      </w:pPr>
      <w:r w:rsidRPr="0085400A">
        <w:rPr>
          <w:rFonts w:ascii="Times New Roman" w:hAnsi="Times New Roman"/>
          <w:b/>
          <w:i/>
          <w:sz w:val="28"/>
          <w:szCs w:val="28"/>
        </w:rPr>
        <w:t>Приложение 2</w:t>
      </w:r>
    </w:p>
    <w:p w:rsidR="00F6579A" w:rsidRPr="0085400A" w:rsidRDefault="00F6579A" w:rsidP="0085400A">
      <w:pPr>
        <w:tabs>
          <w:tab w:val="left" w:pos="6225"/>
        </w:tabs>
        <w:jc w:val="center"/>
        <w:rPr>
          <w:rFonts w:ascii="Times New Roman" w:hAnsi="Times New Roman"/>
          <w:b/>
          <w:i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</w:t>
      </w:r>
      <w:r>
        <w:rPr>
          <w:rFonts w:ascii="Times New Roman" w:hAnsi="Times New Roman"/>
          <w:sz w:val="28"/>
          <w:szCs w:val="28"/>
        </w:rPr>
        <w:t>йд 2</w:t>
      </w:r>
    </w:p>
    <w:p w:rsidR="00F6579A" w:rsidRPr="0085400A" w:rsidRDefault="00F6579A" w:rsidP="006913E8">
      <w:pPr>
        <w:tabs>
          <w:tab w:val="left" w:pos="622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7.5pt;height:256.5pt;visibility:visible">
            <v:imagedata r:id="rId7" o:title=""/>
          </v:shape>
        </w:pict>
      </w:r>
    </w:p>
    <w:p w:rsidR="00F6579A" w:rsidRPr="0085400A" w:rsidRDefault="00F6579A" w:rsidP="00A32541">
      <w:pPr>
        <w:rPr>
          <w:rFonts w:ascii="Times New Roman" w:hAnsi="Times New Roman"/>
          <w:sz w:val="28"/>
          <w:szCs w:val="28"/>
        </w:rPr>
      </w:pPr>
    </w:p>
    <w:p w:rsidR="00F6579A" w:rsidRPr="0085400A" w:rsidRDefault="00F6579A" w:rsidP="006913E8">
      <w:pPr>
        <w:tabs>
          <w:tab w:val="left" w:pos="8400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4</w:t>
      </w:r>
    </w:p>
    <w:p w:rsidR="00F6579A" w:rsidRPr="0085400A" w:rsidRDefault="00F6579A" w:rsidP="0085400A">
      <w:pPr>
        <w:tabs>
          <w:tab w:val="left" w:pos="8400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17.75pt;height:294pt;visibility:visible">
            <v:imagedata r:id="rId8" o:title=""/>
          </v:shape>
        </w:pict>
      </w:r>
    </w:p>
    <w:p w:rsidR="00F6579A" w:rsidRPr="0085400A" w:rsidRDefault="00F6579A" w:rsidP="006913E8">
      <w:pPr>
        <w:tabs>
          <w:tab w:val="left" w:pos="868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6</w:t>
      </w:r>
    </w:p>
    <w:p w:rsidR="00F6579A" w:rsidRPr="0085400A" w:rsidRDefault="00F6579A" w:rsidP="0085400A">
      <w:pPr>
        <w:tabs>
          <w:tab w:val="left" w:pos="868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372pt;height:272.25pt;visibility:visible">
            <v:imagedata r:id="rId9" o:title=""/>
          </v:shape>
        </w:pict>
      </w:r>
    </w:p>
    <w:p w:rsidR="00F6579A" w:rsidRPr="0085400A" w:rsidRDefault="00F6579A" w:rsidP="006913E8">
      <w:pPr>
        <w:tabs>
          <w:tab w:val="left" w:pos="688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8</w:t>
      </w:r>
    </w:p>
    <w:p w:rsidR="00F6579A" w:rsidRPr="0085400A" w:rsidRDefault="00F6579A" w:rsidP="0085400A">
      <w:pPr>
        <w:tabs>
          <w:tab w:val="left" w:pos="688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379.5pt;height:267pt;visibility:visible">
            <v:imagedata r:id="rId10" o:title=""/>
          </v:shape>
        </w:pict>
      </w:r>
    </w:p>
    <w:p w:rsidR="00F6579A" w:rsidRPr="0085400A" w:rsidRDefault="00F6579A" w:rsidP="006913E8">
      <w:pPr>
        <w:tabs>
          <w:tab w:val="left" w:pos="883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10</w:t>
      </w:r>
    </w:p>
    <w:p w:rsidR="00F6579A" w:rsidRPr="0085400A" w:rsidRDefault="00F6579A" w:rsidP="0085400A">
      <w:pPr>
        <w:tabs>
          <w:tab w:val="left" w:pos="883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405pt;height:283.5pt;visibility:visible">
            <v:imagedata r:id="rId11" o:title=""/>
          </v:shape>
        </w:pict>
      </w:r>
    </w:p>
    <w:p w:rsidR="00F6579A" w:rsidRPr="0085400A" w:rsidRDefault="00F6579A" w:rsidP="006913E8">
      <w:pPr>
        <w:tabs>
          <w:tab w:val="left" w:pos="721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11</w:t>
      </w:r>
    </w:p>
    <w:p w:rsidR="00F6579A" w:rsidRPr="0085400A" w:rsidRDefault="00F6579A" w:rsidP="0085400A">
      <w:pPr>
        <w:tabs>
          <w:tab w:val="left" w:pos="721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style="width:393pt;height:291pt;visibility:visible">
            <v:imagedata r:id="rId12" o:title=""/>
          </v:shape>
        </w:pict>
      </w:r>
    </w:p>
    <w:p w:rsidR="00F6579A" w:rsidRPr="0085400A" w:rsidRDefault="00F6579A" w:rsidP="006913E8">
      <w:pPr>
        <w:tabs>
          <w:tab w:val="left" w:pos="6300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12</w:t>
      </w:r>
    </w:p>
    <w:p w:rsidR="00F6579A" w:rsidRPr="0085400A" w:rsidRDefault="00F6579A" w:rsidP="0085400A">
      <w:pPr>
        <w:tabs>
          <w:tab w:val="left" w:pos="6300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1" type="#_x0000_t75" style="width:390pt;height:273pt;visibility:visible">
            <v:imagedata r:id="rId13" o:title=""/>
          </v:shape>
        </w:pict>
      </w:r>
    </w:p>
    <w:p w:rsidR="00F6579A" w:rsidRPr="0085400A" w:rsidRDefault="00F6579A" w:rsidP="006913E8">
      <w:pPr>
        <w:tabs>
          <w:tab w:val="left" w:pos="838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13</w:t>
      </w:r>
    </w:p>
    <w:p w:rsidR="00F6579A" w:rsidRPr="0085400A" w:rsidRDefault="00F6579A" w:rsidP="0085400A">
      <w:pPr>
        <w:tabs>
          <w:tab w:val="left" w:pos="838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style="width:404.25pt;height:280.5pt;visibility:visible">
            <v:imagedata r:id="rId14" o:title=""/>
          </v:shape>
        </w:pict>
      </w:r>
    </w:p>
    <w:p w:rsidR="00F6579A" w:rsidRPr="0085400A" w:rsidRDefault="00F6579A" w:rsidP="006913E8">
      <w:pPr>
        <w:tabs>
          <w:tab w:val="left" w:pos="853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17</w:t>
      </w:r>
    </w:p>
    <w:p w:rsidR="00F6579A" w:rsidRPr="0085400A" w:rsidRDefault="00F6579A" w:rsidP="0085400A">
      <w:pPr>
        <w:tabs>
          <w:tab w:val="left" w:pos="853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3" type="#_x0000_t75" style="width:405pt;height:303.75pt;visibility:visible">
            <v:imagedata r:id="rId15" o:title=""/>
          </v:shape>
        </w:pict>
      </w:r>
    </w:p>
    <w:p w:rsidR="00F6579A" w:rsidRPr="0085400A" w:rsidRDefault="00F6579A" w:rsidP="006913E8">
      <w:pPr>
        <w:tabs>
          <w:tab w:val="left" w:pos="409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20</w:t>
      </w:r>
    </w:p>
    <w:p w:rsidR="00F6579A" w:rsidRPr="0085400A" w:rsidRDefault="00F6579A" w:rsidP="0085400A">
      <w:pPr>
        <w:tabs>
          <w:tab w:val="left" w:pos="409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4" type="#_x0000_t75" style="width:381pt;height:267pt;visibility:visible">
            <v:imagedata r:id="rId16" o:title=""/>
          </v:shape>
        </w:pict>
      </w:r>
    </w:p>
    <w:p w:rsidR="00F6579A" w:rsidRPr="0085400A" w:rsidRDefault="00F6579A" w:rsidP="006913E8">
      <w:pPr>
        <w:tabs>
          <w:tab w:val="left" w:pos="799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22</w:t>
      </w:r>
    </w:p>
    <w:p w:rsidR="00F6579A" w:rsidRPr="0085400A" w:rsidRDefault="00F6579A" w:rsidP="0085400A">
      <w:pPr>
        <w:tabs>
          <w:tab w:val="left" w:pos="799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5" type="#_x0000_t75" style="width:373.5pt;height:257.25pt;visibility:visible">
            <v:imagedata r:id="rId17" o:title=""/>
          </v:shape>
        </w:pict>
      </w:r>
    </w:p>
    <w:p w:rsidR="00F6579A" w:rsidRPr="0085400A" w:rsidRDefault="00F6579A" w:rsidP="0085400A">
      <w:pPr>
        <w:tabs>
          <w:tab w:val="left" w:pos="745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27</w:t>
      </w:r>
    </w:p>
    <w:p w:rsidR="00F6579A" w:rsidRPr="0085400A" w:rsidRDefault="00F6579A" w:rsidP="0085400A">
      <w:pPr>
        <w:tabs>
          <w:tab w:val="left" w:pos="8820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6" type="#_x0000_t75" style="width:390.75pt;height:289.5pt;visibility:visible">
            <v:imagedata r:id="rId18" o:title=""/>
          </v:shape>
        </w:pict>
      </w:r>
    </w:p>
    <w:p w:rsidR="00F6579A" w:rsidRPr="0085400A" w:rsidRDefault="00F6579A" w:rsidP="0085400A">
      <w:pPr>
        <w:tabs>
          <w:tab w:val="left" w:pos="817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29</w:t>
      </w:r>
    </w:p>
    <w:p w:rsidR="00F6579A" w:rsidRPr="0085400A" w:rsidRDefault="00F6579A" w:rsidP="0085400A">
      <w:pPr>
        <w:tabs>
          <w:tab w:val="left" w:pos="817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7" type="#_x0000_t75" style="width:358.5pt;height:272.25pt;visibility:visible">
            <v:imagedata r:id="rId19" o:title=""/>
          </v:shape>
        </w:pict>
      </w:r>
    </w:p>
    <w:p w:rsidR="00F6579A" w:rsidRPr="0085400A" w:rsidRDefault="00F6579A" w:rsidP="0085400A">
      <w:pPr>
        <w:tabs>
          <w:tab w:val="left" w:pos="739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sz w:val="28"/>
          <w:szCs w:val="28"/>
        </w:rPr>
        <w:t>Слайд 30</w:t>
      </w:r>
    </w:p>
    <w:p w:rsidR="00F6579A" w:rsidRPr="0085400A" w:rsidRDefault="00F6579A" w:rsidP="0085400A">
      <w:pPr>
        <w:tabs>
          <w:tab w:val="left" w:pos="8445"/>
        </w:tabs>
        <w:jc w:val="center"/>
        <w:rPr>
          <w:rFonts w:ascii="Times New Roman" w:hAnsi="Times New Roman"/>
          <w:sz w:val="28"/>
          <w:szCs w:val="28"/>
        </w:rPr>
      </w:pPr>
      <w:r w:rsidRPr="0085400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8" type="#_x0000_t75" style="width:388.5pt;height:279.75pt;visibility:visible">
            <v:imagedata r:id="rId20" o:title=""/>
          </v:shape>
        </w:pict>
      </w:r>
    </w:p>
    <w:sectPr w:rsidR="00F6579A" w:rsidRPr="0085400A" w:rsidSect="00972827">
      <w:footerReference w:type="default" r:id="rId21"/>
      <w:pgSz w:w="11906" w:h="16838"/>
      <w:pgMar w:top="1134" w:right="1077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79A" w:rsidRDefault="00F6579A" w:rsidP="00377029">
      <w:pPr>
        <w:spacing w:after="0" w:line="240" w:lineRule="auto"/>
      </w:pPr>
      <w:r>
        <w:separator/>
      </w:r>
    </w:p>
  </w:endnote>
  <w:endnote w:type="continuationSeparator" w:id="1">
    <w:p w:rsidR="00F6579A" w:rsidRDefault="00F6579A" w:rsidP="0037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79A" w:rsidRPr="00377029" w:rsidRDefault="00F6579A" w:rsidP="00377029">
    <w:pPr>
      <w:rPr>
        <w:rFonts w:ascii="Times New Roman" w:hAnsi="Times New Roman"/>
        <w:sz w:val="28"/>
        <w:szCs w:val="28"/>
      </w:rPr>
    </w:pPr>
  </w:p>
  <w:p w:rsidR="00F6579A" w:rsidRDefault="00F657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79A" w:rsidRDefault="00F6579A" w:rsidP="00377029">
      <w:pPr>
        <w:spacing w:after="0" w:line="240" w:lineRule="auto"/>
      </w:pPr>
      <w:r>
        <w:separator/>
      </w:r>
    </w:p>
  </w:footnote>
  <w:footnote w:type="continuationSeparator" w:id="1">
    <w:p w:rsidR="00F6579A" w:rsidRDefault="00F6579A" w:rsidP="0037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E5F80"/>
    <w:multiLevelType w:val="hybridMultilevel"/>
    <w:tmpl w:val="8BC81E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50E6E4A"/>
    <w:multiLevelType w:val="hybridMultilevel"/>
    <w:tmpl w:val="C9428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42CB"/>
    <w:rsid w:val="00002B35"/>
    <w:rsid w:val="00135A70"/>
    <w:rsid w:val="00191707"/>
    <w:rsid w:val="001D7562"/>
    <w:rsid w:val="001E2D93"/>
    <w:rsid w:val="001F7718"/>
    <w:rsid w:val="00222D43"/>
    <w:rsid w:val="00225BDE"/>
    <w:rsid w:val="00233FC7"/>
    <w:rsid w:val="00290266"/>
    <w:rsid w:val="002946D3"/>
    <w:rsid w:val="002C728A"/>
    <w:rsid w:val="002D65D0"/>
    <w:rsid w:val="0030606A"/>
    <w:rsid w:val="00322D46"/>
    <w:rsid w:val="0032622B"/>
    <w:rsid w:val="00377029"/>
    <w:rsid w:val="003C75D3"/>
    <w:rsid w:val="003F2E82"/>
    <w:rsid w:val="004F5E6A"/>
    <w:rsid w:val="005A097A"/>
    <w:rsid w:val="005A212D"/>
    <w:rsid w:val="006000A7"/>
    <w:rsid w:val="006913E8"/>
    <w:rsid w:val="0069461F"/>
    <w:rsid w:val="006F5AC4"/>
    <w:rsid w:val="007219E4"/>
    <w:rsid w:val="00726A10"/>
    <w:rsid w:val="007C172B"/>
    <w:rsid w:val="007C46B8"/>
    <w:rsid w:val="00807D75"/>
    <w:rsid w:val="0082653F"/>
    <w:rsid w:val="0084040D"/>
    <w:rsid w:val="00850F75"/>
    <w:rsid w:val="0085400A"/>
    <w:rsid w:val="0086500E"/>
    <w:rsid w:val="00892FEF"/>
    <w:rsid w:val="008B425B"/>
    <w:rsid w:val="008E280C"/>
    <w:rsid w:val="008E68C9"/>
    <w:rsid w:val="008E7119"/>
    <w:rsid w:val="00944A79"/>
    <w:rsid w:val="00972827"/>
    <w:rsid w:val="00974EA9"/>
    <w:rsid w:val="00984A85"/>
    <w:rsid w:val="009A3885"/>
    <w:rsid w:val="00A231FB"/>
    <w:rsid w:val="00A32541"/>
    <w:rsid w:val="00A75E2E"/>
    <w:rsid w:val="00AB0283"/>
    <w:rsid w:val="00AF6758"/>
    <w:rsid w:val="00B37652"/>
    <w:rsid w:val="00BE3659"/>
    <w:rsid w:val="00BF42CB"/>
    <w:rsid w:val="00C10C4D"/>
    <w:rsid w:val="00C56FE2"/>
    <w:rsid w:val="00CC3C4B"/>
    <w:rsid w:val="00CC407F"/>
    <w:rsid w:val="00D32119"/>
    <w:rsid w:val="00D76C83"/>
    <w:rsid w:val="00DA1EF7"/>
    <w:rsid w:val="00E1220A"/>
    <w:rsid w:val="00E35561"/>
    <w:rsid w:val="00E95EC8"/>
    <w:rsid w:val="00E97B59"/>
    <w:rsid w:val="00EA325B"/>
    <w:rsid w:val="00EA44FC"/>
    <w:rsid w:val="00ED6CA1"/>
    <w:rsid w:val="00EF20D0"/>
    <w:rsid w:val="00F53806"/>
    <w:rsid w:val="00F65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28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A38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377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7702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77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7702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3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24</Words>
  <Characters>140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 1</dc:title>
  <dc:subject/>
  <dc:creator>Артём</dc:creator>
  <cp:keywords/>
  <dc:description/>
  <cp:lastModifiedBy>User</cp:lastModifiedBy>
  <cp:revision>3</cp:revision>
  <cp:lastPrinted>2010-01-03T20:54:00Z</cp:lastPrinted>
  <dcterms:created xsi:type="dcterms:W3CDTF">2010-04-05T21:50:00Z</dcterms:created>
  <dcterms:modified xsi:type="dcterms:W3CDTF">2010-04-05T21:50:00Z</dcterms:modified>
</cp:coreProperties>
</file>