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6B9" w:rsidRDefault="003156B9">
      <w:pPr>
        <w:rPr>
          <w:noProof/>
        </w:rPr>
      </w:pPr>
      <w:r>
        <w:rPr>
          <w:noProof/>
        </w:rPr>
        <w:t>Приложение 1</w:t>
      </w:r>
    </w:p>
    <w:p w:rsidR="003156B9" w:rsidRDefault="003156B9">
      <w:pPr>
        <w:rPr>
          <w:noProof/>
        </w:rPr>
      </w:pPr>
    </w:p>
    <w:p w:rsidR="003156B9" w:rsidRDefault="003156B9">
      <w:pPr>
        <w:rPr>
          <w:noProof/>
        </w:rPr>
      </w:pPr>
    </w:p>
    <w:p w:rsidR="003156B9" w:rsidRDefault="003156B9"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33.5pt;visibility:visible" fillcolor="window">
            <v:imagedata r:id="rId4" o:title=""/>
          </v:shape>
        </w:pict>
      </w:r>
      <w:r>
        <w:t xml:space="preserve">    </w:t>
      </w:r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 id="Рисунок 2" o:spid="_x0000_i1026" type="#_x0000_t75" style="width:190.5pt;height:211.5pt;visibility:visible" fillcolor="window">
            <v:imagedata r:id="rId5" o:title=""/>
          </v:shape>
        </w:pict>
      </w:r>
      <w:r>
        <w:rPr>
          <w:noProof/>
          <w:sz w:val="20"/>
          <w:szCs w:val="20"/>
        </w:rPr>
        <w:pict>
          <v:shape id="Рисунок 4" o:spid="_x0000_i1027" type="#_x0000_t75" style="width:126.75pt;height:154.5pt;visibility:visible" fillcolor="window">
            <v:imagedata r:id="rId6" o:title=""/>
          </v:shape>
        </w:pict>
      </w:r>
    </w:p>
    <w:p w:rsidR="003156B9" w:rsidRDefault="003156B9"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 id="Рисунок 3" o:spid="_x0000_i1028" type="#_x0000_t75" style="width:141.75pt;height:185.25pt;visibility:visible" fillcolor="window">
            <v:imagedata r:id="rId7" o:title=""/>
          </v:shape>
        </w:pict>
      </w:r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 id="Рисунок 5" o:spid="_x0000_i1029" type="#_x0000_t75" style="width:197.25pt;height:204.75pt;visibility:visible" fillcolor="window">
            <v:imagedata r:id="rId8" o:title=""/>
          </v:shape>
        </w:pict>
      </w:r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 id="Рисунок 6" o:spid="_x0000_i1030" type="#_x0000_t75" style="width:102.75pt;height:156.75pt;visibility:visible" fillcolor="window">
            <v:imagedata r:id="rId9" o:title=""/>
          </v:shape>
        </w:pict>
      </w:r>
    </w:p>
    <w:p w:rsidR="003156B9" w:rsidRDefault="003156B9"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 id="Рисунок 7" o:spid="_x0000_i1031" type="#_x0000_t75" style="width:127.5pt;height:192.75pt;visibility:visible" fillcolor="window">
            <v:imagedata r:id="rId10" o:title=""/>
          </v:shape>
        </w:pict>
      </w:r>
      <w:r>
        <w:t xml:space="preserve">      </w:t>
      </w:r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 id="Рисунок 8" o:spid="_x0000_i1032" type="#_x0000_t75" style="width:206.25pt;height:202.5pt;visibility:visible" fillcolor="window">
            <v:imagedata r:id="rId11" o:title=""/>
          </v:shape>
        </w:pict>
      </w:r>
    </w:p>
    <w:p w:rsidR="003156B9" w:rsidRDefault="003156B9"/>
    <w:p w:rsidR="003156B9" w:rsidRDefault="003156B9"/>
    <w:p w:rsidR="003156B9" w:rsidRDefault="003156B9">
      <w:r>
        <w:rPr>
          <w:noProof/>
          <w:sz w:val="20"/>
          <w:szCs w:val="20"/>
        </w:rPr>
        <w:t>251658240</w:t>
      </w:r>
      <w:r>
        <w:rPr>
          <w:noProof/>
          <w:sz w:val="20"/>
          <w:szCs w:val="20"/>
        </w:rPr>
        <w:pict>
          <v:shape id="Рисунок 9" o:spid="_x0000_i1033" type="#_x0000_t75" style="width:149.25pt;height:147pt;visibility:visible" fillcolor="window">
            <v:imagedata r:id="rId12" o:title=""/>
          </v:shape>
        </w:pict>
      </w:r>
    </w:p>
    <w:sectPr w:rsidR="003156B9" w:rsidSect="00315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56B9"/>
    <w:rsid w:val="0031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hAnsi="Times New Roman" w:cstheme="min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3</Pages>
  <Words>16</Words>
  <Characters>92</Characters>
  <Application>Microsoft Office Word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2016-12-05T21:21:00Z</cp:lastPrinted>
  <dcterms:created xsi:type="dcterms:W3CDTF">2016-12-05T21:02:00Z</dcterms:created>
  <dcterms:modified xsi:type="dcterms:W3CDTF">2017-01-26T20:42:00Z</dcterms:modified>
</cp:coreProperties>
</file>