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5BF" w:rsidRPr="00C062BF" w:rsidRDefault="004445BF" w:rsidP="00C062BF">
      <w:pPr>
        <w:tabs>
          <w:tab w:val="left" w:pos="2512"/>
        </w:tabs>
        <w:spacing w:after="0" w:line="240" w:lineRule="auto"/>
        <w:ind w:firstLine="709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062BF">
        <w:rPr>
          <w:rFonts w:ascii="Times New Roman" w:hAnsi="Times New Roman"/>
          <w:b/>
          <w:noProof/>
          <w:sz w:val="24"/>
          <w:szCs w:val="24"/>
          <w:lang w:eastAsia="ru-RU"/>
        </w:rPr>
        <w:t>Приложение 1</w:t>
      </w:r>
    </w:p>
    <w:p w:rsidR="004445BF" w:rsidRDefault="004445BF" w:rsidP="009E7ACF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45753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51.75pt;height:441pt;visibility:visible">
            <v:imagedata r:id="rId7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</w:t>
      </w:r>
    </w:p>
    <w:p w:rsidR="004445BF" w:rsidRDefault="004445BF" w:rsidP="009E7ACF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445BF" w:rsidRDefault="004445BF" w:rsidP="009E7ACF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445BF" w:rsidRDefault="004445BF" w:rsidP="009E7ACF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45753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6" type="#_x0000_t75" style="width:324pt;height:423pt;visibility:visible">
            <v:imagedata r:id="rId8" o:title=""/>
          </v:shape>
        </w:pict>
      </w:r>
    </w:p>
    <w:p w:rsidR="004445BF" w:rsidRDefault="004445BF" w:rsidP="009E7ACF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445BF" w:rsidRDefault="004445BF" w:rsidP="009E7ACF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445BF" w:rsidRDefault="004445BF" w:rsidP="009E7ACF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445BF" w:rsidRDefault="004445BF" w:rsidP="009E7ACF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45753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7" type="#_x0000_t75" style="width:351pt;height:438.75pt;visibility:visible">
            <v:imagedata r:id="rId9" o:title=""/>
          </v:shape>
        </w:pict>
      </w:r>
    </w:p>
    <w:p w:rsidR="004445BF" w:rsidRPr="00AC7F6D" w:rsidRDefault="004445BF" w:rsidP="009E7ACF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5753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8" type="#_x0000_t75" style="width:286.5pt;height:429.75pt;visibility:visible">
            <v:imagedata r:id="rId10" o:title=""/>
          </v:shape>
        </w:pict>
      </w:r>
    </w:p>
    <w:p w:rsidR="004445BF" w:rsidRDefault="004445BF" w:rsidP="009E7A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5753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29" type="#_x0000_t75" style="width:293.25pt;height:457.5pt;visibility:visible">
            <v:imagedata r:id="rId11" o:title=""/>
          </v:shape>
        </w:pict>
      </w:r>
    </w:p>
    <w:p w:rsidR="004445BF" w:rsidRDefault="004445BF" w:rsidP="00AC7F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753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0" type="#_x0000_t75" style="width:292.5pt;height:446.25pt;visibility:visible">
            <v:imagedata r:id="rId12" o:title=""/>
          </v:shape>
        </w:pict>
      </w:r>
    </w:p>
    <w:p w:rsidR="004445BF" w:rsidRDefault="004445BF" w:rsidP="00AC7F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5BF" w:rsidRDefault="004445BF" w:rsidP="00AC7F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5BF" w:rsidRDefault="004445BF" w:rsidP="00AC7F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5BF" w:rsidRDefault="004445BF" w:rsidP="00AC7F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5BF" w:rsidRDefault="004445BF" w:rsidP="00AC7F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5BF" w:rsidRDefault="004445BF" w:rsidP="00AC7F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4445BF" w:rsidSect="000317A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5BF" w:rsidRDefault="004445BF" w:rsidP="008923DB">
      <w:pPr>
        <w:spacing w:after="0" w:line="240" w:lineRule="auto"/>
      </w:pPr>
      <w:r>
        <w:separator/>
      </w:r>
    </w:p>
  </w:endnote>
  <w:endnote w:type="continuationSeparator" w:id="0">
    <w:p w:rsidR="004445BF" w:rsidRDefault="004445BF" w:rsidP="0089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5BF" w:rsidRDefault="004445BF" w:rsidP="008923DB">
      <w:pPr>
        <w:spacing w:after="0" w:line="240" w:lineRule="auto"/>
      </w:pPr>
      <w:r>
        <w:separator/>
      </w:r>
    </w:p>
  </w:footnote>
  <w:footnote w:type="continuationSeparator" w:id="0">
    <w:p w:rsidR="004445BF" w:rsidRDefault="004445BF" w:rsidP="0089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C10F6"/>
    <w:multiLevelType w:val="hybridMultilevel"/>
    <w:tmpl w:val="F0F2F7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BA2289"/>
    <w:multiLevelType w:val="hybridMultilevel"/>
    <w:tmpl w:val="CDC69EA8"/>
    <w:lvl w:ilvl="0" w:tplc="38A6AAD8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2">
    <w:nsid w:val="2FE63833"/>
    <w:multiLevelType w:val="hybridMultilevel"/>
    <w:tmpl w:val="5A76E024"/>
    <w:lvl w:ilvl="0" w:tplc="BFB04EF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61A41250"/>
    <w:multiLevelType w:val="hybridMultilevel"/>
    <w:tmpl w:val="BAE6A5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56CD"/>
    <w:rsid w:val="000317A8"/>
    <w:rsid w:val="00121DE9"/>
    <w:rsid w:val="00132CF8"/>
    <w:rsid w:val="00152A9D"/>
    <w:rsid w:val="00241B9C"/>
    <w:rsid w:val="00245753"/>
    <w:rsid w:val="00313718"/>
    <w:rsid w:val="004445BF"/>
    <w:rsid w:val="0060059D"/>
    <w:rsid w:val="00641D4E"/>
    <w:rsid w:val="00680CF8"/>
    <w:rsid w:val="008923DB"/>
    <w:rsid w:val="008F46EE"/>
    <w:rsid w:val="009E7ACF"/>
    <w:rsid w:val="00AC7F6D"/>
    <w:rsid w:val="00B27FAC"/>
    <w:rsid w:val="00BD082E"/>
    <w:rsid w:val="00BD0E84"/>
    <w:rsid w:val="00C062BF"/>
    <w:rsid w:val="00CE15E1"/>
    <w:rsid w:val="00D056CD"/>
    <w:rsid w:val="00D55A91"/>
    <w:rsid w:val="00DC4097"/>
    <w:rsid w:val="00DC5C53"/>
    <w:rsid w:val="00E40FB6"/>
    <w:rsid w:val="00F25ACB"/>
    <w:rsid w:val="00FB1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C5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C40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89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23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92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923D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92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923D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6</Pages>
  <Words>7</Words>
  <Characters>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Лилит</dc:creator>
  <cp:keywords/>
  <dc:description/>
  <cp:lastModifiedBy>User</cp:lastModifiedBy>
  <cp:revision>2</cp:revision>
  <dcterms:created xsi:type="dcterms:W3CDTF">2015-04-12T17:00:00Z</dcterms:created>
  <dcterms:modified xsi:type="dcterms:W3CDTF">2015-04-12T17:00:00Z</dcterms:modified>
</cp:coreProperties>
</file>