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314" w:rsidRPr="00852A79" w:rsidRDefault="00211314" w:rsidP="00DB1AEB">
      <w:pPr>
        <w:ind w:left="1440"/>
        <w:jc w:val="center"/>
        <w:rPr>
          <w:sz w:val="28"/>
          <w:szCs w:val="28"/>
          <w:lang w:val="en-US"/>
        </w:rPr>
      </w:pPr>
      <w:r w:rsidRPr="00DB1AEB">
        <w:rPr>
          <w:b/>
          <w:sz w:val="32"/>
          <w:szCs w:val="32"/>
          <w:u w:val="single"/>
        </w:rPr>
        <w:t>Ход урока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3"/>
        <w:gridCol w:w="3398"/>
      </w:tblGrid>
      <w:tr w:rsidR="00211314" w:rsidRPr="00A77FA3" w:rsidTr="00575F19">
        <w:tc>
          <w:tcPr>
            <w:tcW w:w="7054" w:type="dxa"/>
          </w:tcPr>
          <w:p w:rsidR="00211314" w:rsidRPr="00A77FA3" w:rsidRDefault="00211314" w:rsidP="007C653F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 w:rsidRPr="00A77FA3">
              <w:rPr>
                <w:b/>
                <w:sz w:val="28"/>
                <w:szCs w:val="28"/>
              </w:rPr>
              <w:t>Деятельность учителя (</w:t>
            </w:r>
            <w:r w:rsidRPr="00A77FA3">
              <w:rPr>
                <w:b/>
                <w:i/>
                <w:sz w:val="28"/>
                <w:szCs w:val="28"/>
              </w:rPr>
              <w:t>учащихся</w:t>
            </w:r>
            <w:r w:rsidRPr="00A77FA3">
              <w:rPr>
                <w:b/>
                <w:sz w:val="28"/>
                <w:szCs w:val="28"/>
              </w:rPr>
              <w:t>).</w:t>
            </w:r>
          </w:p>
        </w:tc>
        <w:tc>
          <w:tcPr>
            <w:tcW w:w="2268" w:type="dxa"/>
          </w:tcPr>
          <w:p w:rsidR="00211314" w:rsidRPr="00A77FA3" w:rsidRDefault="00211314" w:rsidP="007C653F">
            <w:pPr>
              <w:jc w:val="center"/>
              <w:rPr>
                <w:sz w:val="24"/>
                <w:szCs w:val="24"/>
              </w:rPr>
            </w:pPr>
            <w:r w:rsidRPr="00A77FA3">
              <w:rPr>
                <w:sz w:val="24"/>
                <w:szCs w:val="24"/>
              </w:rPr>
              <w:t>Демонстрация</w:t>
            </w:r>
          </w:p>
          <w:p w:rsidR="00211314" w:rsidRPr="00A77FA3" w:rsidRDefault="00211314" w:rsidP="007C653F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 w:rsidRPr="00A77FA3">
              <w:rPr>
                <w:b/>
                <w:sz w:val="24"/>
                <w:szCs w:val="24"/>
              </w:rPr>
              <w:t>(Мультимедийная презентация: «Многообразие земноводных»)</w:t>
            </w:r>
          </w:p>
        </w:tc>
      </w:tr>
      <w:tr w:rsidR="00211314" w:rsidRPr="00A77FA3" w:rsidTr="00575F19">
        <w:tc>
          <w:tcPr>
            <w:tcW w:w="7054" w:type="dxa"/>
          </w:tcPr>
          <w:p w:rsidR="00211314" w:rsidRPr="00A77FA3" w:rsidRDefault="00211314" w:rsidP="007C653F">
            <w:pPr>
              <w:jc w:val="both"/>
              <w:rPr>
                <w:b/>
                <w:sz w:val="24"/>
                <w:szCs w:val="24"/>
              </w:rPr>
            </w:pPr>
            <w:r w:rsidRPr="00A77FA3">
              <w:rPr>
                <w:b/>
                <w:sz w:val="24"/>
                <w:szCs w:val="24"/>
                <w:lang w:val="ru-MO"/>
              </w:rPr>
              <w:t xml:space="preserve">I </w:t>
            </w:r>
            <w:r w:rsidRPr="00A77FA3">
              <w:rPr>
                <w:b/>
                <w:sz w:val="24"/>
                <w:szCs w:val="24"/>
              </w:rPr>
              <w:t>Организация</w:t>
            </w:r>
          </w:p>
          <w:p w:rsidR="00211314" w:rsidRPr="00A77FA3" w:rsidRDefault="00211314" w:rsidP="007C653F">
            <w:pPr>
              <w:jc w:val="both"/>
              <w:rPr>
                <w:i/>
                <w:sz w:val="24"/>
                <w:szCs w:val="24"/>
              </w:rPr>
            </w:pPr>
            <w:r w:rsidRPr="00A77FA3">
              <w:rPr>
                <w:b/>
                <w:sz w:val="24"/>
                <w:szCs w:val="24"/>
                <w:u w:val="single"/>
              </w:rPr>
              <w:t>Учитель:</w:t>
            </w:r>
          </w:p>
          <w:p w:rsidR="00211314" w:rsidRPr="00A77FA3" w:rsidRDefault="00211314" w:rsidP="007C653F">
            <w:pPr>
              <w:jc w:val="both"/>
              <w:rPr>
                <w:sz w:val="24"/>
                <w:szCs w:val="24"/>
                <w:lang w:val="ru-MO"/>
              </w:rPr>
            </w:pPr>
            <w:r w:rsidRPr="00A77FA3">
              <w:rPr>
                <w:sz w:val="24"/>
                <w:szCs w:val="24"/>
                <w:lang w:val="ru-MO"/>
              </w:rPr>
              <w:t>Здравствуйте, ребята. Садитесь.</w:t>
            </w:r>
          </w:p>
          <w:p w:rsidR="00211314" w:rsidRPr="00A77FA3" w:rsidRDefault="00211314" w:rsidP="007C653F">
            <w:pPr>
              <w:jc w:val="both"/>
              <w:rPr>
                <w:sz w:val="24"/>
                <w:szCs w:val="24"/>
                <w:lang w:val="ru-MO"/>
              </w:rPr>
            </w:pPr>
            <w:r w:rsidRPr="00A77FA3">
              <w:rPr>
                <w:sz w:val="24"/>
                <w:szCs w:val="24"/>
                <w:lang w:val="ru-MO"/>
              </w:rPr>
              <w:t>На прошлом  уроке мы изучили внутреннее строение земноводных.</w:t>
            </w:r>
          </w:p>
          <w:p w:rsidR="00211314" w:rsidRPr="00A77FA3" w:rsidRDefault="00211314" w:rsidP="007C653F">
            <w:pPr>
              <w:jc w:val="both"/>
              <w:rPr>
                <w:i/>
                <w:sz w:val="24"/>
                <w:szCs w:val="24"/>
              </w:rPr>
            </w:pPr>
            <w:r w:rsidRPr="00A77FA3">
              <w:rPr>
                <w:sz w:val="24"/>
                <w:szCs w:val="24"/>
                <w:lang w:val="ru-MO"/>
              </w:rPr>
              <w:t xml:space="preserve"> </w:t>
            </w:r>
            <w:r w:rsidRPr="00A77FA3">
              <w:rPr>
                <w:b/>
                <w:sz w:val="24"/>
                <w:szCs w:val="24"/>
                <w:u w:val="single"/>
              </w:rPr>
              <w:t xml:space="preserve">Учитель </w:t>
            </w:r>
            <w:r w:rsidRPr="00A77FA3">
              <w:rPr>
                <w:i/>
                <w:sz w:val="24"/>
                <w:szCs w:val="24"/>
                <w:u w:val="single"/>
              </w:rPr>
              <w:t>(учащиеся):</w:t>
            </w:r>
          </w:p>
          <w:p w:rsidR="00211314" w:rsidRPr="00A77FA3" w:rsidRDefault="00211314" w:rsidP="007C653F">
            <w:pPr>
              <w:jc w:val="both"/>
              <w:rPr>
                <w:b/>
                <w:sz w:val="24"/>
                <w:szCs w:val="24"/>
                <w:u w:val="single"/>
                <w:lang w:val="ru-MO"/>
              </w:rPr>
            </w:pPr>
            <w:r w:rsidRPr="00A77FA3">
              <w:rPr>
                <w:b/>
                <w:sz w:val="24"/>
                <w:szCs w:val="24"/>
                <w:u w:val="single"/>
                <w:lang w:val="ru-MO"/>
              </w:rPr>
              <w:t>Давайте вспомним  внутреннее строение земноводных ?</w:t>
            </w:r>
          </w:p>
          <w:p w:rsidR="00211314" w:rsidRDefault="00211314" w:rsidP="00EA4624">
            <w:pPr>
              <w:pStyle w:val="1"/>
              <w:ind w:left="0"/>
              <w:jc w:val="both"/>
              <w:rPr>
                <w:b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1.Почему класс называется земноводные, амфибии? (</w:t>
            </w:r>
            <w:r>
              <w:rPr>
                <w:i/>
                <w:sz w:val="24"/>
                <w:szCs w:val="24"/>
                <w:lang w:val="ru-MO"/>
              </w:rPr>
              <w:t>обитают в воде и на земле, двоякодышащие: кожа, легкие)</w:t>
            </w:r>
          </w:p>
          <w:p w:rsidR="00211314" w:rsidRPr="00EA4624" w:rsidRDefault="00211314" w:rsidP="00EA4624">
            <w:pPr>
              <w:pStyle w:val="1"/>
              <w:ind w:left="0"/>
              <w:jc w:val="both"/>
              <w:rPr>
                <w:i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2.Как называется наука о земноводных?</w:t>
            </w:r>
            <w:r>
              <w:rPr>
                <w:i/>
                <w:sz w:val="24"/>
                <w:szCs w:val="24"/>
                <w:lang w:val="ru-MO"/>
              </w:rPr>
              <w:t xml:space="preserve"> (батрахология)</w:t>
            </w:r>
          </w:p>
          <w:p w:rsidR="00211314" w:rsidRPr="00A77FA3" w:rsidRDefault="00211314" w:rsidP="007C653F">
            <w:pPr>
              <w:pStyle w:val="1"/>
              <w:ind w:left="0"/>
              <w:jc w:val="both"/>
              <w:rPr>
                <w:b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3</w:t>
            </w:r>
            <w:r w:rsidRPr="00A77FA3">
              <w:rPr>
                <w:b/>
                <w:sz w:val="24"/>
                <w:szCs w:val="24"/>
                <w:lang w:val="ru-MO"/>
              </w:rPr>
              <w:t>.Какое сердце у земноводных и сколько кругов кровообращения? (</w:t>
            </w:r>
            <w:r w:rsidRPr="00A77FA3">
              <w:rPr>
                <w:i/>
                <w:sz w:val="24"/>
                <w:szCs w:val="24"/>
                <w:lang w:val="ru-MO"/>
              </w:rPr>
              <w:t>трехкамерное, 2 круга</w:t>
            </w:r>
            <w:r w:rsidRPr="00A77FA3">
              <w:rPr>
                <w:b/>
                <w:sz w:val="24"/>
                <w:szCs w:val="24"/>
                <w:lang w:val="ru-MO"/>
              </w:rPr>
              <w:t>)</w:t>
            </w:r>
          </w:p>
          <w:p w:rsidR="00211314" w:rsidRPr="00A77FA3" w:rsidRDefault="00211314" w:rsidP="007C653F">
            <w:pPr>
              <w:pStyle w:val="1"/>
              <w:ind w:left="0"/>
              <w:jc w:val="both"/>
              <w:rPr>
                <w:i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4</w:t>
            </w:r>
            <w:r w:rsidRPr="00A77FA3">
              <w:rPr>
                <w:b/>
                <w:sz w:val="24"/>
                <w:szCs w:val="24"/>
                <w:lang w:val="ru-MO"/>
              </w:rPr>
              <w:t>.Какой кровью снабжаются органы? (</w:t>
            </w:r>
            <w:r w:rsidRPr="00A77FA3">
              <w:rPr>
                <w:i/>
                <w:sz w:val="24"/>
                <w:szCs w:val="24"/>
                <w:lang w:val="ru-MO"/>
              </w:rPr>
              <w:t>смешанной)</w:t>
            </w:r>
          </w:p>
          <w:p w:rsidR="00211314" w:rsidRPr="00A77FA3" w:rsidRDefault="00211314" w:rsidP="007C653F">
            <w:pPr>
              <w:rPr>
                <w:i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5</w:t>
            </w:r>
            <w:r w:rsidRPr="00A77FA3">
              <w:rPr>
                <w:b/>
                <w:sz w:val="24"/>
                <w:szCs w:val="24"/>
                <w:lang w:val="ru-MO"/>
              </w:rPr>
              <w:t xml:space="preserve">. Какую температуру тела имеют  земноводные? </w:t>
            </w:r>
            <w:r w:rsidRPr="00A77FA3">
              <w:rPr>
                <w:i/>
                <w:sz w:val="24"/>
                <w:szCs w:val="24"/>
                <w:lang w:val="ru-MO"/>
              </w:rPr>
              <w:t>(зависит от температуры окружающей среды – холоднокровные, пойкилотермные)</w:t>
            </w:r>
          </w:p>
          <w:p w:rsidR="00211314" w:rsidRPr="00A77FA3" w:rsidRDefault="00211314" w:rsidP="007C653F">
            <w:pPr>
              <w:rPr>
                <w:i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6</w:t>
            </w:r>
            <w:r w:rsidRPr="00A77FA3">
              <w:rPr>
                <w:b/>
                <w:sz w:val="24"/>
                <w:szCs w:val="24"/>
                <w:lang w:val="ru-MO"/>
              </w:rPr>
              <w:t>.Органы выделения? (</w:t>
            </w:r>
            <w:r w:rsidRPr="00A77FA3">
              <w:rPr>
                <w:i/>
                <w:sz w:val="24"/>
                <w:szCs w:val="24"/>
                <w:lang w:val="ru-MO"/>
              </w:rPr>
              <w:t>почки)</w:t>
            </w:r>
          </w:p>
          <w:p w:rsidR="00211314" w:rsidRPr="00A77FA3" w:rsidRDefault="00211314" w:rsidP="007C653F">
            <w:pPr>
              <w:rPr>
                <w:i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7</w:t>
            </w:r>
            <w:r w:rsidRPr="00A77FA3">
              <w:rPr>
                <w:b/>
                <w:sz w:val="24"/>
                <w:szCs w:val="24"/>
                <w:lang w:val="ru-MO"/>
              </w:rPr>
              <w:t>.Почему лягушка, проглатыв</w:t>
            </w:r>
            <w:r>
              <w:rPr>
                <w:b/>
                <w:sz w:val="24"/>
                <w:szCs w:val="24"/>
                <w:lang w:val="ru-MO"/>
              </w:rPr>
              <w:t>а</w:t>
            </w:r>
            <w:r w:rsidRPr="00A77FA3">
              <w:rPr>
                <w:b/>
                <w:sz w:val="24"/>
                <w:szCs w:val="24"/>
                <w:lang w:val="ru-MO"/>
              </w:rPr>
              <w:t>я пищу, жмурится? (</w:t>
            </w:r>
            <w:r w:rsidRPr="00A77FA3">
              <w:rPr>
                <w:i/>
                <w:sz w:val="24"/>
                <w:szCs w:val="24"/>
                <w:lang w:val="ru-MO"/>
              </w:rPr>
              <w:t>глотают, помогая себе гла</w:t>
            </w:r>
            <w:r w:rsidRPr="00A77FA3">
              <w:rPr>
                <w:sz w:val="24"/>
                <w:szCs w:val="24"/>
                <w:lang w:val="ru-MO"/>
              </w:rPr>
              <w:t>за</w:t>
            </w:r>
            <w:r w:rsidRPr="00A77FA3">
              <w:rPr>
                <w:i/>
                <w:sz w:val="24"/>
                <w:szCs w:val="24"/>
                <w:lang w:val="ru-MO"/>
              </w:rPr>
              <w:t>ми: глазные яблоки втягиваются мышцами в</w:t>
            </w:r>
          </w:p>
          <w:p w:rsidR="00211314" w:rsidRPr="00A77FA3" w:rsidRDefault="00211314" w:rsidP="007C653F">
            <w:pPr>
              <w:rPr>
                <w:i/>
                <w:sz w:val="24"/>
                <w:szCs w:val="24"/>
                <w:lang w:val="ru-MO"/>
              </w:rPr>
            </w:pPr>
            <w:r w:rsidRPr="00A77FA3">
              <w:rPr>
                <w:i/>
                <w:sz w:val="24"/>
                <w:szCs w:val="24"/>
                <w:lang w:val="ru-MO"/>
              </w:rPr>
              <w:t xml:space="preserve"> ротовую полость)</w:t>
            </w:r>
          </w:p>
          <w:p w:rsidR="00211314" w:rsidRPr="00A77FA3" w:rsidRDefault="00211314" w:rsidP="007C653F">
            <w:pPr>
              <w:rPr>
                <w:i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8</w:t>
            </w:r>
            <w:r w:rsidRPr="00A77FA3">
              <w:rPr>
                <w:b/>
                <w:sz w:val="24"/>
                <w:szCs w:val="24"/>
                <w:lang w:val="ru-MO"/>
              </w:rPr>
              <w:t>. Какие железы, в отличие от рыб, появились у земноводных? (</w:t>
            </w:r>
            <w:r w:rsidRPr="00A77FA3">
              <w:rPr>
                <w:i/>
                <w:sz w:val="24"/>
                <w:szCs w:val="24"/>
                <w:lang w:val="ru-MO"/>
              </w:rPr>
              <w:t>Слюнные)</w:t>
            </w:r>
          </w:p>
          <w:p w:rsidR="00211314" w:rsidRPr="00A77FA3" w:rsidRDefault="00211314" w:rsidP="007C653F">
            <w:pPr>
              <w:rPr>
                <w:i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9</w:t>
            </w:r>
            <w:r w:rsidRPr="00A77FA3">
              <w:rPr>
                <w:b/>
                <w:sz w:val="24"/>
                <w:szCs w:val="24"/>
                <w:lang w:val="ru-MO"/>
              </w:rPr>
              <w:t>. Какими прогрессивными чертами характеризуется головной мозг? (</w:t>
            </w:r>
            <w:r w:rsidRPr="00A77FA3">
              <w:rPr>
                <w:i/>
                <w:sz w:val="24"/>
                <w:szCs w:val="24"/>
                <w:lang w:val="ru-MO"/>
              </w:rPr>
              <w:t>более крупный, по сравнению с рыбами,</w:t>
            </w:r>
            <w:r w:rsidRPr="00A77FA3">
              <w:rPr>
                <w:sz w:val="24"/>
                <w:szCs w:val="24"/>
                <w:lang w:val="ru-MO"/>
              </w:rPr>
              <w:t xml:space="preserve"> </w:t>
            </w:r>
            <w:r w:rsidRPr="00A77FA3">
              <w:rPr>
                <w:i/>
                <w:sz w:val="24"/>
                <w:szCs w:val="24"/>
                <w:lang w:val="ru-MO"/>
              </w:rPr>
              <w:t>передний мозг, разделенный на полушария)</w:t>
            </w:r>
          </w:p>
          <w:p w:rsidR="00211314" w:rsidRPr="00A77FA3" w:rsidRDefault="00211314" w:rsidP="007C653F">
            <w:pPr>
              <w:rPr>
                <w:i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10</w:t>
            </w:r>
            <w:r w:rsidRPr="00A77FA3">
              <w:rPr>
                <w:b/>
                <w:sz w:val="24"/>
                <w:szCs w:val="24"/>
                <w:lang w:val="ru-MO"/>
              </w:rPr>
              <w:t>. У земноводных сложнее, чем у рыб, устроены органы чувств. В чем это проявляется? (</w:t>
            </w:r>
            <w:r w:rsidRPr="00A77FA3">
              <w:rPr>
                <w:i/>
                <w:sz w:val="24"/>
                <w:szCs w:val="24"/>
                <w:lang w:val="ru-MO"/>
              </w:rPr>
              <w:t>глаза пр</w:t>
            </w:r>
            <w:r w:rsidRPr="00A77FA3">
              <w:rPr>
                <w:sz w:val="24"/>
                <w:szCs w:val="24"/>
                <w:lang w:val="ru-MO"/>
              </w:rPr>
              <w:t>испо</w:t>
            </w:r>
            <w:r w:rsidRPr="00A77FA3">
              <w:rPr>
                <w:i/>
                <w:sz w:val="24"/>
                <w:szCs w:val="24"/>
                <w:lang w:val="ru-MO"/>
              </w:rPr>
              <w:t>соблены к зрению в воздух</w:t>
            </w:r>
            <w:r w:rsidRPr="00A77FA3">
              <w:rPr>
                <w:sz w:val="24"/>
                <w:szCs w:val="24"/>
                <w:lang w:val="ru-MO"/>
              </w:rPr>
              <w:t xml:space="preserve">е, </w:t>
            </w:r>
            <w:r w:rsidRPr="00A77FA3">
              <w:rPr>
                <w:i/>
                <w:sz w:val="24"/>
                <w:szCs w:val="24"/>
                <w:lang w:val="ru-MO"/>
              </w:rPr>
              <w:t>хрусталик смещается при сокращении особых мышц, развивается среднее ухо со слуховой косточкой - стременем, затянутое барабанной перепонкой)</w:t>
            </w:r>
          </w:p>
          <w:p w:rsidR="00211314" w:rsidRPr="00A77FA3" w:rsidRDefault="00211314" w:rsidP="007C653F">
            <w:pPr>
              <w:rPr>
                <w:i/>
                <w:sz w:val="24"/>
                <w:szCs w:val="24"/>
                <w:lang w:val="ru-MO"/>
              </w:rPr>
            </w:pPr>
            <w:r>
              <w:rPr>
                <w:b/>
                <w:sz w:val="24"/>
                <w:szCs w:val="24"/>
                <w:lang w:val="ru-MO"/>
              </w:rPr>
              <w:t>11</w:t>
            </w:r>
            <w:r w:rsidRPr="00A77FA3">
              <w:rPr>
                <w:b/>
                <w:sz w:val="24"/>
                <w:szCs w:val="24"/>
                <w:lang w:val="ru-MO"/>
              </w:rPr>
              <w:t>. Как размножаются земноводные? (</w:t>
            </w:r>
            <w:r w:rsidRPr="00A77FA3">
              <w:rPr>
                <w:i/>
                <w:sz w:val="24"/>
                <w:szCs w:val="24"/>
                <w:lang w:val="ru-MO"/>
              </w:rPr>
              <w:t>самки откладывают в воду икринки, самцы поливают их спермой, оплодотворение наружное, из икринки выходит личинка – головастик, развитие с метаморфозом)</w:t>
            </w:r>
          </w:p>
          <w:p w:rsidR="00211314" w:rsidRPr="00A77FA3" w:rsidRDefault="00211314" w:rsidP="007C653F">
            <w:pPr>
              <w:rPr>
                <w:i/>
                <w:sz w:val="32"/>
                <w:szCs w:val="32"/>
                <w:u w:val="single"/>
              </w:rPr>
            </w:pPr>
            <w:r>
              <w:rPr>
                <w:b/>
                <w:sz w:val="24"/>
                <w:szCs w:val="24"/>
                <w:lang w:val="ru-MO"/>
              </w:rPr>
              <w:t>12</w:t>
            </w:r>
            <w:r w:rsidRPr="00A77FA3">
              <w:rPr>
                <w:b/>
                <w:sz w:val="24"/>
                <w:szCs w:val="24"/>
                <w:lang w:val="ru-MO"/>
              </w:rPr>
              <w:t>. Почему моря и океаны для земноводных – неодолимая преграда? (</w:t>
            </w:r>
            <w:r w:rsidRPr="00A77FA3">
              <w:rPr>
                <w:i/>
                <w:sz w:val="24"/>
                <w:szCs w:val="24"/>
                <w:lang w:val="ru-MO"/>
              </w:rPr>
              <w:t>содержание солей в их крови выше, чем в пресных водоемах, поэтому они всасывают воду через кожу, если попадают в соленую воду, тело обезвоживается, и земноводное быстро погибает)</w:t>
            </w:r>
          </w:p>
        </w:tc>
        <w:tc>
          <w:tcPr>
            <w:tcW w:w="2268" w:type="dxa"/>
          </w:tcPr>
          <w:p w:rsidR="00211314" w:rsidRPr="00A77FA3" w:rsidRDefault="00211314" w:rsidP="007C653F">
            <w:pPr>
              <w:spacing w:line="360" w:lineRule="auto"/>
              <w:jc w:val="center"/>
              <w:rPr>
                <w:b/>
                <w:sz w:val="32"/>
                <w:szCs w:val="32"/>
                <w:u w:val="single"/>
              </w:rPr>
            </w:pPr>
            <w:r w:rsidRPr="0012708E">
              <w:rPr>
                <w:b/>
                <w:noProof/>
                <w:sz w:val="32"/>
                <w:szCs w:val="32"/>
                <w:u w:val="single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32pt;height:98.25pt;visibility:visible">
                  <v:imagedata r:id="rId7" o:title="" croptop="16211f" cropbottom="12686f" cropleft="20828f" cropright="11466f"/>
                </v:shape>
              </w:pict>
            </w:r>
          </w:p>
        </w:tc>
      </w:tr>
      <w:tr w:rsidR="00211314" w:rsidRPr="007C653F" w:rsidTr="00575F19">
        <w:trPr>
          <w:trHeight w:val="8411"/>
        </w:trPr>
        <w:tc>
          <w:tcPr>
            <w:tcW w:w="7054" w:type="dxa"/>
          </w:tcPr>
          <w:p w:rsidR="00211314" w:rsidRPr="007C653F" w:rsidRDefault="00211314" w:rsidP="007C653F">
            <w:pPr>
              <w:jc w:val="both"/>
              <w:rPr>
                <w:b/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  <w:lang w:val="en-US"/>
              </w:rPr>
              <w:t>II</w:t>
            </w:r>
            <w:r w:rsidRPr="007C653F">
              <w:rPr>
                <w:b/>
                <w:sz w:val="24"/>
                <w:szCs w:val="24"/>
              </w:rPr>
              <w:t xml:space="preserve"> Актуализация знаний и изучение нового материала (постановка проблемы и ее разрешение):</w:t>
            </w:r>
          </w:p>
          <w:p w:rsidR="00211314" w:rsidRPr="007C653F" w:rsidRDefault="00211314" w:rsidP="007C653F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7C653F">
              <w:rPr>
                <w:b/>
                <w:sz w:val="24"/>
                <w:szCs w:val="24"/>
                <w:u w:val="single"/>
              </w:rPr>
              <w:t>Учитель (</w:t>
            </w:r>
            <w:r w:rsidRPr="007C653F">
              <w:rPr>
                <w:i/>
                <w:sz w:val="24"/>
                <w:szCs w:val="24"/>
                <w:u w:val="single"/>
              </w:rPr>
              <w:t>учащиеся)</w:t>
            </w:r>
            <w:r w:rsidRPr="007C653F">
              <w:rPr>
                <w:b/>
                <w:sz w:val="24"/>
                <w:szCs w:val="24"/>
                <w:u w:val="single"/>
              </w:rPr>
              <w:t>:</w:t>
            </w: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>Земноводных насчитывается 2100 видов – это небольшой класс, численность которого продолжает уменьшаться.</w:t>
            </w:r>
          </w:p>
          <w:p w:rsidR="00211314" w:rsidRPr="007C653F" w:rsidRDefault="00211314" w:rsidP="007C653F">
            <w:pPr>
              <w:jc w:val="both"/>
              <w:rPr>
                <w:i/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Каких вызнаете земноводных кроме лягушек? (</w:t>
            </w:r>
            <w:r w:rsidRPr="007C653F">
              <w:rPr>
                <w:i/>
                <w:sz w:val="24"/>
                <w:szCs w:val="24"/>
              </w:rPr>
              <w:t>жабы,</w:t>
            </w:r>
          </w:p>
          <w:p w:rsidR="00211314" w:rsidRPr="007C653F" w:rsidRDefault="00211314" w:rsidP="007C653F">
            <w:pPr>
              <w:jc w:val="both"/>
              <w:rPr>
                <w:i/>
                <w:sz w:val="24"/>
                <w:szCs w:val="24"/>
              </w:rPr>
            </w:pPr>
            <w:r w:rsidRPr="007C653F">
              <w:rPr>
                <w:i/>
                <w:sz w:val="24"/>
                <w:szCs w:val="24"/>
              </w:rPr>
              <w:t xml:space="preserve"> тритоны …)</w:t>
            </w:r>
          </w:p>
          <w:p w:rsidR="00211314" w:rsidRPr="007C653F" w:rsidRDefault="00211314" w:rsidP="007C653F">
            <w:pPr>
              <w:pStyle w:val="NoSpacing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 xml:space="preserve">Известный зоолог Альфред Брем писал: «Издревле и до наших дней ни одно семейство животных не вызывало в людях такого всеобщего отвращения, ни одно не преследовалось столь беспощадно, но и столь несправедливо, как семейство жаб…» </w:t>
            </w:r>
          </w:p>
          <w:p w:rsidR="00211314" w:rsidRPr="007C653F" w:rsidRDefault="00211314" w:rsidP="007C653F">
            <w:pPr>
              <w:pStyle w:val="NoSpacing"/>
              <w:rPr>
                <w:b/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Как вы думаете, почему люди не любят жаб, лягушек и им подобных?</w:t>
            </w:r>
          </w:p>
          <w:p w:rsidR="00211314" w:rsidRPr="007C653F" w:rsidRDefault="00211314" w:rsidP="007C653F">
            <w:pPr>
              <w:pStyle w:val="NoSpacing"/>
              <w:rPr>
                <w:i/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Давайте перечислим ассоциации, которые возникают у нас при соприкосновении с этими животными</w:t>
            </w:r>
            <w:r w:rsidRPr="007C653F">
              <w:rPr>
                <w:sz w:val="24"/>
                <w:szCs w:val="24"/>
              </w:rPr>
              <w:t>: (</w:t>
            </w:r>
            <w:r w:rsidRPr="007C653F">
              <w:rPr>
                <w:i/>
                <w:sz w:val="24"/>
                <w:szCs w:val="24"/>
              </w:rPr>
              <w:t xml:space="preserve">скользкие,  холодные, </w:t>
            </w:r>
            <w:r w:rsidRPr="007C653F">
              <w:rPr>
                <w:i/>
                <w:sz w:val="24"/>
                <w:szCs w:val="24"/>
              </w:rPr>
              <w:br/>
              <w:t xml:space="preserve">страшные, мерзкие, неожиданно прыгают, из-за них бывают бородавки) </w:t>
            </w:r>
          </w:p>
          <w:p w:rsidR="00211314" w:rsidRPr="007C653F" w:rsidRDefault="00211314" w:rsidP="007C653F">
            <w:pPr>
              <w:pStyle w:val="NormalWeb"/>
              <w:rPr>
                <w:color w:val="000000"/>
              </w:rPr>
            </w:pPr>
            <w:r w:rsidRPr="007C653F">
              <w:t xml:space="preserve">У одних земноводные  вызывают брезгливость, другие их безжалостно истребляют. </w:t>
            </w:r>
            <w:r w:rsidRPr="007C653F">
              <w:rPr>
                <w:color w:val="000000"/>
              </w:rPr>
              <w:t xml:space="preserve"> Дети не видевшие, а главное не слышавшие о жабах дурные истории, берут их в руки без содрогания. Предрассудки, суеверия окружают этих животных. Многим жабам, например, стоило жизни поверье, будто от контакта с ними на коже появляются бородавки. Сегодня попробуем в</w:t>
            </w:r>
            <w:r>
              <w:rPr>
                <w:color w:val="000000"/>
              </w:rPr>
              <w:t>зглянуть на жизнь земноводных по</w:t>
            </w:r>
            <w:r w:rsidRPr="007C653F">
              <w:rPr>
                <w:color w:val="000000"/>
              </w:rPr>
              <w:t>-новому.</w:t>
            </w:r>
          </w:p>
          <w:p w:rsidR="00211314" w:rsidRPr="007C653F" w:rsidRDefault="00211314" w:rsidP="007C653F">
            <w:pPr>
              <w:pStyle w:val="NoSpacing"/>
              <w:rPr>
                <w:b/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а </w:t>
            </w:r>
            <w:r w:rsidRPr="007C653F">
              <w:rPr>
                <w:sz w:val="24"/>
                <w:szCs w:val="24"/>
              </w:rPr>
              <w:t xml:space="preserve"> уроке мы познакомимся </w:t>
            </w:r>
            <w:r w:rsidRPr="007C653F">
              <w:rPr>
                <w:b/>
                <w:sz w:val="24"/>
                <w:szCs w:val="24"/>
              </w:rPr>
              <w:t>с многообразием и значением земноводных в природе и жизни человека, узнаем интересные факты об этих необычных животных, думаю, вы измените свое отношение к ним.</w:t>
            </w:r>
          </w:p>
          <w:p w:rsidR="00211314" w:rsidRPr="007C653F" w:rsidRDefault="00211314" w:rsidP="007C653F">
            <w:pPr>
              <w:pStyle w:val="NoSpacing"/>
              <w:rPr>
                <w:b/>
                <w:sz w:val="24"/>
                <w:szCs w:val="24"/>
              </w:rPr>
            </w:pPr>
          </w:p>
          <w:p w:rsidR="00211314" w:rsidRPr="007C653F" w:rsidRDefault="00211314" w:rsidP="007C653F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Класс  Земноводные</w:t>
            </w:r>
          </w:p>
          <w:p w:rsidR="00211314" w:rsidRPr="007C653F" w:rsidRDefault="00211314" w:rsidP="007C653F">
            <w:pPr>
              <w:pStyle w:val="NoSpacing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Pr="007C653F" w:rsidRDefault="00211314" w:rsidP="007C653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_x0000_s1026" style="position:absolute;left:0;text-align:left;flip:x;z-index:251657728" from="46.95pt,9.5pt" to="172.95pt,36.5pt">
                  <v:stroke endarrow="block"/>
                  <w10:wrap type="square"/>
                </v:line>
              </w:pict>
            </w:r>
            <w:r>
              <w:rPr>
                <w:sz w:val="24"/>
                <w:szCs w:val="24"/>
              </w:rPr>
              <w:t xml:space="preserve">   </w:t>
            </w: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_x0000_s1027" style="position:absolute;left:0;text-align:left;z-index:251656704" from="178.2pt,-39.75pt" to="178.2pt,-12.75pt">
                  <v:stroke endarrow="block"/>
                  <w10:wrap type="square"/>
                </v:line>
              </w:pict>
            </w:r>
            <w:r>
              <w:rPr>
                <w:noProof/>
                <w:lang w:eastAsia="ru-RU"/>
              </w:rPr>
              <w:pict>
                <v:line id="_x0000_s1028" style="position:absolute;left:0;text-align:left;z-index:251658752" from="178.2pt,-45.7pt" to="286.2pt,-18.7pt">
                  <v:stroke endarrow="block"/>
                  <w10:wrap type="square"/>
                </v:line>
              </w:pict>
            </w:r>
            <w:r>
              <w:rPr>
                <w:sz w:val="24"/>
                <w:szCs w:val="24"/>
              </w:rPr>
              <w:t>Отряд безногие</w:t>
            </w:r>
            <w:r>
              <w:rPr>
                <w:sz w:val="24"/>
                <w:szCs w:val="24"/>
              </w:rPr>
              <w:tab/>
            </w:r>
            <w:r w:rsidRPr="007C653F">
              <w:rPr>
                <w:sz w:val="24"/>
                <w:szCs w:val="24"/>
              </w:rPr>
              <w:t>Отряд бесхвостые</w:t>
            </w:r>
            <w:r w:rsidRPr="007C653F">
              <w:rPr>
                <w:sz w:val="24"/>
                <w:szCs w:val="24"/>
              </w:rPr>
              <w:tab/>
              <w:t xml:space="preserve">       Отряд </w:t>
            </w:r>
            <w:r>
              <w:rPr>
                <w:sz w:val="24"/>
                <w:szCs w:val="24"/>
              </w:rPr>
              <w:t xml:space="preserve"> </w:t>
            </w:r>
            <w:r w:rsidRPr="007C653F">
              <w:rPr>
                <w:sz w:val="24"/>
                <w:szCs w:val="24"/>
              </w:rPr>
              <w:t xml:space="preserve"> хвостатые</w:t>
            </w:r>
            <w:r>
              <w:rPr>
                <w:sz w:val="24"/>
                <w:szCs w:val="24"/>
              </w:rPr>
              <w:t xml:space="preserve">  </w:t>
            </w: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ab/>
              <w:t>58 видов</w:t>
            </w:r>
            <w:r w:rsidRPr="007C653F">
              <w:rPr>
                <w:sz w:val="24"/>
                <w:szCs w:val="24"/>
              </w:rPr>
              <w:tab/>
            </w:r>
            <w:r w:rsidRPr="007C653F">
              <w:rPr>
                <w:sz w:val="24"/>
                <w:szCs w:val="24"/>
              </w:rPr>
              <w:tab/>
              <w:t>1800 видов</w:t>
            </w:r>
            <w:r w:rsidRPr="007C653F">
              <w:rPr>
                <w:sz w:val="24"/>
                <w:szCs w:val="24"/>
              </w:rPr>
              <w:tab/>
            </w:r>
            <w:r w:rsidRPr="007C653F">
              <w:rPr>
                <w:sz w:val="24"/>
                <w:szCs w:val="24"/>
              </w:rPr>
              <w:tab/>
              <w:t xml:space="preserve">       280 видов</w:t>
            </w:r>
          </w:p>
          <w:p w:rsidR="00211314" w:rsidRPr="007C653F" w:rsidRDefault="00211314" w:rsidP="007C653F">
            <w:pPr>
              <w:jc w:val="both"/>
              <w:rPr>
                <w:b/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Выясним, по каким признакам отличаются отряды, какие животные к ним относятся?</w:t>
            </w:r>
          </w:p>
          <w:p w:rsidR="00211314" w:rsidRDefault="00211314" w:rsidP="007C653F">
            <w:pPr>
              <w:jc w:val="both"/>
              <w:rPr>
                <w:b/>
                <w:sz w:val="24"/>
                <w:szCs w:val="24"/>
              </w:rPr>
            </w:pPr>
          </w:p>
          <w:p w:rsidR="00211314" w:rsidRDefault="00211314" w:rsidP="007C653F">
            <w:pPr>
              <w:jc w:val="both"/>
              <w:rPr>
                <w:b/>
                <w:sz w:val="24"/>
                <w:szCs w:val="24"/>
              </w:rPr>
            </w:pPr>
          </w:p>
          <w:p w:rsidR="00211314" w:rsidRDefault="00211314" w:rsidP="007C653F">
            <w:pPr>
              <w:jc w:val="both"/>
              <w:rPr>
                <w:b/>
                <w:sz w:val="24"/>
                <w:szCs w:val="24"/>
              </w:rPr>
            </w:pPr>
          </w:p>
          <w:p w:rsidR="00211314" w:rsidRDefault="00211314" w:rsidP="007C653F">
            <w:pPr>
              <w:jc w:val="both"/>
              <w:rPr>
                <w:b/>
                <w:sz w:val="24"/>
                <w:szCs w:val="24"/>
              </w:rPr>
            </w:pPr>
          </w:p>
          <w:p w:rsidR="00211314" w:rsidRDefault="00211314" w:rsidP="007C653F">
            <w:pPr>
              <w:jc w:val="both"/>
              <w:rPr>
                <w:b/>
                <w:sz w:val="24"/>
                <w:szCs w:val="24"/>
              </w:rPr>
            </w:pPr>
          </w:p>
          <w:p w:rsidR="00211314" w:rsidRPr="007C653F" w:rsidRDefault="00211314" w:rsidP="007C653F">
            <w:pPr>
              <w:jc w:val="both"/>
              <w:rPr>
                <w:b/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Заполним таблицу.</w:t>
            </w:r>
          </w:p>
          <w:p w:rsidR="00211314" w:rsidRPr="007C653F" w:rsidRDefault="00211314" w:rsidP="007C653F">
            <w:pPr>
              <w:jc w:val="center"/>
              <w:rPr>
                <w:b/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Отряды земноводных</w:t>
            </w:r>
          </w:p>
          <w:p w:rsidR="00211314" w:rsidRPr="007C653F" w:rsidRDefault="00211314" w:rsidP="007C653F">
            <w:pPr>
              <w:jc w:val="center"/>
              <w:rPr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1695"/>
              <w:gridCol w:w="2146"/>
              <w:gridCol w:w="2106"/>
            </w:tblGrid>
            <w:tr w:rsidR="00211314" w:rsidRPr="007C653F" w:rsidTr="0012708E">
              <w:tc>
                <w:tcPr>
                  <w:tcW w:w="1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2708E">
                    <w:rPr>
                      <w:sz w:val="24"/>
                      <w:szCs w:val="24"/>
                    </w:rPr>
                    <w:t>Отряд</w:t>
                  </w:r>
                </w:p>
              </w:tc>
              <w:tc>
                <w:tcPr>
                  <w:tcW w:w="2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2708E">
                    <w:rPr>
                      <w:sz w:val="24"/>
                      <w:szCs w:val="24"/>
                    </w:rPr>
                    <w:t>Характерные особенности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  <w:r w:rsidRPr="0012708E">
                    <w:rPr>
                      <w:sz w:val="24"/>
                      <w:szCs w:val="24"/>
                    </w:rPr>
                    <w:t>Представители</w:t>
                  </w:r>
                </w:p>
              </w:tc>
            </w:tr>
            <w:tr w:rsidR="00211314" w:rsidRPr="007C653F" w:rsidTr="0012708E">
              <w:tc>
                <w:tcPr>
                  <w:tcW w:w="1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12708E">
                    <w:rPr>
                      <w:sz w:val="24"/>
                      <w:szCs w:val="24"/>
                    </w:rPr>
                    <w:t>Хвостатые</w:t>
                  </w:r>
                </w:p>
              </w:tc>
              <w:tc>
                <w:tcPr>
                  <w:tcW w:w="2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11314" w:rsidRPr="007C653F" w:rsidTr="0012708E">
              <w:tc>
                <w:tcPr>
                  <w:tcW w:w="1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12708E">
                    <w:rPr>
                      <w:sz w:val="24"/>
                      <w:szCs w:val="24"/>
                    </w:rPr>
                    <w:t>Бесхвостые</w:t>
                  </w:r>
                </w:p>
              </w:tc>
              <w:tc>
                <w:tcPr>
                  <w:tcW w:w="2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211314" w:rsidRPr="007C653F" w:rsidTr="0012708E">
              <w:tc>
                <w:tcPr>
                  <w:tcW w:w="1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</w:rPr>
                  </w:pPr>
                  <w:r w:rsidRPr="0012708E">
                    <w:rPr>
                      <w:sz w:val="24"/>
                      <w:szCs w:val="24"/>
                    </w:rPr>
                    <w:t>Безногие</w:t>
                  </w:r>
                </w:p>
              </w:tc>
              <w:tc>
                <w:tcPr>
                  <w:tcW w:w="2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11314" w:rsidRPr="0012708E" w:rsidRDefault="00211314" w:rsidP="0012708E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211314" w:rsidRPr="007C653F" w:rsidRDefault="00211314" w:rsidP="007C653F">
            <w:pPr>
              <w:jc w:val="center"/>
              <w:rPr>
                <w:sz w:val="24"/>
                <w:szCs w:val="24"/>
              </w:rPr>
            </w:pP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>Рассмотрите рисунки на стр. 191, назовите характерные признаки отрядов.</w:t>
            </w:r>
            <w:r>
              <w:rPr>
                <w:sz w:val="24"/>
                <w:szCs w:val="24"/>
              </w:rPr>
              <w:t xml:space="preserve"> Распределить на три группы, каждая заполняет одну строку. Проверка заполнения.</w:t>
            </w: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Сейчас вы будите работать небольшими группами, подготовите рассказы о земноводных, используя статьи</w:t>
            </w:r>
            <w:r>
              <w:rPr>
                <w:b/>
                <w:sz w:val="24"/>
                <w:szCs w:val="24"/>
              </w:rPr>
              <w:t xml:space="preserve"> из </w:t>
            </w:r>
            <w:r w:rsidRPr="007C653F">
              <w:rPr>
                <w:b/>
                <w:sz w:val="24"/>
                <w:szCs w:val="24"/>
              </w:rPr>
              <w:t xml:space="preserve"> интернета. Ваша задача - выбрать наиболее интересный материал и хорошо его представить.  </w:t>
            </w:r>
            <w:r w:rsidRPr="007C653F">
              <w:rPr>
                <w:sz w:val="24"/>
                <w:szCs w:val="24"/>
              </w:rPr>
              <w:t>Каждая группа получает вырезки из статей: о лягушках, жабах, квакшах, хвостатых (рассказ учителя об амбистоме и ее личиной стадии - аксолотле с демонстрацией видеофрагментов), безногих. (</w:t>
            </w:r>
            <w:r>
              <w:rPr>
                <w:sz w:val="24"/>
                <w:szCs w:val="24"/>
              </w:rPr>
              <w:t>Приложение 1,2</w:t>
            </w:r>
            <w:r w:rsidRPr="007C653F">
              <w:rPr>
                <w:sz w:val="24"/>
                <w:szCs w:val="24"/>
              </w:rPr>
              <w:t>).</w:t>
            </w: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>Выступления учащихся.</w:t>
            </w:r>
            <w:r>
              <w:rPr>
                <w:sz w:val="24"/>
                <w:szCs w:val="24"/>
              </w:rPr>
              <w:t xml:space="preserve"> </w:t>
            </w:r>
            <w:r w:rsidRPr="007C653F">
              <w:rPr>
                <w:sz w:val="24"/>
                <w:szCs w:val="24"/>
              </w:rPr>
              <w:t>Запись названий животных в тетрадях. Ответы на вопросы:</w:t>
            </w: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>-  Почему  на предки помещали в молоко лягушек? (чтобы молоко не скисало, кожа обладает бактерицидными свойствами)</w:t>
            </w:r>
          </w:p>
          <w:p w:rsidR="00211314" w:rsidRPr="007C653F" w:rsidRDefault="00211314" w:rsidP="007C653F">
            <w:pPr>
              <w:spacing w:before="150" w:after="45"/>
              <w:ind w:left="45" w:right="150"/>
              <w:rPr>
                <w:sz w:val="24"/>
                <w:szCs w:val="24"/>
                <w:lang w:eastAsia="ru-RU"/>
              </w:rPr>
            </w:pPr>
            <w:r w:rsidRPr="007C653F">
              <w:rPr>
                <w:sz w:val="24"/>
                <w:szCs w:val="24"/>
              </w:rPr>
              <w:t>- Как отличить лягушку от жабы? (</w:t>
            </w:r>
            <w:r w:rsidRPr="007C653F">
              <w:rPr>
                <w:sz w:val="24"/>
                <w:szCs w:val="24"/>
                <w:lang w:eastAsia="ru-RU"/>
              </w:rPr>
              <w:t>жаба имеет сухую бугорчатую кожу, характерные выросты на шее, в отличие от лягушек, жаба обычно не прыгает, а ходит, слегка переваливаясь)</w:t>
            </w:r>
          </w:p>
          <w:p w:rsidR="00211314" w:rsidRPr="007C653F" w:rsidRDefault="00211314" w:rsidP="007C653F">
            <w:pPr>
              <w:spacing w:before="150" w:after="45"/>
              <w:ind w:left="45" w:right="150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  <w:lang w:eastAsia="ru-RU"/>
              </w:rPr>
              <w:t>- Правда ли, что при прикосновении с жабами у человека появляются бородавки? (нет. Бородавки – это вирусное заб</w:t>
            </w:r>
            <w:r w:rsidRPr="007C653F">
              <w:rPr>
                <w:sz w:val="24"/>
                <w:szCs w:val="24"/>
              </w:rPr>
              <w:t>олевание кожи)</w:t>
            </w:r>
          </w:p>
          <w:p w:rsidR="00211314" w:rsidRPr="007C653F" w:rsidRDefault="00211314" w:rsidP="007C653F">
            <w:pPr>
              <w:spacing w:before="150" w:after="45"/>
              <w:ind w:left="45" w:right="150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>- Какое явление называют неотения? (способность к размножению личинок некоторых видов земноводных)</w:t>
            </w:r>
          </w:p>
          <w:p w:rsidR="00211314" w:rsidRPr="007C653F" w:rsidRDefault="00211314" w:rsidP="007C653F">
            <w:pPr>
              <w:spacing w:before="150" w:after="45"/>
              <w:ind w:left="45" w:right="150"/>
              <w:rPr>
                <w:sz w:val="24"/>
                <w:szCs w:val="24"/>
                <w:lang w:eastAsia="ru-RU"/>
              </w:rPr>
            </w:pPr>
            <w:r w:rsidRPr="007C653F">
              <w:rPr>
                <w:sz w:val="24"/>
                <w:szCs w:val="24"/>
              </w:rPr>
              <w:t>- Почему в Ленинградской области обитает всего несколько видов земноводных? (из-за низких температур, большую часть года находятся в состоянии анабиоза)</w:t>
            </w: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>Оценка работы групп.</w:t>
            </w: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Запись в тетради</w:t>
            </w:r>
            <w:r w:rsidRPr="007C653F">
              <w:rPr>
                <w:sz w:val="24"/>
                <w:szCs w:val="24"/>
              </w:rPr>
              <w:t>: Земноводные Ленинградской области: лягушки -  травяная, остромордая, прудовая, озерная, серая жаба, чесночница, тритон обыкновенный.</w:t>
            </w: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</w:p>
          <w:p w:rsidR="00211314" w:rsidRPr="007C653F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b/>
                <w:sz w:val="24"/>
                <w:szCs w:val="24"/>
              </w:rPr>
              <w:t>Давайте выясним значение земноводных в природе и жизни человека. (</w:t>
            </w:r>
            <w:r w:rsidRPr="007C653F">
              <w:rPr>
                <w:sz w:val="24"/>
                <w:szCs w:val="24"/>
              </w:rPr>
              <w:t>учащиеся записывают в тетради самостоятельно)</w:t>
            </w:r>
          </w:p>
          <w:p w:rsidR="00211314" w:rsidRPr="007C653F" w:rsidRDefault="00211314" w:rsidP="007C653F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C653F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Предполагаемый ответ</w:t>
            </w:r>
            <w:r w:rsidRPr="007C653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: </w:t>
            </w:r>
          </w:p>
          <w:p w:rsidR="00211314" w:rsidRPr="007C653F" w:rsidRDefault="00211314" w:rsidP="007C653F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C653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земноводные уничтожают вредителей растений;</w:t>
            </w:r>
          </w:p>
          <w:p w:rsidR="00211314" w:rsidRPr="007C653F" w:rsidRDefault="00211314" w:rsidP="007C653F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C653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являются необходимым звеном в цепях питания; </w:t>
            </w:r>
          </w:p>
          <w:p w:rsidR="00211314" w:rsidRPr="007C653F" w:rsidRDefault="00211314" w:rsidP="007C653F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C653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из ядовитых выделений желез изготавливают лекарственные препараты;</w:t>
            </w:r>
          </w:p>
          <w:p w:rsidR="00211314" w:rsidRPr="007C653F" w:rsidRDefault="00211314" w:rsidP="007C653F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C653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в некоторых странах земноводных употребляют в пищу;</w:t>
            </w:r>
          </w:p>
          <w:p w:rsidR="00211314" w:rsidRPr="007C653F" w:rsidRDefault="00211314" w:rsidP="007C653F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C653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многих представителей держат в аквариумах и террариумах</w:t>
            </w:r>
            <w:r w:rsidRPr="007C653F">
              <w:rPr>
                <w:sz w:val="24"/>
                <w:szCs w:val="24"/>
              </w:rPr>
              <w:t xml:space="preserve">–     дя </w:t>
            </w:r>
            <w:r w:rsidRPr="007C653F">
              <w:rPr>
                <w:sz w:val="24"/>
                <w:szCs w:val="24"/>
                <w:lang w:eastAsia="ru-RU"/>
              </w:rPr>
              <w:t>красот</w:t>
            </w:r>
            <w:r>
              <w:rPr>
                <w:sz w:val="24"/>
                <w:szCs w:val="24"/>
                <w:lang w:eastAsia="ru-RU"/>
              </w:rPr>
              <w:t>ы.</w:t>
            </w:r>
          </w:p>
          <w:p w:rsidR="00211314" w:rsidRPr="007C653F" w:rsidRDefault="00211314" w:rsidP="007C653F">
            <w:pPr>
              <w:rPr>
                <w:sz w:val="24"/>
                <w:szCs w:val="24"/>
              </w:rPr>
            </w:pPr>
          </w:p>
          <w:p w:rsidR="00211314" w:rsidRDefault="00211314" w:rsidP="007C653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C653F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Знаете ли вы, что в некоторых странах есть памятники лягушкам?</w:t>
            </w:r>
            <w:r w:rsidRPr="007C653F">
              <w:rPr>
                <w:color w:val="000000"/>
                <w:sz w:val="24"/>
                <w:szCs w:val="24"/>
              </w:rPr>
              <w:t xml:space="preserve"> </w:t>
            </w:r>
            <w:r w:rsidRPr="007C653F">
              <w:rPr>
                <w:b/>
                <w:sz w:val="24"/>
                <w:szCs w:val="24"/>
              </w:rPr>
              <w:t>За что лягушке оказана такая честь</w:t>
            </w:r>
            <w:r>
              <w:rPr>
                <w:b/>
                <w:sz w:val="24"/>
                <w:szCs w:val="24"/>
              </w:rPr>
              <w:t>?</w:t>
            </w:r>
          </w:p>
          <w:p w:rsidR="00211314" w:rsidRPr="007C653F" w:rsidRDefault="00211314" w:rsidP="007C653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Pr="007C653F">
              <w:rPr>
                <w:sz w:val="24"/>
                <w:szCs w:val="24"/>
              </w:rPr>
              <w:t>ягушка «увековечена» вполне заслуженно. Это маленькое</w:t>
            </w:r>
            <w:r>
              <w:rPr>
                <w:sz w:val="24"/>
                <w:szCs w:val="24"/>
              </w:rPr>
              <w:t xml:space="preserve"> животное помогло </w:t>
            </w:r>
            <w:r w:rsidRPr="007C653F">
              <w:rPr>
                <w:sz w:val="24"/>
                <w:szCs w:val="24"/>
              </w:rPr>
              <w:t xml:space="preserve"> сделать человеку много очень важных открытий. Издавна естествоиспытатели и медики проводят свои бесчисленные опыты на лягушках. Она очень живуча и ее легко добыть.</w:t>
            </w:r>
          </w:p>
          <w:p w:rsidR="00211314" w:rsidRPr="007C653F" w:rsidRDefault="00211314" w:rsidP="007C653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>Первый памятник лягушкам был сооружен в Парижском университете, в Сорбонне, в</w:t>
            </w:r>
            <w:r w:rsidRPr="007C653F">
              <w:rPr>
                <w:rStyle w:val="apple-converted-space"/>
                <w:sz w:val="24"/>
                <w:szCs w:val="24"/>
              </w:rPr>
              <w:t> </w:t>
            </w:r>
            <w:r w:rsidRPr="007C653F">
              <w:rPr>
                <w:sz w:val="24"/>
                <w:szCs w:val="24"/>
                <w:lang w:val="en-US"/>
              </w:rPr>
              <w:t>XIX</w:t>
            </w:r>
            <w:r w:rsidRPr="007C653F">
              <w:rPr>
                <w:rStyle w:val="apple-converted-space"/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век</w:t>
            </w:r>
            <w:r w:rsidRPr="007C653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Поставлен он </w:t>
            </w:r>
            <w:r w:rsidRPr="007C653F">
              <w:rPr>
                <w:sz w:val="24"/>
                <w:szCs w:val="24"/>
              </w:rPr>
              <w:t xml:space="preserve"> по настоянию знаменитого французского естествоиспытателя Клода Бернара. Так отблагодарил ученый своих подопытных животных. Ведь им он был обязан рядом важнейших открытий.</w:t>
            </w:r>
          </w:p>
          <w:p w:rsidR="00211314" w:rsidRPr="007C653F" w:rsidRDefault="00211314" w:rsidP="007C653F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  <w:p w:rsidR="00211314" w:rsidRDefault="00211314" w:rsidP="007C653F">
            <w:pPr>
              <w:jc w:val="both"/>
              <w:rPr>
                <w:sz w:val="24"/>
                <w:szCs w:val="24"/>
              </w:rPr>
            </w:pPr>
            <w:r w:rsidRPr="007C653F">
              <w:rPr>
                <w:sz w:val="24"/>
                <w:szCs w:val="24"/>
              </w:rPr>
              <w:t>Второй памятник воздвигнут совсем недавно в Токио студентами-медиками. Для свои</w:t>
            </w:r>
            <w:r>
              <w:rPr>
                <w:sz w:val="24"/>
                <w:szCs w:val="24"/>
              </w:rPr>
              <w:t xml:space="preserve">х экспериментов они использовали </w:t>
            </w:r>
            <w:r w:rsidRPr="007C653F">
              <w:rPr>
                <w:sz w:val="24"/>
                <w:szCs w:val="24"/>
              </w:rPr>
              <w:t>100.000 лягушек, в честь которых и поставлен памятник.</w:t>
            </w:r>
          </w:p>
          <w:p w:rsidR="00211314" w:rsidRDefault="00211314" w:rsidP="007C653F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C653F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о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бъект лабораторных исследований.</w:t>
            </w:r>
          </w:p>
          <w:p w:rsidR="00211314" w:rsidRDefault="00211314" w:rsidP="00A85886">
            <w:pPr>
              <w:pStyle w:val="ListParagraph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211314" w:rsidRPr="00E11C0B" w:rsidRDefault="00211314" w:rsidP="00A2498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 сожалению, числен</w:t>
            </w:r>
            <w:r w:rsidRPr="00E11C0B">
              <w:rPr>
                <w:b/>
                <w:sz w:val="24"/>
                <w:szCs w:val="24"/>
              </w:rPr>
              <w:t xml:space="preserve">ность </w:t>
            </w:r>
            <w:r>
              <w:rPr>
                <w:b/>
                <w:sz w:val="24"/>
                <w:szCs w:val="24"/>
              </w:rPr>
              <w:t xml:space="preserve">этих первых наземных позвоночных сокращается. Назовите причины? </w:t>
            </w:r>
            <w:r>
              <w:rPr>
                <w:sz w:val="24"/>
                <w:szCs w:val="24"/>
              </w:rPr>
              <w:t>(истребление, загрязнение водоемов)</w:t>
            </w:r>
          </w:p>
          <w:p w:rsidR="00211314" w:rsidRDefault="00211314" w:rsidP="0060454D">
            <w:pPr>
              <w:pStyle w:val="NoSpacing"/>
              <w:rPr>
                <w:sz w:val="24"/>
                <w:szCs w:val="24"/>
              </w:rPr>
            </w:pPr>
            <w:r w:rsidRPr="0060454D">
              <w:rPr>
                <w:sz w:val="24"/>
                <w:szCs w:val="24"/>
                <w:shd w:val="clear" w:color="auto" w:fill="FFFFFF"/>
                <w:lang w:eastAsia="ru-RU"/>
              </w:rPr>
              <w:t>Лягушек спросили: «О чем вы поете?</w:t>
            </w:r>
            <w:r w:rsidRPr="0060454D">
              <w:rPr>
                <w:sz w:val="24"/>
                <w:szCs w:val="24"/>
                <w:lang w:eastAsia="ru-RU"/>
              </w:rPr>
              <w:br/>
            </w:r>
            <w:r w:rsidRPr="0060454D">
              <w:rPr>
                <w:sz w:val="24"/>
                <w:szCs w:val="24"/>
                <w:shd w:val="clear" w:color="auto" w:fill="FFFFFF"/>
                <w:lang w:eastAsia="ru-RU"/>
              </w:rPr>
              <w:t>Ведь вы же, простите, сидите в болоте».</w:t>
            </w:r>
            <w:r w:rsidRPr="0060454D">
              <w:rPr>
                <w:sz w:val="24"/>
                <w:szCs w:val="24"/>
                <w:lang w:eastAsia="ru-RU"/>
              </w:rPr>
              <w:br/>
            </w:r>
            <w:r w:rsidRPr="0060454D">
              <w:rPr>
                <w:sz w:val="24"/>
                <w:szCs w:val="24"/>
                <w:shd w:val="clear" w:color="auto" w:fill="FFFFFF"/>
                <w:lang w:eastAsia="ru-RU"/>
              </w:rPr>
              <w:t>Лягушки сказали: «О том и поем,</w:t>
            </w:r>
            <w:r w:rsidRPr="0060454D">
              <w:rPr>
                <w:sz w:val="24"/>
                <w:szCs w:val="24"/>
                <w:lang w:eastAsia="ru-RU"/>
              </w:rPr>
              <w:t> </w:t>
            </w:r>
            <w:r w:rsidRPr="0060454D">
              <w:rPr>
                <w:sz w:val="24"/>
                <w:szCs w:val="24"/>
                <w:lang w:eastAsia="ru-RU"/>
              </w:rPr>
              <w:br/>
            </w:r>
            <w:r w:rsidRPr="0060454D">
              <w:rPr>
                <w:sz w:val="24"/>
                <w:szCs w:val="24"/>
                <w:shd w:val="clear" w:color="auto" w:fill="FFFFFF"/>
                <w:lang w:eastAsia="ru-RU"/>
              </w:rPr>
              <w:t>Как чист и прозрачен родной водоем»!</w:t>
            </w:r>
            <w:r w:rsidRPr="0060454D">
              <w:rPr>
                <w:sz w:val="24"/>
                <w:szCs w:val="24"/>
                <w:lang w:eastAsia="ru-RU"/>
              </w:rPr>
              <w:br/>
            </w:r>
          </w:p>
          <w:p w:rsidR="00211314" w:rsidRPr="0031514A" w:rsidRDefault="00211314" w:rsidP="0031514A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1514A">
              <w:rPr>
                <w:sz w:val="24"/>
                <w:szCs w:val="24"/>
              </w:rPr>
              <w:t xml:space="preserve"> земноводные – индикаторы чистой воды.</w:t>
            </w:r>
          </w:p>
          <w:p w:rsidR="00211314" w:rsidRPr="00A85886" w:rsidRDefault="00211314" w:rsidP="006109C4">
            <w:pPr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85886"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 уроке 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вы многое узнали о земноводных. Позволили полученные знания изменить ваше отношение к земноводным?</w:t>
            </w:r>
          </w:p>
          <w:p w:rsidR="00211314" w:rsidRPr="00A85886" w:rsidRDefault="00211314" w:rsidP="006109C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Составьте синквейн (работа в группах).</w:t>
            </w:r>
          </w:p>
          <w:p w:rsidR="00211314" w:rsidRPr="00A24984" w:rsidRDefault="00211314" w:rsidP="006109C4">
            <w:pPr>
              <w:jc w:val="both"/>
              <w:rPr>
                <w:sz w:val="24"/>
                <w:szCs w:val="24"/>
              </w:rPr>
            </w:pPr>
            <w:r w:rsidRPr="00A24984">
              <w:rPr>
                <w:sz w:val="24"/>
                <w:szCs w:val="24"/>
              </w:rPr>
              <w:t>Напоминаю его составные.</w:t>
            </w:r>
          </w:p>
          <w:p w:rsidR="00211314" w:rsidRPr="00A24984" w:rsidRDefault="00211314" w:rsidP="006109C4">
            <w:pPr>
              <w:rPr>
                <w:sz w:val="24"/>
                <w:szCs w:val="24"/>
              </w:rPr>
            </w:pPr>
            <w:r w:rsidRPr="00A24984">
              <w:rPr>
                <w:sz w:val="24"/>
                <w:szCs w:val="24"/>
              </w:rPr>
              <w:t xml:space="preserve">1.Понятие(1 слово) </w:t>
            </w:r>
            <w:r w:rsidRPr="00A24984">
              <w:rPr>
                <w:sz w:val="24"/>
                <w:szCs w:val="24"/>
              </w:rPr>
              <w:br/>
              <w:t xml:space="preserve">2.Прилагательные(2 слова) . </w:t>
            </w:r>
            <w:r w:rsidRPr="00A24984">
              <w:rPr>
                <w:sz w:val="24"/>
                <w:szCs w:val="24"/>
              </w:rPr>
              <w:br/>
              <w:t>3.Глаголы(3слова).</w:t>
            </w:r>
          </w:p>
          <w:p w:rsidR="00211314" w:rsidRDefault="00211314" w:rsidP="006109C4">
            <w:pPr>
              <w:rPr>
                <w:sz w:val="24"/>
                <w:szCs w:val="24"/>
              </w:rPr>
            </w:pPr>
            <w:r w:rsidRPr="00A24984">
              <w:rPr>
                <w:sz w:val="24"/>
                <w:szCs w:val="24"/>
              </w:rPr>
              <w:t>4.  Предложение(из 4хсло</w:t>
            </w:r>
            <w:r>
              <w:rPr>
                <w:sz w:val="24"/>
                <w:szCs w:val="24"/>
              </w:rPr>
              <w:t xml:space="preserve">в)  </w:t>
            </w:r>
            <w:r>
              <w:rPr>
                <w:sz w:val="24"/>
                <w:szCs w:val="24"/>
              </w:rPr>
              <w:br/>
              <w:t>5.Существительное.</w:t>
            </w:r>
            <w:r w:rsidRPr="00A24984">
              <w:rPr>
                <w:sz w:val="24"/>
                <w:szCs w:val="24"/>
              </w:rPr>
              <w:t xml:space="preserve"> </w:t>
            </w:r>
          </w:p>
          <w:p w:rsidR="00211314" w:rsidRDefault="00211314" w:rsidP="00610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Заслушиваем, оцениваем.</w:t>
            </w:r>
          </w:p>
          <w:p w:rsidR="00211314" w:rsidRPr="0060454D" w:rsidRDefault="00211314" w:rsidP="0060454D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_x0000_i1026" type="#_x0000_t75" style="width:139.5pt;height:126.75pt;visibility:visible">
                  <v:imagedata r:id="rId8" o:title="" croptop="15082f" cropbottom="13648f" cropleft="14184f" cropright="1540f"/>
                </v:shape>
              </w:pict>
            </w: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4" o:spid="_x0000_i1027" type="#_x0000_t75" style="width:141.75pt;height:90.75pt;visibility:visible">
                  <v:imagedata r:id="rId9" o:title="" croptop="15441f" cropbottom="11855f" cropleft="14922f" cropright="1440f"/>
                </v:shape>
              </w:pict>
            </w: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7" o:spid="_x0000_i1028" type="#_x0000_t75" style="width:141.75pt;height:115.5pt;visibility:visible">
                  <v:imagedata r:id="rId10" o:title="" croptop="14898f" cropbottom="11306f" cropleft="14075f" cropright="1430f"/>
                </v:shape>
              </w:pict>
            </w: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19" o:spid="_x0000_i1029" type="#_x0000_t75" style="width:150pt;height:115.5pt;visibility:visible">
                  <v:imagedata r:id="rId11" o:title="" cropbottom="1793f" cropleft="4945f" cropright="4924f"/>
                </v:shape>
              </w:pict>
            </w: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28" o:spid="_x0000_i1030" type="#_x0000_t75" style="width:141.75pt;height:110.25pt;visibility:visible">
                  <v:imagedata r:id="rId12" o:title="" croptop="2865f" cropleft="3684f" cropright="2810f"/>
                </v:shape>
              </w:pict>
            </w: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31" o:spid="_x0000_i1031" type="#_x0000_t75" style="width:147pt;height:111.75pt;visibility:visible">
                  <v:imagedata r:id="rId13" o:title="" croptop="2510f" cropleft="2216f" cropright="3016f"/>
                </v:shape>
              </w:pict>
            </w: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34" o:spid="_x0000_i1032" type="#_x0000_t75" style="width:159pt;height:144.75pt;visibility:visible">
                  <v:imagedata r:id="rId14" o:title="" croptop="1978f" cropbottom="3956f" cropleft="2417f" cropright="2091f"/>
                </v:shape>
              </w:pict>
            </w: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37" o:spid="_x0000_i1033" type="#_x0000_t75" style="width:156pt;height:132pt;visibility:visible">
                  <v:imagedata r:id="rId15" o:title="" cropbottom="6096f" cropleft="3780f" cropright="3116f"/>
                </v:shape>
              </w:pict>
            </w: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40" o:spid="_x0000_i1034" type="#_x0000_t75" style="width:149.25pt;height:162pt;visibility:visible">
                  <v:imagedata r:id="rId16" o:title="" croptop="1799f" cropleft="2522f" cropright="2620f"/>
                </v:shape>
              </w:pict>
            </w: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43" o:spid="_x0000_i1035" type="#_x0000_t75" style="width:141pt;height:131.25pt;visibility:visible">
                  <v:imagedata r:id="rId17" o:title="" croptop="1787f" cropbottom="2863f" cropleft="6415f" cropright="5766f"/>
                </v:shape>
              </w:pict>
            </w: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</w:p>
          <w:p w:rsidR="00211314" w:rsidRPr="007C653F" w:rsidRDefault="00211314" w:rsidP="0073494C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46" o:spid="_x0000_i1036" type="#_x0000_t75" style="width:140.25pt;height:117pt;visibility:visible">
                  <v:imagedata r:id="rId18" o:title="" croptop="2159f" cropbottom="11668f" cropleft="2312f" cropright="2094f"/>
                </v:shape>
              </w:pict>
            </w:r>
          </w:p>
        </w:tc>
      </w:tr>
      <w:tr w:rsidR="00211314" w:rsidRPr="007C653F" w:rsidTr="00575F19">
        <w:tc>
          <w:tcPr>
            <w:tcW w:w="7054" w:type="dxa"/>
          </w:tcPr>
          <w:p w:rsidR="00211314" w:rsidRPr="002070A5" w:rsidRDefault="00211314" w:rsidP="008254C8">
            <w:pPr>
              <w:jc w:val="both"/>
              <w:rPr>
                <w:b/>
                <w:sz w:val="24"/>
                <w:szCs w:val="24"/>
              </w:rPr>
            </w:pPr>
            <w:r w:rsidRPr="002070A5">
              <w:rPr>
                <w:sz w:val="24"/>
                <w:szCs w:val="24"/>
              </w:rPr>
              <w:t xml:space="preserve">Давайте </w:t>
            </w:r>
            <w:r w:rsidRPr="002070A5">
              <w:rPr>
                <w:b/>
                <w:sz w:val="24"/>
                <w:szCs w:val="24"/>
              </w:rPr>
              <w:t>подве</w:t>
            </w:r>
            <w:r w:rsidRPr="002070A5">
              <w:rPr>
                <w:sz w:val="24"/>
                <w:szCs w:val="24"/>
              </w:rPr>
              <w:t>де</w:t>
            </w:r>
            <w:r w:rsidRPr="002070A5">
              <w:rPr>
                <w:b/>
                <w:sz w:val="24"/>
                <w:szCs w:val="24"/>
              </w:rPr>
              <w:t xml:space="preserve">м итоги урока.  </w:t>
            </w:r>
            <w:r>
              <w:rPr>
                <w:b/>
                <w:sz w:val="24"/>
                <w:szCs w:val="24"/>
              </w:rPr>
              <w:t xml:space="preserve">Напомню, целью сегодняшнего урока было познакомиться </w:t>
            </w:r>
            <w:r w:rsidRPr="007C653F">
              <w:rPr>
                <w:b/>
                <w:sz w:val="24"/>
                <w:szCs w:val="24"/>
              </w:rPr>
              <w:t xml:space="preserve"> с многообразием и значением земноводных в природе и жизни человека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211314" w:rsidRPr="007C653F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49" o:spid="_x0000_i1037" type="#_x0000_t75" style="width:147pt;height:126pt;visibility:visible">
                  <v:imagedata r:id="rId19" o:title="" croptop="1800f" cropbottom="15620f" cropleft="3371f" cropright="3150f"/>
                </v:shape>
              </w:pict>
            </w:r>
          </w:p>
        </w:tc>
      </w:tr>
      <w:tr w:rsidR="00211314" w:rsidRPr="007C653F" w:rsidTr="00575F19">
        <w:tc>
          <w:tcPr>
            <w:tcW w:w="7054" w:type="dxa"/>
          </w:tcPr>
          <w:p w:rsidR="00211314" w:rsidRPr="001F738C" w:rsidRDefault="00211314" w:rsidP="00575F19">
            <w:pPr>
              <w:jc w:val="both"/>
              <w:rPr>
                <w:sz w:val="24"/>
                <w:szCs w:val="24"/>
              </w:rPr>
            </w:pPr>
            <w:r w:rsidRPr="001F738C">
              <w:rPr>
                <w:b/>
                <w:sz w:val="24"/>
                <w:szCs w:val="24"/>
                <w:u w:val="single"/>
                <w:lang w:val="en-US"/>
              </w:rPr>
              <w:t>IV</w:t>
            </w:r>
            <w:r w:rsidRPr="001F738C">
              <w:rPr>
                <w:b/>
                <w:sz w:val="24"/>
                <w:szCs w:val="24"/>
                <w:u w:val="single"/>
              </w:rPr>
              <w:t xml:space="preserve"> Закрепление изученного материала </w:t>
            </w:r>
            <w:r w:rsidRPr="001F738C">
              <w:rPr>
                <w:sz w:val="24"/>
                <w:szCs w:val="24"/>
              </w:rPr>
              <w:t xml:space="preserve"> </w:t>
            </w:r>
          </w:p>
          <w:p w:rsidR="00211314" w:rsidRPr="00575F19" w:rsidRDefault="00211314" w:rsidP="00575F19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1F738C">
              <w:rPr>
                <w:b/>
                <w:sz w:val="24"/>
                <w:szCs w:val="24"/>
                <w:u w:val="single"/>
              </w:rPr>
              <w:t>Вопросы для закрепления:</w:t>
            </w:r>
          </w:p>
          <w:p w:rsidR="00211314" w:rsidRDefault="00211314" w:rsidP="002070A5">
            <w:pPr>
              <w:jc w:val="both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1.</w:t>
            </w:r>
            <w:r w:rsidRPr="007B243E">
              <w:rPr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2070A5">
              <w:rPr>
                <w:color w:val="000000"/>
                <w:sz w:val="24"/>
                <w:szCs w:val="24"/>
                <w:lang w:eastAsia="ru-RU"/>
              </w:rPr>
              <w:t>Зачем жабам бородавки? </w:t>
            </w:r>
            <w:r w:rsidRPr="002070A5">
              <w:rPr>
                <w:i/>
                <w:iCs/>
                <w:color w:val="000000"/>
                <w:sz w:val="24"/>
                <w:szCs w:val="24"/>
                <w:lang w:eastAsia="ru-RU"/>
              </w:rPr>
              <w:t>(Средства защиты, в них находятся железы, выделяющие яд.)</w:t>
            </w:r>
          </w:p>
          <w:p w:rsidR="00211314" w:rsidRDefault="00211314" w:rsidP="005B4170">
            <w:pPr>
              <w:jc w:val="both"/>
              <w:rPr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7B243E">
              <w:rPr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2070A5">
              <w:rPr>
                <w:color w:val="000000"/>
                <w:sz w:val="24"/>
                <w:szCs w:val="24"/>
                <w:lang w:eastAsia="ru-RU"/>
              </w:rPr>
              <w:t>Почему лягушки ведут ночной образ жизни? </w:t>
            </w:r>
            <w:r w:rsidRPr="002070A5">
              <w:rPr>
                <w:i/>
                <w:iCs/>
                <w:color w:val="000000"/>
                <w:sz w:val="24"/>
                <w:szCs w:val="24"/>
                <w:lang w:eastAsia="ru-RU"/>
              </w:rPr>
              <w:t>(Меньше испарения.)</w:t>
            </w:r>
          </w:p>
          <w:p w:rsidR="00211314" w:rsidRDefault="00211314" w:rsidP="00C578D6">
            <w:pPr>
              <w:jc w:val="both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B243E">
              <w:rPr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5B4170">
              <w:rPr>
                <w:color w:val="000000"/>
                <w:sz w:val="24"/>
                <w:szCs w:val="24"/>
                <w:lang w:eastAsia="ru-RU"/>
              </w:rPr>
              <w:t>Где зимуют амфибии? </w:t>
            </w:r>
            <w:r w:rsidRPr="005B4170">
              <w:rPr>
                <w:i/>
                <w:iCs/>
                <w:color w:val="000000"/>
                <w:sz w:val="24"/>
                <w:szCs w:val="24"/>
                <w:lang w:eastAsia="ru-RU"/>
              </w:rPr>
              <w:t>(Прудовая, озерная, травяная – на дне водоема; жабы, жерлянки – в норах, ямках, песке</w:t>
            </w:r>
            <w:r>
              <w:rPr>
                <w:i/>
                <w:iCs/>
                <w:color w:val="000000"/>
                <w:sz w:val="24"/>
                <w:szCs w:val="24"/>
                <w:lang w:eastAsia="ru-RU"/>
              </w:rPr>
              <w:t>).</w:t>
            </w:r>
          </w:p>
          <w:p w:rsidR="00211314" w:rsidRDefault="00211314" w:rsidP="00C578D6">
            <w:pPr>
              <w:jc w:val="both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7B243E">
              <w:rPr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C578D6">
              <w:rPr>
                <w:color w:val="000000"/>
                <w:sz w:val="24"/>
                <w:szCs w:val="24"/>
                <w:lang w:eastAsia="ru-RU"/>
              </w:rPr>
              <w:t>Назовите самую крупную жабу. </w:t>
            </w:r>
            <w:r w:rsidRPr="00C578D6">
              <w:rPr>
                <w:i/>
                <w:iCs/>
                <w:color w:val="000000"/>
                <w:sz w:val="24"/>
                <w:szCs w:val="24"/>
                <w:lang w:eastAsia="ru-RU"/>
              </w:rPr>
              <w:t>(Ага)</w:t>
            </w:r>
          </w:p>
          <w:p w:rsidR="00211314" w:rsidRDefault="00211314" w:rsidP="00C578D6">
            <w:pPr>
              <w:jc w:val="both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C578D6">
              <w:rPr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C578D6">
              <w:rPr>
                <w:color w:val="000000"/>
                <w:sz w:val="24"/>
                <w:szCs w:val="24"/>
                <w:lang w:eastAsia="ru-RU"/>
              </w:rPr>
              <w:t xml:space="preserve">  Хвостатое земноводное с блестяще-черной окраской тела и ярко желтыми пятнам. </w:t>
            </w:r>
            <w:r w:rsidRPr="00C578D6">
              <w:rPr>
                <w:i/>
                <w:iCs/>
                <w:color w:val="000000"/>
                <w:sz w:val="24"/>
                <w:szCs w:val="24"/>
                <w:lang w:eastAsia="ru-RU"/>
              </w:rPr>
              <w:t>(Саламандра)</w:t>
            </w:r>
          </w:p>
          <w:p w:rsidR="00211314" w:rsidRPr="00CC16BE" w:rsidRDefault="00211314" w:rsidP="00C578D6">
            <w:pPr>
              <w:jc w:val="both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C16BE">
              <w:rPr>
                <w:iCs/>
                <w:color w:val="000000"/>
                <w:sz w:val="24"/>
                <w:szCs w:val="24"/>
                <w:lang w:eastAsia="ru-RU"/>
              </w:rPr>
              <w:t>6.</w:t>
            </w:r>
            <w:r w:rsidRPr="00CC16BE">
              <w:rPr>
                <w:color w:val="000000"/>
                <w:sz w:val="24"/>
                <w:szCs w:val="24"/>
                <w:lang w:eastAsia="ru-RU"/>
              </w:rPr>
              <w:t xml:space="preserve">  Обычное хвостатое земноводное. </w:t>
            </w:r>
            <w:r w:rsidRPr="00CC16BE">
              <w:rPr>
                <w:i/>
                <w:iCs/>
                <w:color w:val="000000"/>
                <w:sz w:val="24"/>
                <w:szCs w:val="24"/>
                <w:lang w:eastAsia="ru-RU"/>
              </w:rPr>
              <w:t>(Тритон)</w:t>
            </w:r>
          </w:p>
          <w:p w:rsidR="00211314" w:rsidRDefault="00211314" w:rsidP="001A04AF">
            <w:pPr>
              <w:pStyle w:val="NoSpacing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iCs/>
                <w:sz w:val="27"/>
                <w:lang w:eastAsia="ru-RU"/>
              </w:rPr>
              <w:t>7</w:t>
            </w:r>
            <w:r w:rsidRPr="00291E15">
              <w:rPr>
                <w:iCs/>
                <w:sz w:val="24"/>
                <w:szCs w:val="24"/>
                <w:lang w:eastAsia="ru-RU"/>
              </w:rPr>
              <w:t>.</w:t>
            </w:r>
            <w:r w:rsidRPr="00291E15">
              <w:rPr>
                <w:sz w:val="24"/>
                <w:szCs w:val="24"/>
                <w:shd w:val="clear" w:color="auto" w:fill="FFFFFF"/>
                <w:lang w:eastAsia="ru-RU"/>
              </w:rPr>
              <w:t xml:space="preserve"> Голодная лягушка отказалась есть помещенных в аквариум умерщвленных насекомых. Почему? (Лягушки реагируют только на движущую добычу).</w:t>
            </w:r>
            <w:r w:rsidRPr="00291E15">
              <w:rPr>
                <w:sz w:val="24"/>
                <w:szCs w:val="24"/>
                <w:lang w:eastAsia="ru-RU"/>
              </w:rPr>
              <w:br/>
            </w:r>
            <w:r>
              <w:rPr>
                <w:iCs/>
                <w:sz w:val="24"/>
                <w:szCs w:val="24"/>
                <w:lang w:eastAsia="ru-RU"/>
              </w:rPr>
              <w:t xml:space="preserve">8. </w:t>
            </w:r>
            <w:r w:rsidRPr="008A7BE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Присоски на концах пальцев позволяют им подниматься по вертикальной поверхности и выполнять другие акробатические трюки. Кто эти гимнасты? (</w:t>
            </w:r>
            <w:r w:rsidRPr="008A7BE4">
              <w:rPr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Квакши</w:t>
            </w:r>
            <w:r w:rsidRPr="008A7BE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).</w:t>
            </w:r>
          </w:p>
          <w:p w:rsidR="00211314" w:rsidRDefault="00211314" w:rsidP="00CC16BE">
            <w:pPr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  <w:p w:rsidR="00211314" w:rsidRPr="00CC16BE" w:rsidRDefault="00211314" w:rsidP="00CC16BE">
            <w:pPr>
              <w:shd w:val="clear" w:color="auto" w:fill="FFFFFF"/>
              <w:autoSpaceDE w:val="0"/>
              <w:autoSpaceDN w:val="0"/>
              <w:adjustRightInd w:val="0"/>
              <w:ind w:left="720"/>
              <w:jc w:val="both"/>
              <w:rPr>
                <w:b/>
                <w:iCs/>
                <w:sz w:val="24"/>
                <w:szCs w:val="24"/>
              </w:rPr>
            </w:pPr>
            <w:r w:rsidRPr="00CC16BE">
              <w:rPr>
                <w:b/>
                <w:iCs/>
                <w:sz w:val="24"/>
                <w:szCs w:val="24"/>
              </w:rPr>
              <w:t>Проверь себя</w:t>
            </w:r>
          </w:p>
          <w:p w:rsidR="00211314" w:rsidRPr="00CC16BE" w:rsidRDefault="00211314" w:rsidP="00CC16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</w:p>
          <w:p w:rsidR="00211314" w:rsidRPr="00CC16BE" w:rsidRDefault="00211314" w:rsidP="00CC16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CC16BE">
              <w:rPr>
                <w:iCs/>
                <w:sz w:val="24"/>
                <w:szCs w:val="24"/>
              </w:rPr>
              <w:t xml:space="preserve"> Решите, правильно или неправильно то или иное предложенное суждение.</w:t>
            </w:r>
          </w:p>
          <w:p w:rsidR="00211314" w:rsidRPr="00CC16BE" w:rsidRDefault="00211314" w:rsidP="00CC16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CC16BE">
              <w:rPr>
                <w:iCs/>
                <w:sz w:val="24"/>
                <w:szCs w:val="24"/>
              </w:rPr>
              <w:t>1.   У самцов лягушек во время кваканья сильно надуваются барабанные перепонки.</w:t>
            </w:r>
          </w:p>
          <w:p w:rsidR="00211314" w:rsidRPr="00CC16BE" w:rsidRDefault="00211314" w:rsidP="00CC16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CC16BE">
              <w:rPr>
                <w:iCs/>
                <w:sz w:val="24"/>
                <w:szCs w:val="24"/>
              </w:rPr>
              <w:t>2.   Тритоны живут в воде, а размножаются на суше.</w:t>
            </w:r>
          </w:p>
          <w:p w:rsidR="00211314" w:rsidRPr="00CC16BE" w:rsidRDefault="00211314" w:rsidP="00CC16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CC16BE">
              <w:rPr>
                <w:iCs/>
                <w:sz w:val="24"/>
                <w:szCs w:val="24"/>
              </w:rPr>
              <w:t>3.   Кожа прудовой лягушки всегда влажная, потому что она не успевает обсохнуть, когда животное какое-то время находится на суше.</w:t>
            </w:r>
          </w:p>
          <w:p w:rsidR="00211314" w:rsidRPr="00CC16BE" w:rsidRDefault="00211314" w:rsidP="00CC16BE">
            <w:pPr>
              <w:jc w:val="both"/>
              <w:rPr>
                <w:iCs/>
                <w:sz w:val="24"/>
                <w:szCs w:val="24"/>
              </w:rPr>
            </w:pPr>
            <w:r w:rsidRPr="00CC16BE">
              <w:rPr>
                <w:iCs/>
                <w:sz w:val="24"/>
                <w:szCs w:val="24"/>
              </w:rPr>
              <w:t>4.   У земноводных, как и у рыб, отсутствуют слюнные железы.</w:t>
            </w:r>
          </w:p>
          <w:p w:rsidR="00211314" w:rsidRPr="00CC16BE" w:rsidRDefault="00211314" w:rsidP="00CC16B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 w:rsidRPr="00CC16BE">
              <w:rPr>
                <w:iCs/>
                <w:sz w:val="24"/>
                <w:szCs w:val="24"/>
              </w:rPr>
              <w:t>5. Сердце у бесхвостых земноводных трехкамерное,  а у хвостатых — двухкамерное.</w:t>
            </w:r>
          </w:p>
          <w:p w:rsidR="00211314" w:rsidRPr="001A04AF" w:rsidRDefault="00211314" w:rsidP="001A04AF">
            <w:pPr>
              <w:pStyle w:val="NoSpacing"/>
              <w:rPr>
                <w:iCs/>
                <w:sz w:val="24"/>
                <w:szCs w:val="24"/>
                <w:lang w:eastAsia="ru-RU"/>
              </w:rPr>
            </w:pPr>
            <w:r w:rsidRPr="00CC16BE">
              <w:rPr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268" w:type="dxa"/>
          </w:tcPr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211314" w:rsidRPr="007C653F" w:rsidRDefault="00211314" w:rsidP="0032794F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55" o:spid="_x0000_i1038" type="#_x0000_t75" style="width:150pt;height:129.75pt;visibility:visible">
                  <v:imagedata r:id="rId20" o:title="" croptop="1427f" cropbottom="4305f" cropleft="3052f" cropright="3033f"/>
                </v:shape>
              </w:pict>
            </w:r>
          </w:p>
        </w:tc>
      </w:tr>
      <w:tr w:rsidR="00211314" w:rsidRPr="007C653F" w:rsidTr="00575F19">
        <w:tc>
          <w:tcPr>
            <w:tcW w:w="7054" w:type="dxa"/>
          </w:tcPr>
          <w:p w:rsidR="00211314" w:rsidRPr="00CC16BE" w:rsidRDefault="00211314" w:rsidP="00CC16BE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C16BE">
              <w:rPr>
                <w:b/>
                <w:sz w:val="24"/>
                <w:szCs w:val="24"/>
                <w:u w:val="single"/>
                <w:lang w:val="en-US"/>
              </w:rPr>
              <w:t>V</w:t>
            </w:r>
            <w:r w:rsidRPr="00CC16BE">
              <w:rPr>
                <w:b/>
                <w:sz w:val="24"/>
                <w:szCs w:val="24"/>
                <w:u w:val="single"/>
              </w:rPr>
              <w:t xml:space="preserve"> Задание на дом, выставление оценок</w:t>
            </w:r>
            <w:r w:rsidRPr="00CC16BE">
              <w:rPr>
                <w:sz w:val="24"/>
                <w:szCs w:val="24"/>
              </w:rPr>
              <w:t xml:space="preserve"> </w:t>
            </w:r>
          </w:p>
          <w:p w:rsidR="00211314" w:rsidRPr="00CC16BE" w:rsidRDefault="00211314" w:rsidP="00CC16BE">
            <w:pPr>
              <w:jc w:val="both"/>
              <w:rPr>
                <w:color w:val="000000"/>
                <w:sz w:val="24"/>
                <w:szCs w:val="24"/>
              </w:rPr>
            </w:pPr>
            <w:r w:rsidRPr="00CC16BE">
              <w:rPr>
                <w:sz w:val="24"/>
                <w:szCs w:val="24"/>
              </w:rPr>
              <w:t xml:space="preserve">Запишите </w:t>
            </w:r>
            <w:r w:rsidRPr="00CC16BE">
              <w:rPr>
                <w:b/>
                <w:i/>
                <w:sz w:val="24"/>
                <w:szCs w:val="24"/>
                <w:u w:val="single"/>
              </w:rPr>
              <w:t>домашнее задание</w:t>
            </w:r>
            <w:r w:rsidRPr="00CC16BE">
              <w:rPr>
                <w:sz w:val="24"/>
                <w:szCs w:val="24"/>
              </w:rPr>
              <w:t xml:space="preserve">: </w:t>
            </w:r>
            <w:r w:rsidRPr="00CC16BE">
              <w:rPr>
                <w:color w:val="000000"/>
                <w:sz w:val="24"/>
                <w:szCs w:val="24"/>
              </w:rPr>
              <w:t>стр.197-198, посмотреть записи в тетради, подготовка к тесту.</w:t>
            </w:r>
          </w:p>
          <w:p w:rsidR="00211314" w:rsidRPr="00CC16BE" w:rsidRDefault="00211314" w:rsidP="00CC16BE">
            <w:pPr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CC16BE">
              <w:rPr>
                <w:b/>
                <w:i/>
                <w:sz w:val="24"/>
                <w:szCs w:val="24"/>
                <w:u w:val="single"/>
              </w:rPr>
              <w:t xml:space="preserve">Сообщение или презентация: </w:t>
            </w:r>
          </w:p>
          <w:p w:rsidR="00211314" w:rsidRPr="00CC16BE" w:rsidRDefault="00211314" w:rsidP="00CC16BE">
            <w:pPr>
              <w:jc w:val="both"/>
              <w:rPr>
                <w:sz w:val="24"/>
                <w:szCs w:val="24"/>
              </w:rPr>
            </w:pPr>
            <w:r w:rsidRPr="00CC16BE">
              <w:rPr>
                <w:sz w:val="24"/>
                <w:szCs w:val="24"/>
              </w:rPr>
              <w:t>Что изобрел человек, наблюдая за особенностями строения земноводных?</w:t>
            </w:r>
          </w:p>
          <w:p w:rsidR="00211314" w:rsidRPr="00CC16BE" w:rsidRDefault="00211314" w:rsidP="00CC16BE">
            <w:pPr>
              <w:jc w:val="both"/>
              <w:rPr>
                <w:sz w:val="24"/>
                <w:szCs w:val="24"/>
              </w:rPr>
            </w:pPr>
            <w:r w:rsidRPr="00CC16BE">
              <w:rPr>
                <w:sz w:val="24"/>
                <w:szCs w:val="24"/>
              </w:rPr>
              <w:t xml:space="preserve">Система выставления оценок приведена выше. </w:t>
            </w:r>
          </w:p>
          <w:p w:rsidR="00211314" w:rsidRPr="007B243E" w:rsidRDefault="00211314" w:rsidP="00CC16BE">
            <w:pPr>
              <w:rPr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CC16BE">
              <w:rPr>
                <w:b/>
                <w:sz w:val="24"/>
                <w:szCs w:val="24"/>
              </w:rPr>
              <w:t>Спасибо за внимание, до свидания.</w:t>
            </w:r>
          </w:p>
        </w:tc>
        <w:tc>
          <w:tcPr>
            <w:tcW w:w="2268" w:type="dxa"/>
          </w:tcPr>
          <w:p w:rsidR="00211314" w:rsidRPr="007C653F" w:rsidRDefault="00211314" w:rsidP="007C653F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12708E">
              <w:rPr>
                <w:b/>
                <w:noProof/>
                <w:sz w:val="24"/>
                <w:szCs w:val="24"/>
                <w:u w:val="single"/>
                <w:lang w:eastAsia="ru-RU"/>
              </w:rPr>
              <w:pict>
                <v:shape id="Рисунок 52" o:spid="_x0000_i1039" type="#_x0000_t75" style="width:147pt;height:123.75pt;visibility:visible">
                  <v:imagedata r:id="rId21" o:title="" croptop="1972f" cropbottom="16511f" cropleft="2726f" cropright="2930f"/>
                </v:shape>
              </w:pict>
            </w:r>
          </w:p>
        </w:tc>
      </w:tr>
    </w:tbl>
    <w:p w:rsidR="00211314" w:rsidRDefault="00211314" w:rsidP="00C37254">
      <w:pPr>
        <w:spacing w:line="360" w:lineRule="auto"/>
        <w:ind w:firstLine="72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textWrapping" w:clear="all"/>
      </w:r>
    </w:p>
    <w:p w:rsidR="00211314" w:rsidRPr="007B243E" w:rsidRDefault="00211314" w:rsidP="00C578D6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7"/>
          <w:szCs w:val="27"/>
          <w:lang w:eastAsia="ru-RU"/>
        </w:rPr>
      </w:pPr>
      <w:r w:rsidRPr="002070A5">
        <w:rPr>
          <w:color w:val="000000"/>
          <w:sz w:val="27"/>
          <w:szCs w:val="27"/>
          <w:lang w:eastAsia="ru-RU"/>
        </w:rPr>
        <w:br/>
      </w:r>
      <w:r w:rsidRPr="002070A5">
        <w:rPr>
          <w:color w:val="000000"/>
          <w:sz w:val="27"/>
          <w:szCs w:val="27"/>
          <w:lang w:eastAsia="ru-RU"/>
        </w:rPr>
        <w:br/>
      </w:r>
    </w:p>
    <w:p w:rsidR="00211314" w:rsidRPr="007B243E" w:rsidRDefault="00211314" w:rsidP="00C578D6">
      <w:pPr>
        <w:shd w:val="clear" w:color="auto" w:fill="FFFFFF"/>
        <w:spacing w:before="100" w:beforeAutospacing="1" w:after="100" w:afterAutospacing="1"/>
        <w:ind w:left="720"/>
        <w:rPr>
          <w:color w:val="000000"/>
          <w:sz w:val="27"/>
          <w:szCs w:val="27"/>
          <w:lang w:eastAsia="ru-RU"/>
        </w:rPr>
      </w:pPr>
      <w:r w:rsidRPr="00C578D6">
        <w:rPr>
          <w:color w:val="000000"/>
          <w:sz w:val="27"/>
          <w:szCs w:val="27"/>
          <w:lang w:eastAsia="ru-RU"/>
        </w:rPr>
        <w:br/>
      </w:r>
      <w:r w:rsidRPr="00C578D6">
        <w:rPr>
          <w:color w:val="000000"/>
          <w:sz w:val="27"/>
          <w:szCs w:val="27"/>
          <w:lang w:eastAsia="ru-RU"/>
        </w:rPr>
        <w:br/>
        <w:t> </w:t>
      </w:r>
      <w:r w:rsidRPr="00C578D6">
        <w:rPr>
          <w:color w:val="000000"/>
          <w:sz w:val="27"/>
          <w:szCs w:val="27"/>
          <w:lang w:eastAsia="ru-RU"/>
        </w:rPr>
        <w:br/>
      </w:r>
      <w:r w:rsidRPr="007B243E">
        <w:rPr>
          <w:color w:val="000000"/>
          <w:sz w:val="27"/>
          <w:szCs w:val="27"/>
          <w:lang w:eastAsia="ru-RU"/>
        </w:rPr>
        <w:br/>
      </w:r>
    </w:p>
    <w:p w:rsidR="00211314" w:rsidRDefault="00211314" w:rsidP="00045289"/>
    <w:sectPr w:rsidR="00211314" w:rsidSect="003066C7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314" w:rsidRDefault="00211314" w:rsidP="00940337">
      <w:r>
        <w:separator/>
      </w:r>
    </w:p>
  </w:endnote>
  <w:endnote w:type="continuationSeparator" w:id="1">
    <w:p w:rsidR="00211314" w:rsidRDefault="00211314" w:rsidP="009403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314" w:rsidRPr="00940337" w:rsidRDefault="00211314">
    <w:pPr>
      <w:pStyle w:val="Footer"/>
      <w:rPr>
        <w:sz w:val="24"/>
        <w:szCs w:val="24"/>
      </w:rPr>
    </w:pPr>
    <w:r w:rsidRPr="00940337">
      <w:rPr>
        <w:sz w:val="24"/>
        <w:szCs w:val="24"/>
      </w:rPr>
      <w:t xml:space="preserve">Нуриахметова </w:t>
    </w:r>
    <w:r>
      <w:rPr>
        <w:sz w:val="24"/>
        <w:szCs w:val="24"/>
      </w:rPr>
      <w:t>О.В., учитель ГБОУ школа №683, Приморского р-на, Санкт-Петербурга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314" w:rsidRDefault="00211314" w:rsidP="00940337">
      <w:r>
        <w:separator/>
      </w:r>
    </w:p>
  </w:footnote>
  <w:footnote w:type="continuationSeparator" w:id="1">
    <w:p w:rsidR="00211314" w:rsidRDefault="00211314" w:rsidP="009403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314" w:rsidRPr="00940337" w:rsidRDefault="00211314">
    <w:pPr>
      <w:pStyle w:val="Header"/>
      <w:rPr>
        <w:sz w:val="24"/>
        <w:szCs w:val="24"/>
      </w:rPr>
    </w:pPr>
    <w:r w:rsidRPr="00940337">
      <w:rPr>
        <w:sz w:val="24"/>
        <w:szCs w:val="24"/>
      </w:rPr>
      <w:t>Конспе</w:t>
    </w:r>
    <w:r>
      <w:rPr>
        <w:sz w:val="24"/>
        <w:szCs w:val="24"/>
      </w:rPr>
      <w:t>к</w:t>
    </w:r>
    <w:r w:rsidRPr="00940337">
      <w:rPr>
        <w:sz w:val="24"/>
        <w:szCs w:val="24"/>
      </w:rPr>
      <w:t xml:space="preserve">т урока </w:t>
    </w:r>
    <w:r>
      <w:rPr>
        <w:sz w:val="24"/>
        <w:szCs w:val="24"/>
      </w:rPr>
      <w:t>№2, 7 класс «Многообразие и значение земноводных»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7AAE"/>
    <w:multiLevelType w:val="hybridMultilevel"/>
    <w:tmpl w:val="82928A2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16F57900"/>
    <w:multiLevelType w:val="hybridMultilevel"/>
    <w:tmpl w:val="7F3EDA7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2D5137AB"/>
    <w:multiLevelType w:val="hybridMultilevel"/>
    <w:tmpl w:val="2B304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173E3"/>
    <w:multiLevelType w:val="multilevel"/>
    <w:tmpl w:val="14EAD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B819C5"/>
    <w:multiLevelType w:val="hybridMultilevel"/>
    <w:tmpl w:val="84B45440"/>
    <w:lvl w:ilvl="0" w:tplc="DFA0B10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2EF290F"/>
    <w:multiLevelType w:val="hybridMultilevel"/>
    <w:tmpl w:val="9AA0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4B4E76"/>
    <w:multiLevelType w:val="multilevel"/>
    <w:tmpl w:val="A3DE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9896FE2"/>
    <w:multiLevelType w:val="hybridMultilevel"/>
    <w:tmpl w:val="7884F1A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42341875"/>
    <w:multiLevelType w:val="hybridMultilevel"/>
    <w:tmpl w:val="EB48EE3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48B91DA8"/>
    <w:multiLevelType w:val="hybridMultilevel"/>
    <w:tmpl w:val="B76AF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61476E"/>
    <w:multiLevelType w:val="hybridMultilevel"/>
    <w:tmpl w:val="39EC7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9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7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1AEB"/>
    <w:rsid w:val="00010CF6"/>
    <w:rsid w:val="000146F8"/>
    <w:rsid w:val="0001592B"/>
    <w:rsid w:val="000216E1"/>
    <w:rsid w:val="000242DC"/>
    <w:rsid w:val="00035715"/>
    <w:rsid w:val="00045289"/>
    <w:rsid w:val="0006142F"/>
    <w:rsid w:val="00091E36"/>
    <w:rsid w:val="000A0DB9"/>
    <w:rsid w:val="000A5E99"/>
    <w:rsid w:val="000C02BA"/>
    <w:rsid w:val="000C07FE"/>
    <w:rsid w:val="000C65E8"/>
    <w:rsid w:val="000D0B7A"/>
    <w:rsid w:val="000D73B3"/>
    <w:rsid w:val="000D7CB4"/>
    <w:rsid w:val="000F72DC"/>
    <w:rsid w:val="0010219C"/>
    <w:rsid w:val="0011738E"/>
    <w:rsid w:val="0012708E"/>
    <w:rsid w:val="00132D5E"/>
    <w:rsid w:val="00133E30"/>
    <w:rsid w:val="00137F96"/>
    <w:rsid w:val="001475B2"/>
    <w:rsid w:val="00151392"/>
    <w:rsid w:val="001903CF"/>
    <w:rsid w:val="001943C6"/>
    <w:rsid w:val="001A04AF"/>
    <w:rsid w:val="001A635C"/>
    <w:rsid w:val="001A7E8D"/>
    <w:rsid w:val="001B60E0"/>
    <w:rsid w:val="001C21B0"/>
    <w:rsid w:val="001C3DB6"/>
    <w:rsid w:val="001C7583"/>
    <w:rsid w:val="001D04B5"/>
    <w:rsid w:val="001F56C8"/>
    <w:rsid w:val="001F738C"/>
    <w:rsid w:val="001F7406"/>
    <w:rsid w:val="00203F83"/>
    <w:rsid w:val="00204382"/>
    <w:rsid w:val="002070A5"/>
    <w:rsid w:val="00211314"/>
    <w:rsid w:val="00217D8F"/>
    <w:rsid w:val="0022160A"/>
    <w:rsid w:val="002223C6"/>
    <w:rsid w:val="00251F76"/>
    <w:rsid w:val="00261168"/>
    <w:rsid w:val="00270BAA"/>
    <w:rsid w:val="00281266"/>
    <w:rsid w:val="00283811"/>
    <w:rsid w:val="002877E0"/>
    <w:rsid w:val="00291267"/>
    <w:rsid w:val="00291E15"/>
    <w:rsid w:val="002A285E"/>
    <w:rsid w:val="002A5535"/>
    <w:rsid w:val="002A6471"/>
    <w:rsid w:val="002B1AE7"/>
    <w:rsid w:val="002B3488"/>
    <w:rsid w:val="002B36D0"/>
    <w:rsid w:val="002B60B8"/>
    <w:rsid w:val="002C1E6B"/>
    <w:rsid w:val="002C2F1C"/>
    <w:rsid w:val="002D0FEF"/>
    <w:rsid w:val="002D3C6D"/>
    <w:rsid w:val="002E5A20"/>
    <w:rsid w:val="002F1093"/>
    <w:rsid w:val="003051A5"/>
    <w:rsid w:val="003066C7"/>
    <w:rsid w:val="003078FC"/>
    <w:rsid w:val="00310A89"/>
    <w:rsid w:val="0031514A"/>
    <w:rsid w:val="00321D93"/>
    <w:rsid w:val="0032794F"/>
    <w:rsid w:val="00332FA0"/>
    <w:rsid w:val="00351A43"/>
    <w:rsid w:val="00357F93"/>
    <w:rsid w:val="003660D6"/>
    <w:rsid w:val="0037273F"/>
    <w:rsid w:val="00374787"/>
    <w:rsid w:val="003771B7"/>
    <w:rsid w:val="003A1143"/>
    <w:rsid w:val="003D4DF6"/>
    <w:rsid w:val="003E122E"/>
    <w:rsid w:val="003E45EA"/>
    <w:rsid w:val="003E5C77"/>
    <w:rsid w:val="00402BCC"/>
    <w:rsid w:val="0040563C"/>
    <w:rsid w:val="00414CC9"/>
    <w:rsid w:val="00434E41"/>
    <w:rsid w:val="004410D0"/>
    <w:rsid w:val="00455400"/>
    <w:rsid w:val="0045673E"/>
    <w:rsid w:val="004709F9"/>
    <w:rsid w:val="00473A66"/>
    <w:rsid w:val="00494039"/>
    <w:rsid w:val="00494B8E"/>
    <w:rsid w:val="004B2816"/>
    <w:rsid w:val="004C1C6D"/>
    <w:rsid w:val="004C3BEA"/>
    <w:rsid w:val="004D0425"/>
    <w:rsid w:val="004D20A8"/>
    <w:rsid w:val="004D27BA"/>
    <w:rsid w:val="004D493E"/>
    <w:rsid w:val="004E47ED"/>
    <w:rsid w:val="004F2D7B"/>
    <w:rsid w:val="005033FB"/>
    <w:rsid w:val="00513120"/>
    <w:rsid w:val="00537753"/>
    <w:rsid w:val="00540BA7"/>
    <w:rsid w:val="00543E53"/>
    <w:rsid w:val="0055588E"/>
    <w:rsid w:val="00566B52"/>
    <w:rsid w:val="00574228"/>
    <w:rsid w:val="00575F19"/>
    <w:rsid w:val="005973E1"/>
    <w:rsid w:val="005B4170"/>
    <w:rsid w:val="005C56DB"/>
    <w:rsid w:val="005D5CA2"/>
    <w:rsid w:val="005E055D"/>
    <w:rsid w:val="005F5976"/>
    <w:rsid w:val="005F5AF7"/>
    <w:rsid w:val="0060454D"/>
    <w:rsid w:val="00607653"/>
    <w:rsid w:val="00607F32"/>
    <w:rsid w:val="006109C4"/>
    <w:rsid w:val="00613925"/>
    <w:rsid w:val="0062038C"/>
    <w:rsid w:val="006260C8"/>
    <w:rsid w:val="006555CA"/>
    <w:rsid w:val="00664E08"/>
    <w:rsid w:val="006676F8"/>
    <w:rsid w:val="0067507D"/>
    <w:rsid w:val="00685489"/>
    <w:rsid w:val="006B35C5"/>
    <w:rsid w:val="006C1F9E"/>
    <w:rsid w:val="006C1F9F"/>
    <w:rsid w:val="006E0820"/>
    <w:rsid w:val="006F04AB"/>
    <w:rsid w:val="00722230"/>
    <w:rsid w:val="00723C96"/>
    <w:rsid w:val="0073494C"/>
    <w:rsid w:val="00745398"/>
    <w:rsid w:val="00755F4A"/>
    <w:rsid w:val="007648E0"/>
    <w:rsid w:val="0076693F"/>
    <w:rsid w:val="00775AF5"/>
    <w:rsid w:val="00780E63"/>
    <w:rsid w:val="00786D6A"/>
    <w:rsid w:val="007A3C74"/>
    <w:rsid w:val="007A4EAE"/>
    <w:rsid w:val="007B243E"/>
    <w:rsid w:val="007B41E4"/>
    <w:rsid w:val="007B4F84"/>
    <w:rsid w:val="007C653F"/>
    <w:rsid w:val="007E3B11"/>
    <w:rsid w:val="007E50D7"/>
    <w:rsid w:val="007F0F62"/>
    <w:rsid w:val="00802E07"/>
    <w:rsid w:val="00820FB8"/>
    <w:rsid w:val="008254C8"/>
    <w:rsid w:val="00831ED6"/>
    <w:rsid w:val="00840BD8"/>
    <w:rsid w:val="00843EF2"/>
    <w:rsid w:val="008462DE"/>
    <w:rsid w:val="00852A79"/>
    <w:rsid w:val="0087270A"/>
    <w:rsid w:val="008A7BE4"/>
    <w:rsid w:val="008C78C8"/>
    <w:rsid w:val="008E04DE"/>
    <w:rsid w:val="008E5336"/>
    <w:rsid w:val="00902FDB"/>
    <w:rsid w:val="0090651C"/>
    <w:rsid w:val="00923B7D"/>
    <w:rsid w:val="00936850"/>
    <w:rsid w:val="009400D1"/>
    <w:rsid w:val="00940337"/>
    <w:rsid w:val="009615ED"/>
    <w:rsid w:val="009702A4"/>
    <w:rsid w:val="00970ED4"/>
    <w:rsid w:val="009711D2"/>
    <w:rsid w:val="009946DB"/>
    <w:rsid w:val="009A412D"/>
    <w:rsid w:val="009A7CC2"/>
    <w:rsid w:val="009B278E"/>
    <w:rsid w:val="009B60CF"/>
    <w:rsid w:val="009C29A2"/>
    <w:rsid w:val="009D29DB"/>
    <w:rsid w:val="009D780F"/>
    <w:rsid w:val="009E0362"/>
    <w:rsid w:val="009F0A44"/>
    <w:rsid w:val="00A006B7"/>
    <w:rsid w:val="00A24984"/>
    <w:rsid w:val="00A30895"/>
    <w:rsid w:val="00A43957"/>
    <w:rsid w:val="00A636CA"/>
    <w:rsid w:val="00A77FA3"/>
    <w:rsid w:val="00A80FEE"/>
    <w:rsid w:val="00A85886"/>
    <w:rsid w:val="00A86BBB"/>
    <w:rsid w:val="00A93228"/>
    <w:rsid w:val="00A957C3"/>
    <w:rsid w:val="00A9756C"/>
    <w:rsid w:val="00AB4F8B"/>
    <w:rsid w:val="00AB7A59"/>
    <w:rsid w:val="00AC4878"/>
    <w:rsid w:val="00AD5554"/>
    <w:rsid w:val="00AE681E"/>
    <w:rsid w:val="00AF11D2"/>
    <w:rsid w:val="00B03F86"/>
    <w:rsid w:val="00B0587A"/>
    <w:rsid w:val="00B26548"/>
    <w:rsid w:val="00B312CC"/>
    <w:rsid w:val="00B47271"/>
    <w:rsid w:val="00B6062A"/>
    <w:rsid w:val="00B62FD3"/>
    <w:rsid w:val="00B86376"/>
    <w:rsid w:val="00B940AB"/>
    <w:rsid w:val="00B95B6A"/>
    <w:rsid w:val="00BA0652"/>
    <w:rsid w:val="00BA176E"/>
    <w:rsid w:val="00BA761C"/>
    <w:rsid w:val="00BB37D1"/>
    <w:rsid w:val="00BB3E02"/>
    <w:rsid w:val="00BB6D09"/>
    <w:rsid w:val="00BB71C1"/>
    <w:rsid w:val="00BC681C"/>
    <w:rsid w:val="00BC6844"/>
    <w:rsid w:val="00BD1F24"/>
    <w:rsid w:val="00BE56C3"/>
    <w:rsid w:val="00C04489"/>
    <w:rsid w:val="00C04A40"/>
    <w:rsid w:val="00C06C18"/>
    <w:rsid w:val="00C2213A"/>
    <w:rsid w:val="00C37254"/>
    <w:rsid w:val="00C41C34"/>
    <w:rsid w:val="00C453DE"/>
    <w:rsid w:val="00C47DA0"/>
    <w:rsid w:val="00C54896"/>
    <w:rsid w:val="00C578D6"/>
    <w:rsid w:val="00C608EB"/>
    <w:rsid w:val="00C67F50"/>
    <w:rsid w:val="00C730EB"/>
    <w:rsid w:val="00C773F1"/>
    <w:rsid w:val="00C9129E"/>
    <w:rsid w:val="00C91D74"/>
    <w:rsid w:val="00C93713"/>
    <w:rsid w:val="00CA28A3"/>
    <w:rsid w:val="00CB08A3"/>
    <w:rsid w:val="00CC16BE"/>
    <w:rsid w:val="00CC2243"/>
    <w:rsid w:val="00CD3F29"/>
    <w:rsid w:val="00CD63E8"/>
    <w:rsid w:val="00CD6A8B"/>
    <w:rsid w:val="00CD79BD"/>
    <w:rsid w:val="00CE5719"/>
    <w:rsid w:val="00CF7E93"/>
    <w:rsid w:val="00D149A7"/>
    <w:rsid w:val="00D14C32"/>
    <w:rsid w:val="00D2109F"/>
    <w:rsid w:val="00D30BA4"/>
    <w:rsid w:val="00D32F6B"/>
    <w:rsid w:val="00D42CED"/>
    <w:rsid w:val="00D4589C"/>
    <w:rsid w:val="00D6746C"/>
    <w:rsid w:val="00D73DEC"/>
    <w:rsid w:val="00D8012C"/>
    <w:rsid w:val="00D83D5F"/>
    <w:rsid w:val="00D854DE"/>
    <w:rsid w:val="00D8719A"/>
    <w:rsid w:val="00DA1408"/>
    <w:rsid w:val="00DA4E07"/>
    <w:rsid w:val="00DA591E"/>
    <w:rsid w:val="00DB1AEB"/>
    <w:rsid w:val="00DC4C82"/>
    <w:rsid w:val="00DE60E6"/>
    <w:rsid w:val="00DE6B68"/>
    <w:rsid w:val="00DF5813"/>
    <w:rsid w:val="00E11C0B"/>
    <w:rsid w:val="00E13403"/>
    <w:rsid w:val="00E35342"/>
    <w:rsid w:val="00E36FF0"/>
    <w:rsid w:val="00E4157B"/>
    <w:rsid w:val="00E45BD4"/>
    <w:rsid w:val="00E51CD3"/>
    <w:rsid w:val="00E52339"/>
    <w:rsid w:val="00E76B8C"/>
    <w:rsid w:val="00E84AB2"/>
    <w:rsid w:val="00E85A6B"/>
    <w:rsid w:val="00E92C16"/>
    <w:rsid w:val="00EA4624"/>
    <w:rsid w:val="00EB19EA"/>
    <w:rsid w:val="00EB6194"/>
    <w:rsid w:val="00EF422B"/>
    <w:rsid w:val="00EF6D31"/>
    <w:rsid w:val="00F0082D"/>
    <w:rsid w:val="00F0693F"/>
    <w:rsid w:val="00F14E58"/>
    <w:rsid w:val="00F31CF1"/>
    <w:rsid w:val="00F320EB"/>
    <w:rsid w:val="00F43B71"/>
    <w:rsid w:val="00F43D1A"/>
    <w:rsid w:val="00F445D7"/>
    <w:rsid w:val="00F4558C"/>
    <w:rsid w:val="00F4573B"/>
    <w:rsid w:val="00F602D0"/>
    <w:rsid w:val="00F60463"/>
    <w:rsid w:val="00F6161D"/>
    <w:rsid w:val="00F654EA"/>
    <w:rsid w:val="00F93C3C"/>
    <w:rsid w:val="00F95867"/>
    <w:rsid w:val="00F971C4"/>
    <w:rsid w:val="00FA58C7"/>
    <w:rsid w:val="00FB6E3E"/>
    <w:rsid w:val="00FD45E3"/>
    <w:rsid w:val="00FF6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AEB"/>
    <w:rPr>
      <w:rFonts w:ascii="Times New Roman" w:hAnsi="Times New Roman"/>
      <w:sz w:val="20"/>
      <w:szCs w:val="20"/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DB1AEB"/>
    <w:pPr>
      <w:ind w:left="720"/>
    </w:pPr>
  </w:style>
  <w:style w:type="paragraph" w:styleId="NormalWeb">
    <w:name w:val="Normal (Web)"/>
    <w:basedOn w:val="Normal"/>
    <w:uiPriority w:val="99"/>
    <w:rsid w:val="00DB1AEB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NoSpacing">
    <w:name w:val="No Spacing"/>
    <w:uiPriority w:val="99"/>
    <w:qFormat/>
    <w:rsid w:val="00DB1AEB"/>
    <w:rPr>
      <w:rFonts w:ascii="Times New Roman" w:hAnsi="Times New Roman"/>
      <w:sz w:val="20"/>
      <w:szCs w:val="20"/>
      <w:lang w:eastAsia="ja-JP"/>
    </w:rPr>
  </w:style>
  <w:style w:type="table" w:styleId="TableGrid">
    <w:name w:val="Table Grid"/>
    <w:basedOn w:val="TableNormal"/>
    <w:uiPriority w:val="99"/>
    <w:rsid w:val="00DB1AE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B6E3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7C65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D5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5CA2"/>
    <w:rPr>
      <w:rFonts w:ascii="Tahoma" w:eastAsia="Times New Roman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semiHidden/>
    <w:rsid w:val="0094033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40337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94033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40337"/>
    <w:rPr>
      <w:rFonts w:ascii="Times New Roman" w:eastAsia="Times New Roman" w:hAnsi="Times New Roman" w:cs="Times New Roman"/>
      <w:sz w:val="20"/>
      <w:szCs w:val="20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37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1283</Words>
  <Characters>7315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Ход урока</dc:title>
  <dc:subject/>
  <dc:creator>Admin</dc:creator>
  <cp:keywords/>
  <dc:description/>
  <cp:lastModifiedBy>User</cp:lastModifiedBy>
  <cp:revision>2</cp:revision>
  <dcterms:created xsi:type="dcterms:W3CDTF">2014-07-23T16:36:00Z</dcterms:created>
  <dcterms:modified xsi:type="dcterms:W3CDTF">2014-07-23T16:36:00Z</dcterms:modified>
</cp:coreProperties>
</file>