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6B9" w:rsidRDefault="00C816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Приложение №1</w:t>
      </w:r>
    </w:p>
    <w:p w:rsidR="00C816B9" w:rsidRDefault="00C816B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Загадки.</w:t>
      </w:r>
    </w:p>
    <w:p w:rsidR="00C816B9" w:rsidRDefault="00C81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царя пустынь зовут?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медведь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У него спина горбата                                                                                                                                  Потому что он …</w:t>
      </w:r>
    </w:p>
    <w:p w:rsidR="00C816B9" w:rsidRDefault="00C81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реке плывёт бревно.                                                                                                                                          Ох  и злющее оно.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слон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Тем  кто в речку угодил,                                                                                                                                        Нос откусит …</w:t>
      </w:r>
    </w:p>
    <w:p w:rsidR="00C816B9" w:rsidRDefault="00C81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всю зиму долго спал.                                                                                                                                Лапу правую сосал,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кукушка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А проснулся – стал реветь.                                                                                                                            Этот зверь лесной - …</w:t>
      </w:r>
    </w:p>
    <w:p w:rsidR="00C816B9" w:rsidRDefault="00C81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Распустила хвост жар-птица,                                                                                                                                        И горит, и золотится.                                                                                                                                                                            Из заморских к нам долин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дятел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Этот хвост принёс…</w:t>
      </w:r>
    </w:p>
    <w:p w:rsidR="00C816B9" w:rsidRDefault="00C81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Хоть на холоде лежат.                                                                                                                                                                                   Но от стужи не дрожа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павлин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Пусть ветра с водой свежи,                                                                                                                               Но на пляж идут ….</w:t>
      </w:r>
    </w:p>
    <w:p w:rsidR="00C816B9" w:rsidRDefault="00C81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Зверь смешной в огромной клетке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верблюд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С ветки прыгает на ветку.                                                                                                                                        Ест бананы, сладости                                                                                                                                                 К общей детской радости.</w:t>
      </w:r>
    </w:p>
    <w:p w:rsidR="00C816B9" w:rsidRDefault="00C81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Шланг пожарный вместо носа.                                                                                                                       Всех зверей сильнее он.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крокодил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“Это кто? – ребята спросят,                                                                                                                              И ответят сами: - …”   </w:t>
      </w:r>
    </w:p>
    <w:p w:rsidR="00C816B9" w:rsidRDefault="00C81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лесу под щебет, звон и свист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моржи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Стучит лесной телеграфист:                                                                                                                       “Здорово дрозд- приятель”,-                                                                                                                        И ставит подпись : …   </w:t>
      </w:r>
    </w:p>
    <w:p w:rsidR="00C816B9" w:rsidRDefault="00C81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берёзовом суку.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обезьяна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На лесной опушке,                                                                                                                               Бесконечное “ку-ку”                                                                                                                                    Завела…</w:t>
      </w: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s1026" type="#_x0000_t75" alt="IMG_0970.jpg" style="position:absolute;margin-left:-32.05pt;margin-top:76.6pt;width:373.9pt;height:335.05pt;z-index:251658752;visibility:visible;mso-position-horizontal-relative:text;mso-position-vertical-relative:text" o:allowincell="f">
            <v:imagedata r:id="rId6" o:title=""/>
            <o:lock v:ext="edit" aspectratio="f"/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11</w:t>
      </w:r>
      <w:r>
        <w:rPr>
          <w:noProof/>
        </w:rPr>
        <w:pict>
          <v:shape id="Рисунок 4" o:spid="_x0000_s1027" type="#_x0000_t75" alt="IMG_0971.jpg" style="position:absolute;margin-left:204.65pt;margin-top:-38.9pt;width:340.3pt;height:300.5pt;z-index:251654656;visibility:visible;mso-position-horizontal-relative:text;mso-position-vertical-relative:text" o:allowincell="f">
            <v:imagedata r:id="rId7" o:title=""/>
            <o:lock v:ext="edit" aspectratio="f"/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11</w:t>
      </w: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149.9pt;margin-top:58.15pt;width:294.55pt;height:26.55pt;rotation:563537fd;z-index:251659776;mso-position-horizontal-relative:text;mso-position-vertical-relative:text" o:allowincell="f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Цветок здоровья"/>
            <w10:wrap type="square"/>
          </v:shape>
        </w:pict>
      </w: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6" o:spid="_x0000_s1029" type="#_x0000_t75" style="position:absolute;margin-left:153.95pt;margin-top:42.75pt;width:348.95pt;height:362.9pt;z-index:251660800;visibility:visible;mso-position-horizontal-relative:text;mso-position-vertical-relative:text" o:allowincell="f">
            <v:imagedata r:id="rId8" o:title=""/>
            <o:lock v:ext="edit" aspectratio="f"/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11</w:t>
      </w: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0" o:spid="_x0000_s1030" type="#_x0000_t75" alt="IMG_0968.jpg" style="position:absolute;margin-left:36.5pt;margin-top:178.75pt;width:385.45pt;height:282.25pt;z-index:251661824;visibility:visible;mso-position-horizontal-relative:text;mso-position-vertical-relative:text" o:allowincell="f">
            <v:imagedata r:id="rId9" o:title=""/>
            <o:lock v:ext="edit" aspectratio="f"/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11</w:t>
      </w:r>
      <w:r>
        <w:rPr>
          <w:noProof/>
        </w:rPr>
        <w:pict>
          <v:shape id="Рисунок 7" o:spid="_x0000_s1031" type="#_x0000_t75" alt="IMG_0974.jpg" style="position:absolute;margin-left:-61.95pt;margin-top:-58.15pt;width:329.3pt;height:281.3pt;z-index:251655680;visibility:visible;mso-position-horizontal-relative:text;mso-position-vertical-relative:text" o:allowincell="f">
            <v:imagedata r:id="rId10" o:title=""/>
            <o:lock v:ext="edit" aspectratio="f"/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11</w:t>
      </w:r>
      <w:r>
        <w:rPr>
          <w:noProof/>
        </w:rPr>
        <w:pict>
          <v:shape id="Рисунок 8" o:spid="_x0000_s1032" type="#_x0000_t75" alt="IMG_0975.jpg" style="position:absolute;margin-left:212.1pt;margin-top:-40.65pt;width:336.5pt;height:295.7pt;z-index:251656704;visibility:visible;mso-position-horizontal-relative:text;mso-position-vertical-relative:text" o:allowincell="f">
            <v:imagedata r:id="rId11" o:title=""/>
            <o:lock v:ext="edit" aspectratio="f"/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11</w:t>
      </w: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</w:p>
    <w:p w:rsidR="00C816B9" w:rsidRDefault="00C816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0" o:spid="_x0000_s1033" type="#_x0000_t75" alt="IMG_0972.jpg" style="position:absolute;margin-left:197.9pt;margin-top:127.9pt;width:362.9pt;height:331.2pt;z-index:251653632;visibility:visible;mso-position-horizontal-relative:text;mso-position-vertical-relative:text" o:allowincell="f">
            <v:imagedata r:id="rId12" o:title=""/>
            <o:lock v:ext="edit" aspectratio="f"/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11</w:t>
      </w:r>
      <w:r>
        <w:rPr>
          <w:noProof/>
        </w:rPr>
        <w:pict>
          <v:shape id="Рисунок 9" o:spid="_x0000_s1034" type="#_x0000_t75" alt="IMG_0967.jpg" style="position:absolute;margin-left:-61.5pt;margin-top:114.45pt;width:362.9pt;height:338.4pt;z-index:251657728;visibility:visible;mso-position-horizontal-relative:text;mso-position-vertical-relative:text" o:allowincell="f">
            <v:imagedata r:id="rId13" o:title=""/>
            <o:lock v:ext="edit" aspectratio="f"/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11</w:t>
      </w:r>
    </w:p>
    <w:sectPr w:rsidR="00C816B9" w:rsidSect="00C816B9"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6B9" w:rsidRDefault="00C816B9">
      <w:pPr>
        <w:spacing w:after="0" w:line="240" w:lineRule="auto"/>
      </w:pPr>
      <w:r>
        <w:separator/>
      </w:r>
    </w:p>
  </w:endnote>
  <w:endnote w:type="continuationSeparator" w:id="1">
    <w:p w:rsidR="00C816B9" w:rsidRDefault="00C81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6B9" w:rsidRDefault="00C816B9">
      <w:pPr>
        <w:spacing w:after="0" w:line="240" w:lineRule="auto"/>
      </w:pPr>
      <w:r>
        <w:separator/>
      </w:r>
    </w:p>
  </w:footnote>
  <w:footnote w:type="continuationSeparator" w:id="1">
    <w:p w:rsidR="00C816B9" w:rsidRDefault="00C816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16B9"/>
    <w:rsid w:val="00C81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NoSpacing">
    <w:name w:val="No Spacing"/>
    <w:uiPriority w:val="99"/>
    <w:qFormat/>
    <w:pPr>
      <w:autoSpaceDE w:val="0"/>
      <w:autoSpaceDN w:val="0"/>
    </w:pPr>
    <w:rPr>
      <w:rFonts w:ascii="Calibri" w:hAnsi="Calibri" w:cs="Calibri"/>
    </w:rPr>
  </w:style>
  <w:style w:type="character" w:customStyle="1" w:styleId="NoSpacingChar">
    <w:name w:val="No Spacing Char"/>
    <w:basedOn w:val="DefaultParagraphFont"/>
    <w:uiPriority w:val="99"/>
    <w:rPr>
      <w:sz w:val="22"/>
      <w:szCs w:val="22"/>
      <w:lang w:val="ru-RU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Bidi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650</Words>
  <Characters>3708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Приложение №1</dc:title>
  <dc:subject/>
  <dc:creator>Zver</dc:creator>
  <cp:keywords/>
  <dc:description/>
  <cp:lastModifiedBy>Надежда</cp:lastModifiedBy>
  <cp:revision>2</cp:revision>
  <cp:lastPrinted>2010-03-24T17:07:00Z</cp:lastPrinted>
  <dcterms:created xsi:type="dcterms:W3CDTF">2013-07-16T17:12:00Z</dcterms:created>
  <dcterms:modified xsi:type="dcterms:W3CDTF">2013-07-16T17:12:00Z</dcterms:modified>
</cp:coreProperties>
</file>