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B7" w:rsidRDefault="004E05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4E05B7" w:rsidRDefault="004E05B7">
      <w:pPr>
        <w:spacing w:line="240" w:lineRule="auto"/>
        <w:rPr>
          <w:sz w:val="28"/>
          <w:szCs w:val="28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7" o:spid="_x0000_i1025" type="#_x0000_t75" style="width:467.25pt;height:351pt;visibility:visible" fillcolor="window">
            <v:imagedata r:id="rId5" o:title=""/>
          </v:shape>
        </w:pict>
      </w:r>
    </w:p>
    <w:p w:rsidR="004E05B7" w:rsidRDefault="004E05B7">
      <w:pPr>
        <w:spacing w:line="240" w:lineRule="auto"/>
        <w:rPr>
          <w:sz w:val="28"/>
          <w:szCs w:val="28"/>
        </w:rPr>
      </w:pPr>
      <w:r>
        <w:rPr>
          <w:noProof/>
          <w:sz w:val="20"/>
          <w:szCs w:val="20"/>
        </w:rPr>
        <w:pict>
          <v:shape id="Рисунок 108" o:spid="_x0000_i1026" type="#_x0000_t75" style="width:467.25pt;height:351pt;visibility:visible" fillcolor="window">
            <v:imagedata r:id="rId6" o:title=""/>
          </v:shape>
        </w:pict>
      </w:r>
    </w:p>
    <w:p w:rsidR="004E05B7" w:rsidRDefault="004E05B7">
      <w:pPr>
        <w:spacing w:line="240" w:lineRule="auto"/>
        <w:rPr>
          <w:sz w:val="28"/>
          <w:szCs w:val="28"/>
        </w:rPr>
      </w:pPr>
      <w:r>
        <w:rPr>
          <w:noProof/>
          <w:sz w:val="20"/>
          <w:szCs w:val="20"/>
        </w:rPr>
        <w:pict>
          <v:shape id="Рисунок 109" o:spid="_x0000_i1027" type="#_x0000_t75" style="width:478.5pt;height:359.25pt;visibility:visible" fillcolor="window">
            <v:imagedata r:id="rId7" o:title=""/>
          </v:shape>
        </w:pict>
      </w:r>
    </w:p>
    <w:p w:rsidR="004E05B7" w:rsidRDefault="004E05B7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pict>
          <v:shape id="Рисунок 110" o:spid="_x0000_i1028" type="#_x0000_t75" style="width:467.25pt;height:351pt;visibility:visible" fillcolor="window">
            <v:imagedata r:id="rId8" o:title=""/>
          </v:shape>
        </w:pict>
      </w:r>
    </w:p>
    <w:p w:rsidR="004E05B7" w:rsidRDefault="004E05B7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11" o:spid="_x0000_i1029" type="#_x0000_t75" style="width:467.25pt;height:351pt;visibility:visible" fillcolor="window">
            <v:imagedata r:id="rId9" o:title=""/>
          </v:shape>
        </w:pict>
      </w:r>
    </w:p>
    <w:p w:rsidR="004E05B7" w:rsidRDefault="004E05B7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12" o:spid="_x0000_i1030" type="#_x0000_t75" style="width:467.25pt;height:351pt;visibility:visible" fillcolor="window">
            <v:imagedata r:id="rId10" o:title=""/>
          </v:shape>
        </w:pict>
      </w:r>
    </w:p>
    <w:p w:rsidR="004E05B7" w:rsidRDefault="004E05B7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13" o:spid="_x0000_i1031" type="#_x0000_t75" style="width:467.25pt;height:351pt;visibility:visible" fillcolor="window">
            <v:imagedata r:id="rId11" o:title=""/>
          </v:shape>
        </w:pict>
      </w:r>
    </w:p>
    <w:sectPr w:rsidR="004E05B7" w:rsidSect="004E0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978A6"/>
    <w:multiLevelType w:val="multilevel"/>
    <w:tmpl w:val="A970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9846ED6"/>
    <w:multiLevelType w:val="multilevel"/>
    <w:tmpl w:val="C61CCE7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30C10865"/>
    <w:multiLevelType w:val="multilevel"/>
    <w:tmpl w:val="5CDE4EC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A644AF9"/>
    <w:multiLevelType w:val="multilevel"/>
    <w:tmpl w:val="DD8A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410402BA"/>
    <w:multiLevelType w:val="multilevel"/>
    <w:tmpl w:val="8C32C4C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410C1E5E"/>
    <w:multiLevelType w:val="multilevel"/>
    <w:tmpl w:val="63040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D5305"/>
    <w:multiLevelType w:val="multilevel"/>
    <w:tmpl w:val="71AA0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DC02C1"/>
    <w:multiLevelType w:val="multilevel"/>
    <w:tmpl w:val="846A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58F14BE"/>
    <w:multiLevelType w:val="multilevel"/>
    <w:tmpl w:val="6EB80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5B2E0C"/>
    <w:multiLevelType w:val="multilevel"/>
    <w:tmpl w:val="8A80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28405A1"/>
    <w:multiLevelType w:val="multilevel"/>
    <w:tmpl w:val="61682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8279D"/>
    <w:multiLevelType w:val="multilevel"/>
    <w:tmpl w:val="CB90F55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7AA02DC4"/>
    <w:multiLevelType w:val="multilevel"/>
    <w:tmpl w:val="E80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12"/>
  </w:num>
  <w:num w:numId="7">
    <w:abstractNumId w:val="11"/>
  </w:num>
  <w:num w:numId="8">
    <w:abstractNumId w:val="4"/>
  </w:num>
  <w:num w:numId="9">
    <w:abstractNumId w:val="2"/>
  </w:num>
  <w:num w:numId="10">
    <w:abstractNumId w:val="3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5B7"/>
    <w:rsid w:val="004E0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before="240" w:after="60" w:line="360" w:lineRule="auto"/>
      <w:outlineLvl w:val="0"/>
    </w:pPr>
    <w:rPr>
      <w:rFonts w:ascii="Times New Roman" w:hAnsi="Times New Roman" w:cstheme="minorBidi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 w:after="60" w:line="240" w:lineRule="auto"/>
      <w:outlineLvl w:val="3"/>
    </w:pPr>
    <w:rPr>
      <w:rFonts w:ascii="Times New Roman" w:hAnsi="Times New Roman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 w:line="240" w:lineRule="auto"/>
      <w:outlineLvl w:val="4"/>
    </w:pPr>
    <w:rPr>
      <w:rFonts w:ascii="Times New Roman" w:hAnsi="Times New Roman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TimesNewRomanTimesNewRoman">
    <w:name w:val="Стиль (латиница) Times New Roman (сложные знаки) Times New Roman ..."/>
    <w:basedOn w:val="Normal"/>
    <w:uiPriority w:val="99"/>
    <w:pPr>
      <w:widowControl w:val="0"/>
      <w:spacing w:after="0" w:line="240" w:lineRule="auto"/>
      <w:jc w:val="both"/>
    </w:pPr>
    <w:rPr>
      <w:rFonts w:ascii="Times New Roman" w:hAnsi="Times New Roman" w:cstheme="minorBidi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pPr>
      <w:widowControl w:val="0"/>
      <w:tabs>
        <w:tab w:val="left" w:pos="2268"/>
      </w:tabs>
      <w:spacing w:before="100" w:after="100" w:line="240" w:lineRule="auto"/>
      <w:ind w:left="2268"/>
    </w:pPr>
    <w:rPr>
      <w:rFonts w:ascii="Times New Roman" w:hAnsi="Times New Roman" w:cstheme="minorBidi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hAnsi="Times New Roman" w:cs="Times New Roman"/>
      <w:sz w:val="24"/>
      <w:szCs w:val="24"/>
    </w:rPr>
  </w:style>
  <w:style w:type="paragraph" w:customStyle="1" w:styleId="TimesNewRomanTimesNewRoman1">
    <w:name w:val="Стиль (латиница) Times New Roman (сложные знаки) Times New Roman ...1"/>
    <w:basedOn w:val="Normal"/>
    <w:uiPriority w:val="99"/>
    <w:pPr>
      <w:widowControl w:val="0"/>
      <w:spacing w:before="100" w:after="100" w:line="240" w:lineRule="auto"/>
      <w:ind w:right="284"/>
    </w:pPr>
    <w:rPr>
      <w:rFonts w:ascii="Times New Roman" w:hAnsi="Times New Roman" w:cstheme="minorBidi"/>
      <w:sz w:val="28"/>
      <w:szCs w:val="28"/>
    </w:rPr>
  </w:style>
  <w:style w:type="paragraph" w:customStyle="1" w:styleId="TimesNewRomanTimesNewRo">
    <w:name w:val="Стиль Стиль (латиница) Times New Roman (сложные знаки) Times New Ro..."/>
    <w:basedOn w:val="TimesNewRomanTimesNewRoman"/>
    <w:uiPriority w:val="99"/>
    <w:rPr>
      <w:sz w:val="28"/>
      <w:szCs w:val="28"/>
    </w:rPr>
  </w:style>
  <w:style w:type="paragraph" w:customStyle="1" w:styleId="TimesNewRomanTimesNewRoman2">
    <w:name w:val="Стиль (латиница) Times New Roman (сложные знаки) Times New Roman ...2"/>
    <w:basedOn w:val="Normal"/>
    <w:uiPriority w:val="99"/>
    <w:pPr>
      <w:widowControl w:val="0"/>
      <w:spacing w:after="0" w:line="240" w:lineRule="auto"/>
      <w:ind w:right="283"/>
    </w:pPr>
    <w:rPr>
      <w:rFonts w:ascii="Times New Roman" w:hAnsi="Times New Roman" w:cstheme="minorBidi"/>
      <w:sz w:val="28"/>
      <w:szCs w:val="28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hAnsi="Times New Roman" w:cstheme="minorBidi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3</Words>
  <Characters>21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Приложения</dc:title>
  <dc:subject/>
  <dc:creator>Римма</dc:creator>
  <cp:keywords/>
  <dc:description/>
  <cp:lastModifiedBy>ольга</cp:lastModifiedBy>
  <cp:revision>2</cp:revision>
  <cp:lastPrinted>2011-01-31T03:15:00Z</cp:lastPrinted>
  <dcterms:created xsi:type="dcterms:W3CDTF">2011-07-02T16:53:00Z</dcterms:created>
  <dcterms:modified xsi:type="dcterms:W3CDTF">2011-07-02T16:53:00Z</dcterms:modified>
</cp:coreProperties>
</file>