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40B8" w:rsidRDefault="009340B8">
      <w:pPr>
        <w:rPr>
          <w:rFonts w:ascii="Times New Roman" w:hAnsi="Times New Roman"/>
          <w:sz w:val="24"/>
          <w:szCs w:val="24"/>
        </w:rPr>
      </w:pPr>
    </w:p>
    <w:p w:rsidR="009340B8" w:rsidRPr="00C312DD" w:rsidRDefault="009340B8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s1026" type="#_x0000_t75" style="position:absolute;margin-left:82.8pt;margin-top:346.65pt;width:303.35pt;height:210.7pt;z-index:251660800;visibility:visible" o:gfxdata="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">
            <v:imagedata r:id="rId5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12" o:spid="_x0000_s1027" type="#_x0000_t75" style="position:absolute;margin-left:282.4pt;margin-top:186.15pt;width:251.5pt;height:209.25pt;z-index:251659776;visibility:visible" o:gfxdata="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">
            <v:imagedata r:id="rId6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6" o:spid="_x0000_s1028" type="#_x0000_t75" style="position:absolute;margin-left:-80.1pt;margin-top:174.9pt;width:266.4pt;height:228pt;z-index:251658752;visibility:visible" o:gfxdata="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">
            <v:imagedata r:id="rId7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7" o:spid="_x0000_s1029" type="#_x0000_t75" style="position:absolute;margin-left:115.8pt;margin-top:157.15pt;width:246.25pt;height:170.4pt;z-index:251657728;visibility:visible" o:gfxdata="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">
            <v:imagedata r:id="rId8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13" o:spid="_x0000_s1030" type="#_x0000_t75" style="position:absolute;margin-left:277.6pt;margin-top:3.75pt;width:240.95pt;height:185.75pt;z-index:251656704;visibility:visible" o:gfxdata="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">
            <v:imagedata r:id="rId9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4" o:spid="_x0000_s1031" type="#_x0000_t75" style="position:absolute;margin-left:-40.8pt;margin-top:22.15pt;width:204pt;height:129.6pt;rotation:-662695fd;z-index:251654656;visibility:visible">
            <v:imagedata r:id="rId10" o:title=""/>
          </v:shape>
        </w:pict>
      </w:r>
      <w:r>
        <w:rPr>
          <w:noProof/>
          <w:lang w:eastAsia="ru-RU"/>
        </w:rPr>
        <w:pict>
          <v:shape id="Рисунок 10" o:spid="_x0000_s1032" type="#_x0000_t75" style="position:absolute;margin-left:128.15pt;margin-top:-32.2pt;width:221.3pt;height:156.5pt;z-index:251655680;visibility:visible" o:gfxdata="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">
            <v:imagedata r:id="rId11" o:title=""/>
            <o:lock v:ext="edit" aspectratio="f"/>
          </v:shape>
        </w:pict>
      </w:r>
    </w:p>
    <w:sectPr w:rsidR="009340B8" w:rsidRPr="00C312DD" w:rsidSect="000C58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4171B7"/>
    <w:multiLevelType w:val="hybridMultilevel"/>
    <w:tmpl w:val="7BC6FAE0"/>
    <w:lvl w:ilvl="0" w:tplc="04190001">
      <w:start w:val="1"/>
      <w:numFmt w:val="bullet"/>
      <w:lvlText w:val=""/>
      <w:lvlJc w:val="left"/>
      <w:pPr>
        <w:ind w:left="14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1" w:hanging="360"/>
      </w:pPr>
      <w:rPr>
        <w:rFonts w:ascii="Wingdings" w:hAnsi="Wingdings" w:hint="default"/>
      </w:rPr>
    </w:lvl>
  </w:abstractNum>
  <w:abstractNum w:abstractNumId="1">
    <w:nsid w:val="4CDD0032"/>
    <w:multiLevelType w:val="hybridMultilevel"/>
    <w:tmpl w:val="57C0E476"/>
    <w:lvl w:ilvl="0" w:tplc="2F146522">
      <w:start w:val="1"/>
      <w:numFmt w:val="decimal"/>
      <w:lvlText w:val="%1."/>
      <w:lvlJc w:val="left"/>
      <w:pPr>
        <w:ind w:left="106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1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20963"/>
    <w:rsid w:val="0002491E"/>
    <w:rsid w:val="00053C3F"/>
    <w:rsid w:val="00056AE1"/>
    <w:rsid w:val="000C5822"/>
    <w:rsid w:val="00115782"/>
    <w:rsid w:val="0016414A"/>
    <w:rsid w:val="00184F0A"/>
    <w:rsid w:val="001A16B0"/>
    <w:rsid w:val="001C6F8C"/>
    <w:rsid w:val="001C74CF"/>
    <w:rsid w:val="002C6C46"/>
    <w:rsid w:val="00305E8A"/>
    <w:rsid w:val="00315B46"/>
    <w:rsid w:val="003B7DD2"/>
    <w:rsid w:val="0041592D"/>
    <w:rsid w:val="00424496"/>
    <w:rsid w:val="004F48D2"/>
    <w:rsid w:val="004F4DE8"/>
    <w:rsid w:val="00562483"/>
    <w:rsid w:val="00585B4A"/>
    <w:rsid w:val="005B4273"/>
    <w:rsid w:val="005C7D69"/>
    <w:rsid w:val="00604F25"/>
    <w:rsid w:val="00637F82"/>
    <w:rsid w:val="00730EC5"/>
    <w:rsid w:val="007317F9"/>
    <w:rsid w:val="00755994"/>
    <w:rsid w:val="007640F7"/>
    <w:rsid w:val="00806DB5"/>
    <w:rsid w:val="0081285A"/>
    <w:rsid w:val="00815BFD"/>
    <w:rsid w:val="00857145"/>
    <w:rsid w:val="0087643B"/>
    <w:rsid w:val="0091342B"/>
    <w:rsid w:val="00926131"/>
    <w:rsid w:val="009340B8"/>
    <w:rsid w:val="00937477"/>
    <w:rsid w:val="009518A7"/>
    <w:rsid w:val="00970DEA"/>
    <w:rsid w:val="009A655D"/>
    <w:rsid w:val="009E2DB4"/>
    <w:rsid w:val="00A20963"/>
    <w:rsid w:val="00A759BD"/>
    <w:rsid w:val="00AC3B44"/>
    <w:rsid w:val="00AC60B0"/>
    <w:rsid w:val="00B216DE"/>
    <w:rsid w:val="00C312DD"/>
    <w:rsid w:val="00E74AC2"/>
    <w:rsid w:val="00F2379C"/>
    <w:rsid w:val="00F42C77"/>
    <w:rsid w:val="00FC73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582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ntStyle51">
    <w:name w:val="Font Style51"/>
    <w:basedOn w:val="DefaultParagraphFont"/>
    <w:uiPriority w:val="99"/>
    <w:rsid w:val="00A20963"/>
    <w:rPr>
      <w:rFonts w:ascii="Times New Roman" w:hAnsi="Times New Roman" w:cs="Times New Roman"/>
      <w:sz w:val="26"/>
      <w:szCs w:val="26"/>
    </w:rPr>
  </w:style>
  <w:style w:type="paragraph" w:customStyle="1" w:styleId="Style12">
    <w:name w:val="Style12"/>
    <w:basedOn w:val="Normal"/>
    <w:uiPriority w:val="99"/>
    <w:rsid w:val="00A20963"/>
    <w:pPr>
      <w:widowControl w:val="0"/>
      <w:autoSpaceDE w:val="0"/>
      <w:autoSpaceDN w:val="0"/>
      <w:adjustRightInd w:val="0"/>
      <w:spacing w:after="0" w:line="319" w:lineRule="exact"/>
      <w:ind w:firstLine="71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Normal"/>
    <w:uiPriority w:val="99"/>
    <w:rsid w:val="00A20963"/>
    <w:pPr>
      <w:widowControl w:val="0"/>
      <w:autoSpaceDE w:val="0"/>
      <w:autoSpaceDN w:val="0"/>
      <w:adjustRightInd w:val="0"/>
      <w:spacing w:after="0" w:line="317" w:lineRule="exact"/>
      <w:ind w:firstLine="701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3">
    <w:name w:val="Style13"/>
    <w:basedOn w:val="Normal"/>
    <w:uiPriority w:val="99"/>
    <w:rsid w:val="00A20963"/>
    <w:pPr>
      <w:widowControl w:val="0"/>
      <w:autoSpaceDE w:val="0"/>
      <w:autoSpaceDN w:val="0"/>
      <w:adjustRightInd w:val="0"/>
      <w:spacing w:after="0" w:line="322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14">
    <w:name w:val="Style14"/>
    <w:basedOn w:val="Normal"/>
    <w:uiPriority w:val="99"/>
    <w:rsid w:val="00A20963"/>
    <w:pPr>
      <w:widowControl w:val="0"/>
      <w:autoSpaceDE w:val="0"/>
      <w:autoSpaceDN w:val="0"/>
      <w:adjustRightInd w:val="0"/>
      <w:spacing w:after="0" w:line="326" w:lineRule="exact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1C74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C74CF"/>
    <w:rPr>
      <w:rFonts w:ascii="Tahoma" w:hAnsi="Tahoma" w:cs="Tahoma"/>
      <w:sz w:val="16"/>
      <w:szCs w:val="16"/>
    </w:rPr>
  </w:style>
  <w:style w:type="paragraph" w:customStyle="1" w:styleId="Default">
    <w:name w:val="Default"/>
    <w:uiPriority w:val="99"/>
    <w:rsid w:val="001C74C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20</TotalTime>
  <Pages>1</Pages>
  <Words>1</Words>
  <Characters>8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</dc:creator>
  <cp:keywords/>
  <dc:description/>
  <cp:lastModifiedBy>ольга</cp:lastModifiedBy>
  <cp:revision>2</cp:revision>
  <dcterms:created xsi:type="dcterms:W3CDTF">2013-02-02T20:03:00Z</dcterms:created>
  <dcterms:modified xsi:type="dcterms:W3CDTF">2013-02-02T20:03:00Z</dcterms:modified>
</cp:coreProperties>
</file>