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i/>
          <w:color w:val="4472C4"/>
          <w:sz w:val="28"/>
          <w:szCs w:val="28"/>
        </w:rPr>
      </w:pP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color w:val="4472C4"/>
          <w:sz w:val="28"/>
          <w:szCs w:val="28"/>
        </w:rPr>
        <w:t>Занятие 1</w: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i/>
          <w:noProof/>
          <w:color w:val="4472C4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" o:spid="_x0000_i1025" type="#_x0000_t75" style="width:443.25pt;height:569.25pt;visibility:visible">
            <v:imagedata r:id="rId5" o:title="" croptop="6293f" cropbottom="2372f" cropleft="10171f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i/>
          <w:noProof/>
          <w:color w:val="4472C4"/>
          <w:sz w:val="28"/>
          <w:szCs w:val="28"/>
          <w:lang w:eastAsia="ru-RU"/>
        </w:rPr>
        <w:pict>
          <v:shape id="Рисунок 1" o:spid="_x0000_i1026" type="#_x0000_t75" style="width:431.25pt;height:63pt;visibility:visible">
            <v:imagedata r:id="rId6" o:title="" croptop="44637f" cropbottom="14817f" cropright="15343f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i/>
          <w:color w:val="4472C4"/>
          <w:sz w:val="28"/>
          <w:szCs w:val="28"/>
        </w:rPr>
      </w:pP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color w:val="4472C4"/>
          <w:sz w:val="28"/>
          <w:szCs w:val="28"/>
        </w:rPr>
        <w:t>Занятие 2</w: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i/>
          <w:noProof/>
          <w:color w:val="4472C4"/>
          <w:sz w:val="28"/>
          <w:szCs w:val="28"/>
          <w:lang w:eastAsia="ru-RU"/>
        </w:rPr>
        <w:pict>
          <v:shape id="Рисунок 6" o:spid="_x0000_i1027" type="#_x0000_t75" style="width:467.25pt;height:627pt;visibility:visible">
            <v:imagedata r:id="rId7" o:title="" croptop="2496f" cropbottom="3796f" cropleft="8792f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i/>
          <w:color w:val="4472C4"/>
          <w:sz w:val="28"/>
          <w:szCs w:val="28"/>
        </w:rPr>
      </w:pP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i/>
          <w:color w:val="4472C4"/>
          <w:sz w:val="28"/>
          <w:szCs w:val="28"/>
        </w:rPr>
      </w:pP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color w:val="4472C4"/>
          <w:sz w:val="28"/>
          <w:szCs w:val="28"/>
        </w:rPr>
        <w:t>Занятие 3</w: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i/>
          <w:noProof/>
          <w:color w:val="4472C4"/>
          <w:sz w:val="28"/>
          <w:szCs w:val="28"/>
          <w:lang w:eastAsia="ru-RU"/>
        </w:rPr>
        <w:pict>
          <v:shape id="Рисунок 9" o:spid="_x0000_i1028" type="#_x0000_t75" style="width:453pt;height:166.5pt;visibility:visible">
            <v:imagedata r:id="rId8" o:title="" croptop="3367f" cropbottom="45586f" cropright="17195f"/>
          </v:shape>
        </w:pict>
      </w:r>
    </w:p>
    <w:p w:rsidR="00623BF4" w:rsidRPr="000624D0" w:rsidRDefault="00623BF4" w:rsidP="000624D0">
      <w:pPr>
        <w:pStyle w:val="NoSpacing"/>
        <w:spacing w:line="360" w:lineRule="auto"/>
        <w:jc w:val="both"/>
        <w:rPr>
          <w:rFonts w:ascii="Times New Roman" w:hAnsi="Times New Roman"/>
          <w:b/>
          <w:i/>
          <w:color w:val="2E74B5"/>
          <w:sz w:val="28"/>
          <w:szCs w:val="28"/>
        </w:rPr>
      </w:pPr>
      <w:r w:rsidRPr="000624D0">
        <w:rPr>
          <w:color w:val="2E74B5"/>
          <w:sz w:val="28"/>
          <w:szCs w:val="28"/>
        </w:rPr>
        <w:t xml:space="preserve">          </w:t>
      </w:r>
      <w:r w:rsidRPr="000624D0">
        <w:rPr>
          <w:rFonts w:ascii="Times New Roman" w:hAnsi="Times New Roman"/>
          <w:b/>
          <w:i/>
          <w:color w:val="2E74B5"/>
          <w:sz w:val="28"/>
          <w:szCs w:val="28"/>
        </w:rPr>
        <w:t>В течение длительного времени народы Сибири кормилось дарами тайги и озера. Приготовленные блюда не отличались разнообразием, но были питательными и практичными. Охотники и рыбаки знают много экзотических рецептов приготовления пищи на костре, с помощью раскаленных камней и углей. Добытое мясо и рыбу коптили, вялили и солили впрок. Из ягоды и грибов на зиму делали запасы. Сочетание рыбы, дичи и таежных приправ отличают сибирский стол от европейской кухни. Особенной местной изюминкой стал малосоленый байкальский омуль, слава о нежном вкусе которого известна далеко за пределами Сибири.</w:t>
      </w:r>
    </w:p>
    <w:p w:rsidR="00623BF4" w:rsidRPr="000624D0" w:rsidRDefault="00623BF4" w:rsidP="000624D0">
      <w:pPr>
        <w:pStyle w:val="NoSpacing"/>
        <w:spacing w:line="360" w:lineRule="auto"/>
        <w:jc w:val="both"/>
        <w:rPr>
          <w:rFonts w:ascii="Times New Roman" w:hAnsi="Times New Roman"/>
          <w:b/>
          <w:color w:val="2E74B5"/>
          <w:sz w:val="28"/>
          <w:szCs w:val="28"/>
        </w:rPr>
      </w:pPr>
    </w:p>
    <w:p w:rsidR="00623BF4" w:rsidRPr="000624D0" w:rsidRDefault="00623BF4" w:rsidP="000624D0">
      <w:pPr>
        <w:pStyle w:val="NoSpacing"/>
        <w:shd w:val="clear" w:color="auto" w:fill="FFFFFF"/>
        <w:spacing w:line="360" w:lineRule="auto"/>
        <w:rPr>
          <w:sz w:val="28"/>
          <w:szCs w:val="28"/>
        </w:rPr>
      </w:pPr>
      <w:r w:rsidRPr="000624D0">
        <w:rPr>
          <w:noProof/>
          <w:sz w:val="28"/>
          <w:szCs w:val="28"/>
          <w:lang w:eastAsia="ru-RU"/>
        </w:rPr>
        <w:pict>
          <v:shape id="Рисунок 10" o:spid="_x0000_i1029" type="#_x0000_t75" style="width:441pt;height:329.25pt;visibility:visible">
            <v:imagedata r:id="rId9" o:title="" croptop="28560f" cropbottom="3878f" cropright="16943f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color w:val="4472C4"/>
          <w:sz w:val="28"/>
          <w:szCs w:val="28"/>
        </w:rPr>
        <w:t>Занятие 4</w:t>
      </w:r>
    </w:p>
    <w:p w:rsidR="00623BF4" w:rsidRPr="000624D0" w:rsidRDefault="00623BF4" w:rsidP="000624D0">
      <w:pPr>
        <w:spacing w:line="360" w:lineRule="auto"/>
        <w:jc w:val="center"/>
        <w:rPr>
          <w:rFonts w:ascii="Arial" w:hAnsi="Arial" w:cs="Arial"/>
          <w:b/>
          <w:color w:val="000000"/>
          <w:sz w:val="28"/>
          <w:szCs w:val="28"/>
          <w:shd w:val="clear" w:color="auto" w:fill="FCFCFC"/>
        </w:rPr>
        <w:sectPr w:rsidR="00623BF4" w:rsidRPr="000624D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23BF4" w:rsidRPr="000624D0" w:rsidRDefault="00623BF4" w:rsidP="000624D0">
      <w:pPr>
        <w:spacing w:line="360" w:lineRule="auto"/>
        <w:jc w:val="center"/>
        <w:rPr>
          <w:rFonts w:ascii="Arial" w:hAnsi="Arial" w:cs="Arial"/>
          <w:color w:val="000000"/>
          <w:sz w:val="28"/>
          <w:szCs w:val="28"/>
          <w:shd w:val="clear" w:color="auto" w:fill="FCFCFC"/>
        </w:rPr>
      </w:pPr>
      <w:r w:rsidRPr="000624D0">
        <w:rPr>
          <w:rFonts w:ascii="Arial" w:hAnsi="Arial" w:cs="Arial"/>
          <w:noProof/>
          <w:color w:val="000000"/>
          <w:sz w:val="28"/>
          <w:szCs w:val="28"/>
          <w:shd w:val="clear" w:color="auto" w:fill="FCFCFC"/>
          <w:lang w:eastAsia="ru-RU"/>
        </w:rPr>
        <w:pict>
          <v:shape id="Рисунок 11" o:spid="_x0000_i1030" type="#_x0000_t75" style="width:153.75pt;height:186pt;visibility:visible">
            <v:imagedata r:id="rId10" o:title=""/>
          </v:shape>
        </w:pict>
      </w:r>
    </w:p>
    <w:p w:rsidR="00623BF4" w:rsidRPr="000624D0" w:rsidRDefault="00623BF4" w:rsidP="000624D0">
      <w:pPr>
        <w:pStyle w:val="NoSpacing"/>
        <w:spacing w:line="360" w:lineRule="auto"/>
        <w:jc w:val="both"/>
        <w:rPr>
          <w:rFonts w:ascii="Times New Roman" w:hAnsi="Times New Roman"/>
          <w:b/>
          <w:color w:val="2E74B5"/>
          <w:sz w:val="28"/>
          <w:szCs w:val="28"/>
          <w:shd w:val="clear" w:color="auto" w:fill="FCFCFC"/>
        </w:rPr>
      </w:pPr>
      <w:r w:rsidRPr="000624D0">
        <w:rPr>
          <w:rFonts w:ascii="Arial" w:hAnsi="Arial" w:cs="Arial"/>
          <w:sz w:val="28"/>
          <w:szCs w:val="28"/>
          <w:shd w:val="clear" w:color="auto" w:fill="FCFCFC"/>
        </w:rPr>
        <w:t xml:space="preserve">   </w:t>
      </w:r>
      <w:r w:rsidRPr="000624D0">
        <w:rPr>
          <w:rFonts w:ascii="Times New Roman" w:hAnsi="Times New Roman"/>
          <w:b/>
          <w:color w:val="2E74B5"/>
          <w:sz w:val="28"/>
          <w:szCs w:val="28"/>
          <w:shd w:val="clear" w:color="auto" w:fill="FCFCFC"/>
        </w:rPr>
        <w:t>Дорога от Иркутска до Байкала не занимает много времени, но требует полной концентрации водителя. Серпантины всегда очень опасны, на поворотах можно улететь в кювет. По одной полосе в каждую сторону, поэтому обгон слишком рискованное дело. </w:t>
      </w:r>
    </w:p>
    <w:p w:rsidR="00623BF4" w:rsidRPr="000624D0" w:rsidRDefault="00623BF4" w:rsidP="000624D0">
      <w:pPr>
        <w:spacing w:line="360" w:lineRule="auto"/>
        <w:jc w:val="both"/>
        <w:rPr>
          <w:rFonts w:ascii="Times New Roman" w:hAnsi="Times New Roman"/>
          <w:i/>
          <w:color w:val="2E74B5"/>
          <w:sz w:val="28"/>
          <w:szCs w:val="28"/>
        </w:rPr>
      </w:pPr>
      <w:r w:rsidRPr="000624D0">
        <w:rPr>
          <w:rFonts w:ascii="Times New Roman" w:hAnsi="Times New Roman"/>
          <w:i/>
          <w:noProof/>
          <w:color w:val="2E74B5"/>
          <w:sz w:val="28"/>
          <w:szCs w:val="28"/>
          <w:lang w:eastAsia="ru-RU"/>
        </w:rPr>
        <w:pict>
          <v:shape id="Рисунок 13" o:spid="_x0000_i1031" type="#_x0000_t75" style="width:110.25pt;height:177.75pt;visibility:visible">
            <v:imagedata r:id="rId11" o:title="" croptop="2235f" cropbottom="49137f" cropleft="54223f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i/>
          <w:color w:val="4472C4"/>
          <w:sz w:val="28"/>
          <w:szCs w:val="28"/>
        </w:rPr>
        <w:sectPr w:rsidR="00623BF4" w:rsidRPr="000624D0" w:rsidSect="00DF312E">
          <w:type w:val="continuous"/>
          <w:pgSz w:w="11906" w:h="16838"/>
          <w:pgMar w:top="1134" w:right="850" w:bottom="1134" w:left="1701" w:header="708" w:footer="708" w:gutter="0"/>
          <w:cols w:num="3" w:space="708"/>
          <w:docGrid w:linePitch="360"/>
        </w:sectPr>
      </w:pP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i/>
          <w:color w:val="4472C4"/>
          <w:sz w:val="28"/>
          <w:szCs w:val="28"/>
        </w:rPr>
        <w:sectPr w:rsidR="00623BF4" w:rsidRPr="000624D0" w:rsidSect="00F26061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i/>
          <w:color w:val="4472C4"/>
          <w:sz w:val="28"/>
          <w:szCs w:val="28"/>
        </w:rPr>
      </w:pPr>
      <w:r w:rsidRPr="000624D0">
        <w:rPr>
          <w:noProof/>
          <w:sz w:val="28"/>
          <w:szCs w:val="28"/>
          <w:lang w:eastAsia="ru-RU"/>
        </w:rPr>
        <w:pict>
          <v:shape id="Рисунок 15" o:spid="_x0000_i1032" type="#_x0000_t75" style="width:342.75pt;height:2in;visibility:visible">
            <v:imagedata r:id="rId12" o:title="" croptop="7023f" cropbottom="24285f" cropleft="9498f" cropright="24176f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i/>
          <w:noProof/>
          <w:color w:val="4472C4"/>
          <w:sz w:val="28"/>
          <w:szCs w:val="28"/>
          <w:lang w:eastAsia="ru-RU"/>
        </w:rPr>
        <w:pict>
          <v:shape id="Рисунок 5" o:spid="_x0000_i1033" type="#_x0000_t75" style="width:408.75pt;height:291pt;visibility:visible">
            <v:imagedata r:id="rId11" o:title="" croptop="15787f" cropbottom="19498f" cropleft="17486f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color w:val="4472C4"/>
          <w:sz w:val="28"/>
          <w:szCs w:val="28"/>
        </w:rPr>
        <w:t>Занятие 5</w: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noProof/>
          <w:color w:val="4472C4"/>
          <w:sz w:val="28"/>
          <w:szCs w:val="28"/>
          <w:lang w:eastAsia="ru-RU"/>
        </w:rPr>
        <w:pict>
          <v:shape id="Рисунок 16" o:spid="_x0000_i1034" type="#_x0000_t75" style="width:436.5pt;height:210.75pt;visibility:visible">
            <v:imagedata r:id="rId13" o:title="" croptop="3737f" cropbottom="38738f" cropright="18117f"/>
          </v:shape>
        </w:pict>
      </w:r>
    </w:p>
    <w:p w:rsidR="00623BF4" w:rsidRPr="000624D0" w:rsidRDefault="00623BF4" w:rsidP="000624D0">
      <w:pPr>
        <w:spacing w:line="360" w:lineRule="auto"/>
        <w:jc w:val="both"/>
        <w:rPr>
          <w:rFonts w:ascii="Times New Roman" w:hAnsi="Times New Roman"/>
          <w:b/>
          <w:color w:val="2E74B5"/>
          <w:sz w:val="28"/>
          <w:szCs w:val="28"/>
        </w:rPr>
      </w:pPr>
      <w:r w:rsidRPr="000624D0">
        <w:rPr>
          <w:rFonts w:ascii="Times New Roman" w:hAnsi="Times New Roman"/>
          <w:b/>
          <w:color w:val="2E74B5"/>
          <w:sz w:val="28"/>
          <w:szCs w:val="28"/>
        </w:rPr>
        <w:t xml:space="preserve">Любой человек, побывавший на Западном участке Кругобайкальской железной дороги, всегда поражается большому количеству здесь тоннелей и галерей. Для укладки первого пути потребовалось заложить 39 тоннелей, общая протяженность которых </w:t>
      </w:r>
      <w:smartTag w:uri="urn:schemas-microsoft-com:office:smarttags" w:element="metricconverter">
        <w:smartTagPr>
          <w:attr w:name="ProductID" w:val="7 км"/>
        </w:smartTagPr>
        <w:r w:rsidRPr="000624D0">
          <w:rPr>
            <w:rFonts w:ascii="Times New Roman" w:hAnsi="Times New Roman"/>
            <w:b/>
            <w:color w:val="2E74B5"/>
            <w:sz w:val="28"/>
            <w:szCs w:val="28"/>
          </w:rPr>
          <w:t>7 км</w:t>
        </w:r>
      </w:smartTag>
      <w:r w:rsidRPr="000624D0">
        <w:rPr>
          <w:rFonts w:ascii="Times New Roman" w:hAnsi="Times New Roman"/>
          <w:b/>
          <w:color w:val="2E74B5"/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278 метров"/>
        </w:smartTagPr>
        <w:r w:rsidRPr="000624D0">
          <w:rPr>
            <w:rFonts w:ascii="Times New Roman" w:hAnsi="Times New Roman"/>
            <w:b/>
            <w:color w:val="2E74B5"/>
            <w:sz w:val="28"/>
            <w:szCs w:val="28"/>
          </w:rPr>
          <w:t>278 метров</w:t>
        </w:r>
      </w:smartTag>
      <w:r w:rsidRPr="000624D0">
        <w:rPr>
          <w:rFonts w:ascii="Times New Roman" w:hAnsi="Times New Roman"/>
          <w:b/>
          <w:color w:val="2E74B5"/>
          <w:sz w:val="28"/>
          <w:szCs w:val="28"/>
        </w:rPr>
        <w:t>. Во время сооружения второго пути строятся еще два тоннеля. Следовательно, на всей Кругобайкальской железной дороге всего сооружен 41 тоннель.</w:t>
      </w:r>
    </w:p>
    <w:p w:rsidR="00623BF4" w:rsidRPr="000624D0" w:rsidRDefault="00623BF4" w:rsidP="000624D0">
      <w:pPr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  <w:sectPr w:rsidR="00623BF4" w:rsidRPr="000624D0" w:rsidSect="00021D47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23BF4" w:rsidRPr="000624D0" w:rsidRDefault="00623BF4" w:rsidP="000624D0">
      <w:pPr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0624D0">
        <w:rPr>
          <w:rFonts w:ascii="Arial" w:hAnsi="Arial" w:cs="Arial"/>
          <w:noProof/>
          <w:color w:val="000000"/>
          <w:sz w:val="28"/>
          <w:szCs w:val="28"/>
          <w:lang w:eastAsia="ru-RU"/>
        </w:rPr>
        <w:pict>
          <v:shape id="Рисунок 18" o:spid="_x0000_i1035" type="#_x0000_t75" style="width:174.75pt;height:110.25pt;visibility:visible">
            <v:imagedata r:id="rId14" o:title=""/>
          </v:shape>
        </w:pict>
      </w:r>
    </w:p>
    <w:p w:rsidR="00623BF4" w:rsidRPr="000624D0" w:rsidRDefault="00623BF4" w:rsidP="000624D0">
      <w:pPr>
        <w:spacing w:line="360" w:lineRule="auto"/>
        <w:jc w:val="both"/>
        <w:rPr>
          <w:rFonts w:ascii="Times New Roman" w:hAnsi="Times New Roman"/>
          <w:b/>
          <w:color w:val="2E74B5"/>
          <w:sz w:val="28"/>
          <w:szCs w:val="28"/>
        </w:rPr>
      </w:pPr>
      <w:r w:rsidRPr="000624D0">
        <w:rPr>
          <w:rFonts w:ascii="Arial" w:hAnsi="Arial" w:cs="Arial"/>
          <w:color w:val="000000"/>
          <w:sz w:val="28"/>
          <w:szCs w:val="28"/>
        </w:rPr>
        <w:t>Тоннель N 12 "Половинный" прорезает одноименный мыс и расположен на 109-</w:t>
      </w:r>
      <w:smartTag w:uri="urn:schemas-microsoft-com:office:smarttags" w:element="metricconverter">
        <w:smartTagPr>
          <w:attr w:name="ProductID" w:val="110 км"/>
        </w:smartTagPr>
        <w:r w:rsidRPr="000624D0">
          <w:rPr>
            <w:rFonts w:ascii="Arial" w:hAnsi="Arial" w:cs="Arial"/>
            <w:color w:val="000000"/>
            <w:sz w:val="28"/>
            <w:szCs w:val="28"/>
          </w:rPr>
          <w:t>110 км</w:t>
        </w:r>
      </w:smartTag>
      <w:r w:rsidRPr="000624D0">
        <w:rPr>
          <w:rFonts w:ascii="Arial" w:hAnsi="Arial" w:cs="Arial"/>
          <w:color w:val="000000"/>
          <w:sz w:val="28"/>
          <w:szCs w:val="28"/>
        </w:rPr>
        <w:t xml:space="preserve">. Этот тоннель выделяется среди других тоннелей своей длинной, она составляет </w:t>
      </w:r>
      <w:smartTag w:uri="urn:schemas-microsoft-com:office:smarttags" w:element="metricconverter">
        <w:smartTagPr>
          <w:attr w:name="ProductID" w:val="778.75 м"/>
        </w:smartTagPr>
        <w:r w:rsidRPr="000624D0">
          <w:rPr>
            <w:rFonts w:ascii="Arial" w:hAnsi="Arial" w:cs="Arial"/>
            <w:color w:val="000000"/>
            <w:sz w:val="28"/>
            <w:szCs w:val="28"/>
          </w:rPr>
          <w:t>778.75 м</w:t>
        </w:r>
      </w:smartTag>
      <w:r w:rsidRPr="000624D0">
        <w:rPr>
          <w:rFonts w:ascii="Arial" w:hAnsi="Arial" w:cs="Arial"/>
          <w:color w:val="000000"/>
          <w:sz w:val="28"/>
          <w:szCs w:val="28"/>
        </w:rPr>
        <w:t>.</w:t>
      </w:r>
    </w:p>
    <w:p w:rsidR="00623BF4" w:rsidRPr="000624D0" w:rsidRDefault="00623BF4" w:rsidP="000624D0">
      <w:pPr>
        <w:spacing w:line="360" w:lineRule="auto"/>
        <w:jc w:val="center"/>
        <w:rPr>
          <w:rFonts w:ascii="Arial" w:hAnsi="Arial" w:cs="Arial"/>
          <w:b/>
          <w:color w:val="000000"/>
          <w:sz w:val="28"/>
          <w:szCs w:val="28"/>
          <w:shd w:val="clear" w:color="auto" w:fill="FCFCFC"/>
        </w:rPr>
        <w:sectPr w:rsidR="00623BF4" w:rsidRPr="000624D0" w:rsidSect="007E17F7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  <w:r w:rsidRPr="000624D0">
        <w:rPr>
          <w:rFonts w:ascii="Arial" w:hAnsi="Arial" w:cs="Arial"/>
          <w:b/>
          <w:color w:val="000000"/>
          <w:sz w:val="28"/>
          <w:szCs w:val="28"/>
          <w:shd w:val="clear" w:color="auto" w:fill="FCFCFC"/>
        </w:rPr>
        <w:t xml:space="preserve">(Скорость пассажирского поезда равна  </w:t>
      </w:r>
      <w:smartTag w:uri="urn:schemas-microsoft-com:office:smarttags" w:element="metricconverter">
        <w:smartTagPr>
          <w:attr w:name="ProductID" w:val="70 км/ч"/>
        </w:smartTagPr>
        <w:r w:rsidRPr="000624D0">
          <w:rPr>
            <w:rFonts w:ascii="Arial" w:hAnsi="Arial" w:cs="Arial"/>
            <w:b/>
            <w:color w:val="000000"/>
            <w:sz w:val="28"/>
            <w:szCs w:val="28"/>
            <w:shd w:val="clear" w:color="auto" w:fill="FCFCFC"/>
          </w:rPr>
          <w:t>70 км/ч</w:t>
        </w:r>
      </w:smartTag>
      <w:r w:rsidRPr="000624D0">
        <w:rPr>
          <w:rFonts w:ascii="Arial" w:hAnsi="Arial" w:cs="Arial"/>
          <w:b/>
          <w:color w:val="000000"/>
          <w:sz w:val="28"/>
          <w:szCs w:val="28"/>
          <w:shd w:val="clear" w:color="auto" w:fill="FCFCFC"/>
        </w:rPr>
        <w:t>)</w:t>
      </w:r>
    </w:p>
    <w:p w:rsidR="00623BF4" w:rsidRPr="000624D0" w:rsidRDefault="00623BF4" w:rsidP="000624D0">
      <w:pPr>
        <w:spacing w:line="360" w:lineRule="auto"/>
        <w:jc w:val="center"/>
        <w:rPr>
          <w:rFonts w:ascii="Arial" w:hAnsi="Arial" w:cs="Arial"/>
          <w:b/>
          <w:color w:val="000000"/>
          <w:sz w:val="28"/>
          <w:szCs w:val="28"/>
          <w:shd w:val="clear" w:color="auto" w:fill="FCFCFC"/>
        </w:rPr>
        <w:sectPr w:rsidR="00623BF4" w:rsidRPr="000624D0" w:rsidSect="00021D47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i/>
          <w:noProof/>
          <w:color w:val="4472C4"/>
          <w:sz w:val="28"/>
          <w:szCs w:val="28"/>
          <w:lang w:eastAsia="ru-RU"/>
        </w:rPr>
        <w:pict>
          <v:shape id="Рисунок 7" o:spid="_x0000_i1036" type="#_x0000_t75" style="width:467.25pt;height:213.75pt;visibility:visible">
            <v:imagedata r:id="rId15" o:title="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color w:val="4472C4"/>
          <w:sz w:val="28"/>
          <w:szCs w:val="28"/>
        </w:rPr>
        <w:t>Занятие 6</w: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noProof/>
          <w:color w:val="4472C4"/>
          <w:sz w:val="28"/>
          <w:szCs w:val="28"/>
          <w:lang w:eastAsia="ru-RU"/>
        </w:rPr>
        <w:pict>
          <v:shape id="Рисунок 12" o:spid="_x0000_i1037" type="#_x0000_t75" style="width:462pt;height:648.75pt;visibility:visible">
            <v:imagedata r:id="rId16" o:title="" croptop="2699f" cropbottom="1871f" cropright="14167f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color w:val="4472C4"/>
          <w:sz w:val="28"/>
          <w:szCs w:val="28"/>
        </w:rPr>
        <w:t>Занятие 7</w: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noProof/>
          <w:color w:val="4472C4"/>
          <w:sz w:val="28"/>
          <w:szCs w:val="28"/>
          <w:lang w:eastAsia="ru-RU"/>
        </w:rPr>
        <w:pict>
          <v:shape id="Рисунок 14" o:spid="_x0000_i1038" type="#_x0000_t75" style="width:438pt;height:568.5pt;visibility:visible">
            <v:imagedata r:id="rId17" o:title="" croptop="2853f" cropbottom="20873f" cropleft="16310f" cropright="756f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noProof/>
          <w:color w:val="4472C4"/>
          <w:sz w:val="28"/>
          <w:szCs w:val="28"/>
          <w:lang w:eastAsia="ru-RU"/>
        </w:rPr>
        <w:pict>
          <v:shape id="Рисунок 20" o:spid="_x0000_i1039" type="#_x0000_t75" style="width:428.25pt;height:110.25pt;visibility:visible">
            <v:imagedata r:id="rId18" o:title="" croptop="49438f" cropbottom="3650f" cropleft="19678f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color w:val="4472C4"/>
          <w:sz w:val="28"/>
          <w:szCs w:val="28"/>
        </w:rPr>
        <w:t>Занятие 8</w: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noProof/>
          <w:color w:val="4472C4"/>
          <w:sz w:val="28"/>
          <w:szCs w:val="28"/>
          <w:lang w:eastAsia="ru-RU"/>
        </w:rPr>
        <w:pict>
          <v:shape id="Рисунок 22" o:spid="_x0000_i1040" type="#_x0000_t75" style="width:448.5pt;height:193.5pt;visibility:visible">
            <v:imagedata r:id="rId19" o:title="" croptop="2873f" cropbottom="42594f" cropright="15804f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noProof/>
          <w:color w:val="4472C4"/>
          <w:sz w:val="28"/>
          <w:szCs w:val="28"/>
          <w:lang w:eastAsia="ru-RU"/>
        </w:rPr>
        <w:pict>
          <v:shape id="Рисунок 23" o:spid="_x0000_i1041" type="#_x0000_t75" style="width:436.5pt;height:266.25pt;visibility:visible">
            <v:imagedata r:id="rId20" o:title="" croptop="32757f" cropbottom="3852f" cropright="16186f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noProof/>
          <w:color w:val="4472C4"/>
          <w:sz w:val="28"/>
          <w:szCs w:val="28"/>
          <w:lang w:eastAsia="ru-RU"/>
        </w:rPr>
        <w:pict>
          <v:shape id="Рисунок 24" o:spid="_x0000_i1042" type="#_x0000_t75" style="width:438pt;height:128.25pt;visibility:visible">
            <v:imagedata r:id="rId21" o:title="" croptop="48186f" cropbottom="4311f" cropleft="3404f" cropright="15443f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color w:val="4472C4"/>
          <w:sz w:val="28"/>
          <w:szCs w:val="28"/>
        </w:rPr>
        <w:t>Занятие 9</w:t>
      </w:r>
    </w:p>
    <w:p w:rsidR="00623BF4" w:rsidRPr="000624D0" w:rsidRDefault="00623BF4" w:rsidP="000624D0">
      <w:pPr>
        <w:spacing w:line="360" w:lineRule="auto"/>
        <w:jc w:val="both"/>
        <w:rPr>
          <w:rFonts w:ascii="Times New Roman" w:hAnsi="Times New Roman"/>
          <w:color w:val="4472C4"/>
          <w:sz w:val="28"/>
          <w:szCs w:val="28"/>
        </w:rPr>
        <w:sectPr w:rsidR="00623BF4" w:rsidRPr="000624D0" w:rsidSect="00F26061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23BF4" w:rsidRPr="000624D0" w:rsidRDefault="00623BF4" w:rsidP="000624D0">
      <w:pPr>
        <w:spacing w:line="360" w:lineRule="auto"/>
        <w:jc w:val="both"/>
        <w:rPr>
          <w:rFonts w:ascii="Times New Roman" w:hAnsi="Times New Roman"/>
          <w:color w:val="4472C4"/>
          <w:sz w:val="28"/>
          <w:szCs w:val="28"/>
        </w:rPr>
      </w:pPr>
      <w:r w:rsidRPr="000624D0">
        <w:rPr>
          <w:rFonts w:ascii="Times New Roman" w:hAnsi="Times New Roman"/>
          <w:color w:val="4472C4"/>
          <w:sz w:val="28"/>
          <w:szCs w:val="28"/>
        </w:rPr>
        <w:t xml:space="preserve">           В Байкале водится более 2600 видов и подвидов животных и более 1000 видов растительных организмов. Около 40% растений и около 85% видов животных, обитающих в открытом Байкале, эндемичны, т.е. встречаются только в Байкале. В озере насчитывается 58 видов и подвидов рыб. Наиболее известные - омуль, сиг, хариус, таймень, осетр, голомянка, ленок. На побережье Байкала произрастает около 2000 видов растений. На берегах гнездится 200 видов птиц. В Байкале встречается уникальное, типично морское млекопитающее - байкальская нерпа. Предполагается, что она попала в Байкал из Ледовитого океана в ледниковый период по Енисею и Ангаре. В настоящее время в озере насчитывается несколько десятков тысяч нерп. Летом в центральной и северной частях озера их можно видеть довольно часто.</w:t>
      </w:r>
    </w:p>
    <w:p w:rsidR="00623BF4" w:rsidRPr="000624D0" w:rsidRDefault="00623BF4" w:rsidP="000624D0">
      <w:pPr>
        <w:spacing w:line="360" w:lineRule="auto"/>
        <w:jc w:val="right"/>
        <w:rPr>
          <w:rFonts w:ascii="Times New Roman" w:hAnsi="Times New Roman"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noProof/>
          <w:color w:val="4472C4"/>
          <w:sz w:val="28"/>
          <w:szCs w:val="28"/>
          <w:lang w:eastAsia="ru-RU"/>
        </w:rPr>
        <w:pict>
          <v:shape id="Рисунок 26" o:spid="_x0000_i1043" type="#_x0000_t75" style="width:119.25pt;height:174.75pt;visibility:visible">
            <v:imagedata r:id="rId22" o:title="" croptop="3211f" cropbottom="45751f" cropleft="34686f" cropright="18165f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  <w:sectPr w:rsidR="00623BF4" w:rsidRPr="000624D0" w:rsidSect="007B0684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623BF4" w:rsidRPr="000624D0" w:rsidRDefault="00623BF4" w:rsidP="000624D0">
      <w:pPr>
        <w:spacing w:line="360" w:lineRule="auto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color w:val="4472C4"/>
          <w:sz w:val="28"/>
          <w:szCs w:val="28"/>
        </w:rPr>
        <w:t xml:space="preserve">       </w:t>
      </w:r>
      <w:r w:rsidRPr="000624D0">
        <w:rPr>
          <w:rFonts w:ascii="Times New Roman" w:hAnsi="Times New Roman"/>
          <w:b/>
          <w:i/>
          <w:noProof/>
          <w:color w:val="4472C4"/>
          <w:sz w:val="28"/>
          <w:szCs w:val="28"/>
          <w:lang w:eastAsia="ru-RU"/>
        </w:rPr>
        <w:pict>
          <v:shape id="Рисунок 28" o:spid="_x0000_i1044" type="#_x0000_t75" style="width:276.75pt;height:47.25pt;visibility:visible">
            <v:imagedata r:id="rId23" o:title="" croptop="13799f" cropbottom="46445f" cropright="31334f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noProof/>
          <w:color w:val="4472C4"/>
          <w:sz w:val="28"/>
          <w:szCs w:val="28"/>
          <w:lang w:eastAsia="ru-RU"/>
        </w:rPr>
        <w:pict>
          <v:shape id="Рисунок 27" o:spid="_x0000_i1045" type="#_x0000_t75" style="width:420pt;height:334.5pt;visibility:visible">
            <v:imagedata r:id="rId24" o:title="" croptop="19341f" cropbottom="10226f" cropright="16004f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color w:val="4472C4"/>
          <w:sz w:val="28"/>
          <w:szCs w:val="28"/>
        </w:rPr>
        <w:t>Математические задачи с экологическим содержанием</w: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noProof/>
          <w:color w:val="4472C4"/>
          <w:sz w:val="28"/>
          <w:szCs w:val="28"/>
          <w:lang w:eastAsia="ru-RU"/>
        </w:rPr>
        <w:pict>
          <v:shape id="Рисунок 30" o:spid="_x0000_i1046" type="#_x0000_t75" style="width:465pt;height:273pt;visibility:visible">
            <v:imagedata r:id="rId25" o:title="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noProof/>
          <w:sz w:val="28"/>
          <w:szCs w:val="28"/>
          <w:lang w:eastAsia="ru-RU"/>
        </w:rPr>
        <w:pict>
          <v:shape id="Рисунок 31" o:spid="_x0000_i1047" type="#_x0000_t75" style="width:464.25pt;height:286.5pt;visibility:visible">
            <v:imagedata r:id="rId26" o:title="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noProof/>
          <w:color w:val="4472C4"/>
          <w:sz w:val="28"/>
          <w:szCs w:val="28"/>
          <w:lang w:eastAsia="ru-RU"/>
        </w:rPr>
        <w:pict>
          <v:shape id="Рисунок 32" o:spid="_x0000_i1048" type="#_x0000_t75" style="width:465pt;height:288.75pt;visibility:visible">
            <v:imagedata r:id="rId27" o:title="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noProof/>
          <w:color w:val="4472C4"/>
          <w:sz w:val="28"/>
          <w:szCs w:val="28"/>
          <w:lang w:eastAsia="ru-RU"/>
        </w:rPr>
        <w:pict>
          <v:shape id="Рисунок 33" o:spid="_x0000_i1049" type="#_x0000_t75" style="width:467.25pt;height:84.75pt;visibility:visible">
            <v:imagedata r:id="rId28" o:title="" cropbottom="45645f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noProof/>
          <w:sz w:val="28"/>
          <w:szCs w:val="28"/>
          <w:lang w:eastAsia="ru-RU"/>
        </w:rPr>
        <w:pict>
          <v:shape id="Рисунок 34" o:spid="_x0000_i1050" type="#_x0000_t75" style="width:465pt;height:243.75pt;visibility:visible">
            <v:imagedata r:id="rId29" o:title="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noProof/>
          <w:color w:val="4472C4"/>
          <w:sz w:val="28"/>
          <w:szCs w:val="28"/>
          <w:lang w:eastAsia="ru-RU"/>
        </w:rPr>
        <w:pict>
          <v:shape id="Рисунок 35" o:spid="_x0000_i1051" type="#_x0000_t75" style="width:426pt;height:254.25pt;visibility:visible">
            <v:imagedata r:id="rId30" o:title="" cropbottom="3439f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noProof/>
          <w:color w:val="4472C4"/>
          <w:sz w:val="28"/>
          <w:szCs w:val="28"/>
          <w:lang w:eastAsia="ru-RU"/>
        </w:rPr>
        <w:pict>
          <v:shape id="Рисунок 36" o:spid="_x0000_i1052" type="#_x0000_t75" style="width:402pt;height:225.75pt;visibility:visible">
            <v:imagedata r:id="rId31" o:title="" cropbottom="3928f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noProof/>
          <w:color w:val="4472C4"/>
          <w:sz w:val="28"/>
          <w:szCs w:val="28"/>
          <w:lang w:eastAsia="ru-RU"/>
        </w:rPr>
        <w:pict>
          <v:shape id="Рисунок 37" o:spid="_x0000_i1053" type="#_x0000_t75" style="width:383.25pt;height:205.5pt;visibility:visible">
            <v:imagedata r:id="rId32" o:title="" cropbottom="3860f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noProof/>
          <w:color w:val="4472C4"/>
          <w:sz w:val="28"/>
          <w:szCs w:val="28"/>
          <w:lang w:eastAsia="ru-RU"/>
        </w:rPr>
        <w:pict>
          <v:shape id="Рисунок 38" o:spid="_x0000_i1054" type="#_x0000_t75" style="width:438.75pt;height:261.75pt;visibility:visible">
            <v:imagedata r:id="rId33" o:title="" cropbottom="7068f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noProof/>
          <w:color w:val="4472C4"/>
          <w:sz w:val="28"/>
          <w:szCs w:val="28"/>
          <w:lang w:eastAsia="ru-RU"/>
        </w:rPr>
        <w:pict>
          <v:shape id="Рисунок 39" o:spid="_x0000_i1055" type="#_x0000_t75" style="width:414pt;height:207pt;visibility:visible">
            <v:imagedata r:id="rId34" o:title="" cropbottom="5646f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noProof/>
          <w:color w:val="4472C4"/>
          <w:sz w:val="28"/>
          <w:szCs w:val="28"/>
          <w:lang w:eastAsia="ru-RU"/>
        </w:rPr>
        <w:pict>
          <v:shape id="Рисунок 40" o:spid="_x0000_i1056" type="#_x0000_t75" style="width:404.25pt;height:219.75pt;visibility:visible">
            <v:imagedata r:id="rId35" o:title="" cropbottom="4250f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noProof/>
          <w:color w:val="4472C4"/>
          <w:sz w:val="28"/>
          <w:szCs w:val="28"/>
          <w:lang w:eastAsia="ru-RU"/>
        </w:rPr>
        <w:pict>
          <v:shape id="Рисунок 41" o:spid="_x0000_i1057" type="#_x0000_t75" style="width:456pt;height:230.25pt;visibility:visible">
            <v:imagedata r:id="rId36" o:title="" cropbottom="10309f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noProof/>
          <w:color w:val="4472C4"/>
          <w:sz w:val="28"/>
          <w:szCs w:val="28"/>
          <w:lang w:eastAsia="ru-RU"/>
        </w:rPr>
        <w:pict>
          <v:shape id="Рисунок 42" o:spid="_x0000_i1058" type="#_x0000_t75" style="width:464.25pt;height:84.75pt;visibility:visible">
            <v:imagedata r:id="rId37" o:title="" cropbottom="46143f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noProof/>
          <w:color w:val="4472C4"/>
          <w:sz w:val="28"/>
          <w:szCs w:val="28"/>
          <w:lang w:eastAsia="ru-RU"/>
        </w:rPr>
        <w:pict>
          <v:shape id="Рисунок 43" o:spid="_x0000_i1059" type="#_x0000_t75" style="width:465.75pt;height:311.25pt;visibility:visible">
            <v:imagedata r:id="rId38" o:title="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noProof/>
          <w:sz w:val="28"/>
          <w:szCs w:val="28"/>
          <w:lang w:eastAsia="ru-RU"/>
        </w:rPr>
        <w:pict>
          <v:shape id="Рисунок 44" o:spid="_x0000_i1060" type="#_x0000_t75" style="width:465.75pt;height:276.75pt;visibility:visible">
            <v:imagedata r:id="rId39" o:title="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noProof/>
          <w:color w:val="4472C4"/>
          <w:sz w:val="28"/>
          <w:szCs w:val="28"/>
          <w:lang w:eastAsia="ru-RU"/>
        </w:rPr>
        <w:pict>
          <v:shape id="Рисунок 45" o:spid="_x0000_i1061" type="#_x0000_t75" style="width:465.75pt;height:384.75pt;visibility:visible">
            <v:imagedata r:id="rId40" o:title="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noProof/>
          <w:sz w:val="28"/>
          <w:szCs w:val="28"/>
          <w:lang w:eastAsia="ru-RU"/>
        </w:rPr>
        <w:pict>
          <v:shape id="Рисунок 46" o:spid="_x0000_i1062" type="#_x0000_t75" style="width:465.75pt;height:285pt;visibility:visible">
            <v:imagedata r:id="rId41" o:title="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noProof/>
          <w:sz w:val="28"/>
          <w:szCs w:val="28"/>
          <w:lang w:eastAsia="ru-RU"/>
        </w:rPr>
        <w:pict>
          <v:shape id="Рисунок 47" o:spid="_x0000_i1063" type="#_x0000_t75" style="width:463.5pt;height:333.75pt;visibility:visible">
            <v:imagedata r:id="rId42" o:title="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noProof/>
          <w:color w:val="4472C4"/>
          <w:sz w:val="28"/>
          <w:szCs w:val="28"/>
          <w:lang w:eastAsia="ru-RU"/>
        </w:rPr>
        <w:pict>
          <v:shape id="Рисунок 48" o:spid="_x0000_i1064" type="#_x0000_t75" style="width:462.75pt;height:311.25pt;visibility:visible">
            <v:imagedata r:id="rId43" o:title="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noProof/>
          <w:color w:val="4472C4"/>
          <w:sz w:val="28"/>
          <w:szCs w:val="28"/>
          <w:lang w:eastAsia="ru-RU"/>
        </w:rPr>
        <w:pict>
          <v:shape id="Рисунок 49" o:spid="_x0000_i1065" type="#_x0000_t75" style="width:467.25pt;height:264pt;visibility:visible">
            <v:imagedata r:id="rId44" o:title="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</w:p>
    <w:p w:rsidR="00623BF4" w:rsidRPr="000624D0" w:rsidRDefault="00623BF4" w:rsidP="000624D0">
      <w:pPr>
        <w:spacing w:line="360" w:lineRule="auto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noProof/>
          <w:color w:val="4472C4"/>
          <w:sz w:val="28"/>
          <w:szCs w:val="28"/>
          <w:lang w:eastAsia="ru-RU"/>
        </w:rPr>
        <w:pict>
          <v:shape id="Рисунок 51" o:spid="_x0000_i1066" type="#_x0000_t75" style="width:85.5pt;height:21pt;visibility:visible">
            <v:imagedata r:id="rId45" o:title="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noProof/>
          <w:color w:val="4472C4"/>
          <w:sz w:val="28"/>
          <w:szCs w:val="28"/>
          <w:lang w:eastAsia="ru-RU"/>
        </w:rPr>
        <w:pict>
          <v:shape id="Рисунок 50" o:spid="_x0000_i1067" type="#_x0000_t75" style="width:465.75pt;height:322.5pt;visibility:visible">
            <v:imagedata r:id="rId46" o:title="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noProof/>
          <w:color w:val="4472C4"/>
          <w:sz w:val="28"/>
          <w:szCs w:val="28"/>
          <w:lang w:eastAsia="ru-RU"/>
        </w:rPr>
        <w:pict>
          <v:shape id="Рисунок 52" o:spid="_x0000_i1068" type="#_x0000_t75" style="width:465.75pt;height:270.75pt;visibility:visible">
            <v:imagedata r:id="rId47" o:title="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color w:val="4472C4"/>
          <w:sz w:val="28"/>
          <w:szCs w:val="28"/>
        </w:rPr>
        <w:t>Справочный материал</w: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noProof/>
          <w:color w:val="4472C4"/>
          <w:sz w:val="28"/>
          <w:szCs w:val="28"/>
          <w:lang w:eastAsia="ru-RU"/>
        </w:rPr>
        <w:pict>
          <v:shape id="Рисунок 53" o:spid="_x0000_i1069" type="#_x0000_t75" style="width:465pt;height:256.5pt;visibility:visible">
            <v:imagedata r:id="rId48" o:title="" croptop="12672f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noProof/>
          <w:sz w:val="28"/>
          <w:szCs w:val="28"/>
          <w:lang w:eastAsia="ru-RU"/>
        </w:rPr>
        <w:pict>
          <v:shape id="Рисунок 54" o:spid="_x0000_i1070" type="#_x0000_t75" style="width:478.5pt;height:359.25pt;visibility:visible">
            <v:imagedata r:id="rId49" o:title="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color w:val="4472C4"/>
          <w:sz w:val="28"/>
          <w:szCs w:val="28"/>
        </w:rPr>
        <w:t>Ответы к задачам</w: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4472C4"/>
          <w:sz w:val="28"/>
          <w:szCs w:val="28"/>
        </w:rPr>
      </w:pPr>
      <w:r w:rsidRPr="000624D0">
        <w:rPr>
          <w:rFonts w:ascii="Times New Roman" w:hAnsi="Times New Roman"/>
          <w:b/>
          <w:i/>
          <w:noProof/>
          <w:color w:val="4472C4"/>
          <w:sz w:val="28"/>
          <w:szCs w:val="28"/>
          <w:lang w:eastAsia="ru-RU"/>
        </w:rPr>
        <w:pict>
          <v:shape id="Рисунок 58" o:spid="_x0000_i1071" type="#_x0000_t75" style="width:463.5pt;height:673.5pt;visibility:visible">
            <v:imagedata r:id="rId50" o:title="" croptop="1483f" cropbottom="4658f" cropright="16001f"/>
          </v:shape>
        </w:pic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color w:val="2E74B5"/>
          <w:sz w:val="28"/>
          <w:szCs w:val="28"/>
        </w:rPr>
      </w:pPr>
      <w:r w:rsidRPr="000624D0">
        <w:rPr>
          <w:rFonts w:ascii="Times New Roman" w:hAnsi="Times New Roman"/>
          <w:b/>
          <w:i/>
          <w:color w:val="2E74B5"/>
          <w:sz w:val="28"/>
          <w:szCs w:val="28"/>
        </w:rPr>
        <w:t>Озеро Байкал в задачах</w: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color w:val="2E74B5"/>
          <w:sz w:val="28"/>
          <w:szCs w:val="28"/>
        </w:rPr>
      </w:pPr>
      <w:r w:rsidRPr="000624D0">
        <w:rPr>
          <w:rFonts w:ascii="Times New Roman" w:hAnsi="Times New Roman"/>
          <w:b/>
          <w:color w:val="2E74B5"/>
          <w:sz w:val="28"/>
          <w:szCs w:val="28"/>
        </w:rPr>
        <w:t>Математика, 5 класс</w: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0624D0">
        <w:rPr>
          <w:rFonts w:ascii="Times New Roman" w:hAnsi="Times New Roman"/>
          <w:b/>
          <w:i/>
          <w:sz w:val="28"/>
          <w:szCs w:val="28"/>
        </w:rPr>
        <w:t>Задачи по теме «Действия с натуральными числами»</w:t>
      </w:r>
    </w:p>
    <w:p w:rsidR="00623BF4" w:rsidRPr="000624D0" w:rsidRDefault="00623BF4" w:rsidP="000624D0">
      <w:pPr>
        <w:pStyle w:val="ListParagraph"/>
        <w:numPr>
          <w:ilvl w:val="0"/>
          <w:numId w:val="1"/>
        </w:numPr>
        <w:spacing w:after="20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>На  Байкале 6  крупных заливов. Самый большой – Баргузинский,  его площадь 725 км</w:t>
      </w:r>
      <w:r w:rsidRPr="000624D0">
        <w:rPr>
          <w:sz w:val="28"/>
          <w:szCs w:val="28"/>
          <w:vertAlign w:val="superscript"/>
        </w:rPr>
        <w:t>2</w:t>
      </w:r>
      <w:r w:rsidRPr="000624D0">
        <w:rPr>
          <w:sz w:val="28"/>
          <w:szCs w:val="28"/>
        </w:rPr>
        <w:t>. За ним в убывающем порядке следуют Чивыркуйский – 270 км</w:t>
      </w:r>
      <w:r w:rsidRPr="000624D0">
        <w:rPr>
          <w:sz w:val="28"/>
          <w:szCs w:val="28"/>
          <w:vertAlign w:val="superscript"/>
        </w:rPr>
        <w:t>2</w:t>
      </w:r>
      <w:r w:rsidRPr="000624D0">
        <w:rPr>
          <w:sz w:val="28"/>
          <w:szCs w:val="28"/>
        </w:rPr>
        <w:t>, Провал – 197 км</w:t>
      </w:r>
      <w:r w:rsidRPr="000624D0">
        <w:rPr>
          <w:sz w:val="28"/>
          <w:szCs w:val="28"/>
          <w:vertAlign w:val="superscript"/>
        </w:rPr>
        <w:t>2</w:t>
      </w:r>
      <w:r w:rsidRPr="000624D0">
        <w:rPr>
          <w:sz w:val="28"/>
          <w:szCs w:val="28"/>
        </w:rPr>
        <w:t>, Посольский – 35 км</w:t>
      </w:r>
      <w:r w:rsidRPr="000624D0">
        <w:rPr>
          <w:sz w:val="28"/>
          <w:szCs w:val="28"/>
          <w:vertAlign w:val="superscript"/>
        </w:rPr>
        <w:t>2</w:t>
      </w:r>
      <w:r w:rsidRPr="000624D0">
        <w:rPr>
          <w:sz w:val="28"/>
          <w:szCs w:val="28"/>
        </w:rPr>
        <w:t>, Черкалов – 20 км</w:t>
      </w:r>
      <w:r w:rsidRPr="000624D0">
        <w:rPr>
          <w:sz w:val="28"/>
          <w:szCs w:val="28"/>
          <w:vertAlign w:val="superscript"/>
        </w:rPr>
        <w:t xml:space="preserve">2  </w:t>
      </w:r>
      <w:r w:rsidRPr="000624D0">
        <w:rPr>
          <w:sz w:val="28"/>
          <w:szCs w:val="28"/>
        </w:rPr>
        <w:t>и Мухор – 16 км</w:t>
      </w:r>
      <w:r w:rsidRPr="000624D0">
        <w:rPr>
          <w:sz w:val="28"/>
          <w:szCs w:val="28"/>
          <w:vertAlign w:val="superscript"/>
        </w:rPr>
        <w:t>2</w:t>
      </w:r>
      <w:r w:rsidRPr="000624D0">
        <w:rPr>
          <w:sz w:val="28"/>
          <w:szCs w:val="28"/>
        </w:rPr>
        <w:t>. Какова общая площадь Байкальских заливов? На сколько квадратных километров Баргузинский залив больше, чем залив Провал?</w:t>
      </w:r>
    </w:p>
    <w:p w:rsidR="00623BF4" w:rsidRPr="000624D0" w:rsidRDefault="00623BF4" w:rsidP="000624D0">
      <w:pPr>
        <w:pStyle w:val="ListParagraph"/>
        <w:spacing w:line="360" w:lineRule="auto"/>
        <w:jc w:val="both"/>
        <w:rPr>
          <w:sz w:val="28"/>
          <w:szCs w:val="28"/>
        </w:rPr>
      </w:pPr>
    </w:p>
    <w:p w:rsidR="00623BF4" w:rsidRPr="000624D0" w:rsidRDefault="00623BF4" w:rsidP="000624D0">
      <w:pPr>
        <w:pStyle w:val="ListParagraph"/>
        <w:numPr>
          <w:ilvl w:val="0"/>
          <w:numId w:val="1"/>
        </w:numPr>
        <w:spacing w:after="20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 xml:space="preserve">Рыбак поймал на Байкале рыбу: омуль, хариус и карась. Омулей было 46 хвостов, хариуса на 24 хвоста меньше, чем омуля, и на 8 хвостов меньше, чем карасей. Сколько всего хвостов рыбы поймал рыбак? </w:t>
      </w:r>
    </w:p>
    <w:p w:rsidR="00623BF4" w:rsidRPr="000624D0" w:rsidRDefault="00623BF4" w:rsidP="000624D0">
      <w:pPr>
        <w:pStyle w:val="ListParagraph"/>
        <w:spacing w:line="360" w:lineRule="auto"/>
        <w:ind w:left="360"/>
        <w:jc w:val="both"/>
        <w:rPr>
          <w:sz w:val="28"/>
          <w:szCs w:val="28"/>
        </w:rPr>
      </w:pPr>
    </w:p>
    <w:p w:rsidR="00623BF4" w:rsidRPr="000624D0" w:rsidRDefault="00623BF4" w:rsidP="000624D0">
      <w:pPr>
        <w:pStyle w:val="ListParagraph"/>
        <w:numPr>
          <w:ilvl w:val="0"/>
          <w:numId w:val="1"/>
        </w:numPr>
        <w:spacing w:after="20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 xml:space="preserve">Единственный представитель млекопитающих на Байкале – это нерпа. Детеныш нерпы весит </w:t>
      </w:r>
      <w:smartTag w:uri="urn:schemas-microsoft-com:office:smarttags" w:element="metricconverter">
        <w:smartTagPr>
          <w:attr w:name="ProductID" w:val="4 кг"/>
        </w:smartTagPr>
        <w:r w:rsidRPr="000624D0">
          <w:rPr>
            <w:sz w:val="28"/>
            <w:szCs w:val="28"/>
          </w:rPr>
          <w:t>4 кг</w:t>
        </w:r>
      </w:smartTag>
      <w:r w:rsidRPr="000624D0">
        <w:rPr>
          <w:sz w:val="28"/>
          <w:szCs w:val="28"/>
        </w:rPr>
        <w:t xml:space="preserve">, что на </w:t>
      </w:r>
      <w:smartTag w:uri="urn:schemas-microsoft-com:office:smarttags" w:element="metricconverter">
        <w:smartTagPr>
          <w:attr w:name="ProductID" w:val="98 кг"/>
        </w:smartTagPr>
        <w:r w:rsidRPr="000624D0">
          <w:rPr>
            <w:sz w:val="28"/>
            <w:szCs w:val="28"/>
          </w:rPr>
          <w:t>98 кг</w:t>
        </w:r>
      </w:smartTag>
      <w:r w:rsidRPr="000624D0">
        <w:rPr>
          <w:sz w:val="28"/>
          <w:szCs w:val="28"/>
        </w:rPr>
        <w:t xml:space="preserve"> меньше веса его мамы. Сколько килограммов весят мама-нерпа с детенышем вместе?</w:t>
      </w:r>
    </w:p>
    <w:p w:rsidR="00623BF4" w:rsidRPr="000624D0" w:rsidRDefault="00623BF4" w:rsidP="000624D0">
      <w:pPr>
        <w:pStyle w:val="ListParagraph"/>
        <w:spacing w:line="360" w:lineRule="auto"/>
        <w:ind w:left="360"/>
        <w:jc w:val="both"/>
        <w:rPr>
          <w:sz w:val="28"/>
          <w:szCs w:val="28"/>
        </w:rPr>
      </w:pPr>
    </w:p>
    <w:p w:rsidR="00623BF4" w:rsidRPr="000624D0" w:rsidRDefault="00623BF4" w:rsidP="000624D0">
      <w:pPr>
        <w:pStyle w:val="ListParagraph"/>
        <w:numPr>
          <w:ilvl w:val="0"/>
          <w:numId w:val="1"/>
        </w:numPr>
        <w:spacing w:after="20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>На скале сидело несколько чаек. После того как 7 чаек прилетело и 9 улетело, на скале их стало 31. Сколько чаек было на скале первоначально?</w:t>
      </w:r>
    </w:p>
    <w:p w:rsidR="00623BF4" w:rsidRPr="000624D0" w:rsidRDefault="00623BF4" w:rsidP="000624D0">
      <w:pPr>
        <w:pStyle w:val="ListParagraph"/>
        <w:spacing w:line="360" w:lineRule="auto"/>
        <w:ind w:left="360"/>
        <w:jc w:val="both"/>
        <w:rPr>
          <w:sz w:val="28"/>
          <w:szCs w:val="28"/>
        </w:rPr>
      </w:pPr>
    </w:p>
    <w:p w:rsidR="00623BF4" w:rsidRPr="000624D0" w:rsidRDefault="00623BF4" w:rsidP="000624D0">
      <w:pPr>
        <w:pStyle w:val="ListParagraph"/>
        <w:numPr>
          <w:ilvl w:val="0"/>
          <w:numId w:val="1"/>
        </w:numPr>
        <w:spacing w:after="20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 xml:space="preserve">Пойманный улов уложили в 23 ящика и 12 корзин. В каждый ящик вошло </w:t>
      </w:r>
      <w:smartTag w:uri="urn:schemas-microsoft-com:office:smarttags" w:element="metricconverter">
        <w:smartTagPr>
          <w:attr w:name="ProductID" w:val="9 кг"/>
        </w:smartTagPr>
        <w:r w:rsidRPr="000624D0">
          <w:rPr>
            <w:sz w:val="28"/>
            <w:szCs w:val="28"/>
          </w:rPr>
          <w:t>9 кг</w:t>
        </w:r>
      </w:smartTag>
      <w:r w:rsidRPr="000624D0">
        <w:rPr>
          <w:sz w:val="28"/>
          <w:szCs w:val="28"/>
        </w:rPr>
        <w:t xml:space="preserve"> рыбы, а в каждую корзину – на </w:t>
      </w:r>
      <w:smartTag w:uri="urn:schemas-microsoft-com:office:smarttags" w:element="metricconverter">
        <w:smartTagPr>
          <w:attr w:name="ProductID" w:val="3 кг"/>
        </w:smartTagPr>
        <w:r w:rsidRPr="000624D0">
          <w:rPr>
            <w:sz w:val="28"/>
            <w:szCs w:val="28"/>
          </w:rPr>
          <w:t>3 кг</w:t>
        </w:r>
      </w:smartTag>
      <w:r w:rsidRPr="000624D0">
        <w:rPr>
          <w:sz w:val="28"/>
          <w:szCs w:val="28"/>
        </w:rPr>
        <w:t xml:space="preserve"> меньше. Сколько килограммов рыбы наловили рыбаки?</w:t>
      </w:r>
    </w:p>
    <w:p w:rsidR="00623BF4" w:rsidRPr="000624D0" w:rsidRDefault="00623BF4" w:rsidP="000624D0">
      <w:pPr>
        <w:pStyle w:val="ListParagraph"/>
        <w:spacing w:line="360" w:lineRule="auto"/>
        <w:rPr>
          <w:sz w:val="28"/>
          <w:szCs w:val="28"/>
        </w:rPr>
      </w:pPr>
    </w:p>
    <w:p w:rsidR="00623BF4" w:rsidRPr="000624D0" w:rsidRDefault="00623BF4" w:rsidP="000624D0">
      <w:pPr>
        <w:pStyle w:val="ListParagraph"/>
        <w:numPr>
          <w:ilvl w:val="0"/>
          <w:numId w:val="1"/>
        </w:numPr>
        <w:spacing w:after="20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 xml:space="preserve">Глубина озера Тахо </w:t>
      </w:r>
      <w:smartTag w:uri="urn:schemas-microsoft-com:office:smarttags" w:element="metricconverter">
        <w:smartTagPr>
          <w:attr w:name="ProductID" w:val="514 м"/>
        </w:smartTagPr>
        <w:r w:rsidRPr="000624D0">
          <w:rPr>
            <w:sz w:val="28"/>
            <w:szCs w:val="28"/>
          </w:rPr>
          <w:t>514 м</w:t>
        </w:r>
      </w:smartTag>
      <w:r w:rsidRPr="000624D0">
        <w:rPr>
          <w:sz w:val="28"/>
          <w:szCs w:val="28"/>
        </w:rPr>
        <w:t xml:space="preserve">, что на </w:t>
      </w:r>
      <w:smartTag w:uri="urn:schemas-microsoft-com:office:smarttags" w:element="metricconverter">
        <w:smartTagPr>
          <w:attr w:name="ProductID" w:val="921 м"/>
        </w:smartTagPr>
        <w:r w:rsidRPr="000624D0">
          <w:rPr>
            <w:sz w:val="28"/>
            <w:szCs w:val="28"/>
          </w:rPr>
          <w:t>921 м</w:t>
        </w:r>
      </w:smartTag>
      <w:r w:rsidRPr="000624D0">
        <w:rPr>
          <w:sz w:val="28"/>
          <w:szCs w:val="28"/>
        </w:rPr>
        <w:t xml:space="preserve"> меньше глубины озера Танганьика и на </w:t>
      </w:r>
      <w:smartTag w:uri="urn:schemas-microsoft-com:office:smarttags" w:element="metricconverter">
        <w:smartTagPr>
          <w:attr w:name="ProductID" w:val="1123 м"/>
        </w:smartTagPr>
        <w:r w:rsidRPr="000624D0">
          <w:rPr>
            <w:sz w:val="28"/>
            <w:szCs w:val="28"/>
          </w:rPr>
          <w:t>1123 м</w:t>
        </w:r>
      </w:smartTag>
      <w:r w:rsidRPr="000624D0">
        <w:rPr>
          <w:sz w:val="28"/>
          <w:szCs w:val="28"/>
        </w:rPr>
        <w:t xml:space="preserve"> меньше глубины озера Байкал. На сколько метров глубина Байкала больше глубины Каспийского моря, если известно, что глубина Каспийского моря на </w:t>
      </w:r>
      <w:smartTag w:uri="urn:schemas-microsoft-com:office:smarttags" w:element="metricconverter">
        <w:smartTagPr>
          <w:attr w:name="ProductID" w:val="489 м"/>
        </w:smartTagPr>
        <w:r w:rsidRPr="000624D0">
          <w:rPr>
            <w:sz w:val="28"/>
            <w:szCs w:val="28"/>
          </w:rPr>
          <w:t>489 м</w:t>
        </w:r>
      </w:smartTag>
      <w:r w:rsidRPr="000624D0">
        <w:rPr>
          <w:sz w:val="28"/>
          <w:szCs w:val="28"/>
        </w:rPr>
        <w:t xml:space="preserve"> меньше глубины озера Танганьика?</w:t>
      </w:r>
    </w:p>
    <w:p w:rsidR="00623BF4" w:rsidRPr="000624D0" w:rsidRDefault="00623BF4" w:rsidP="000624D0">
      <w:pPr>
        <w:pStyle w:val="ListParagraph"/>
        <w:spacing w:line="360" w:lineRule="auto"/>
        <w:jc w:val="center"/>
        <w:rPr>
          <w:b/>
          <w:i/>
          <w:sz w:val="28"/>
          <w:szCs w:val="28"/>
        </w:rPr>
      </w:pPr>
      <w:r w:rsidRPr="000624D0">
        <w:rPr>
          <w:b/>
          <w:i/>
          <w:sz w:val="28"/>
          <w:szCs w:val="28"/>
        </w:rPr>
        <w:t xml:space="preserve">Задачи на движение по воздуху и суше </w:t>
      </w:r>
    </w:p>
    <w:p w:rsidR="00623BF4" w:rsidRPr="000624D0" w:rsidRDefault="00623BF4" w:rsidP="000624D0">
      <w:pPr>
        <w:pStyle w:val="ListParagraph"/>
        <w:spacing w:line="360" w:lineRule="auto"/>
        <w:jc w:val="center"/>
        <w:rPr>
          <w:b/>
          <w:i/>
          <w:sz w:val="28"/>
          <w:szCs w:val="28"/>
        </w:rPr>
      </w:pPr>
    </w:p>
    <w:p w:rsidR="00623BF4" w:rsidRPr="000624D0" w:rsidRDefault="00623BF4" w:rsidP="000624D0">
      <w:pPr>
        <w:pStyle w:val="ListParagraph"/>
        <w:numPr>
          <w:ilvl w:val="0"/>
          <w:numId w:val="2"/>
        </w:numPr>
        <w:spacing w:after="200" w:line="360" w:lineRule="auto"/>
        <w:jc w:val="both"/>
        <w:rPr>
          <w:b/>
          <w:i/>
          <w:sz w:val="28"/>
          <w:szCs w:val="28"/>
        </w:rPr>
      </w:pPr>
      <w:r w:rsidRPr="000624D0">
        <w:rPr>
          <w:sz w:val="28"/>
          <w:szCs w:val="28"/>
        </w:rPr>
        <w:t xml:space="preserve">От скалы Шаманки до поселка Хужир </w:t>
      </w:r>
      <w:smartTag w:uri="urn:schemas-microsoft-com:office:smarttags" w:element="metricconverter">
        <w:smartTagPr>
          <w:attr w:name="ProductID" w:val="36 км"/>
        </w:smartTagPr>
        <w:r w:rsidRPr="000624D0">
          <w:rPr>
            <w:sz w:val="28"/>
            <w:szCs w:val="28"/>
          </w:rPr>
          <w:t>36 км</w:t>
        </w:r>
      </w:smartTag>
      <w:r w:rsidRPr="000624D0">
        <w:rPr>
          <w:sz w:val="28"/>
          <w:szCs w:val="28"/>
        </w:rPr>
        <w:t xml:space="preserve">. Сколько времени потребуется велосипедисту, чтобы преодолеть это расстояние, если он едет со скоростью </w:t>
      </w:r>
      <w:smartTag w:uri="urn:schemas-microsoft-com:office:smarttags" w:element="metricconverter">
        <w:smartTagPr>
          <w:attr w:name="ProductID" w:val="12 км/ч"/>
        </w:smartTagPr>
        <w:r w:rsidRPr="000624D0">
          <w:rPr>
            <w:sz w:val="28"/>
            <w:szCs w:val="28"/>
          </w:rPr>
          <w:t>12 км/ч</w:t>
        </w:r>
      </w:smartTag>
      <w:r w:rsidRPr="000624D0">
        <w:rPr>
          <w:sz w:val="28"/>
          <w:szCs w:val="28"/>
        </w:rPr>
        <w:t>?</w:t>
      </w:r>
    </w:p>
    <w:p w:rsidR="00623BF4" w:rsidRPr="000624D0" w:rsidRDefault="00623BF4" w:rsidP="000624D0">
      <w:pPr>
        <w:pStyle w:val="ListParagraph"/>
        <w:spacing w:line="360" w:lineRule="auto"/>
        <w:jc w:val="both"/>
        <w:rPr>
          <w:b/>
          <w:i/>
          <w:sz w:val="28"/>
          <w:szCs w:val="28"/>
        </w:rPr>
      </w:pPr>
    </w:p>
    <w:p w:rsidR="00623BF4" w:rsidRPr="000624D0" w:rsidRDefault="00623BF4" w:rsidP="000624D0">
      <w:pPr>
        <w:pStyle w:val="ListParagraph"/>
        <w:numPr>
          <w:ilvl w:val="0"/>
          <w:numId w:val="2"/>
        </w:numPr>
        <w:spacing w:after="200" w:line="360" w:lineRule="auto"/>
        <w:jc w:val="both"/>
        <w:rPr>
          <w:b/>
          <w:i/>
          <w:sz w:val="28"/>
          <w:szCs w:val="28"/>
        </w:rPr>
      </w:pPr>
      <w:r w:rsidRPr="000624D0">
        <w:rPr>
          <w:sz w:val="28"/>
          <w:szCs w:val="28"/>
        </w:rPr>
        <w:t xml:space="preserve">Собственная скорость полета чайки </w:t>
      </w:r>
      <w:smartTag w:uri="urn:schemas-microsoft-com:office:smarttags" w:element="metricconverter">
        <w:smartTagPr>
          <w:attr w:name="ProductID" w:val="55 км/ч"/>
        </w:smartTagPr>
        <w:r w:rsidRPr="000624D0">
          <w:rPr>
            <w:sz w:val="28"/>
            <w:szCs w:val="28"/>
          </w:rPr>
          <w:t>55 км/ч</w:t>
        </w:r>
      </w:smartTag>
      <w:r w:rsidRPr="000624D0">
        <w:rPr>
          <w:sz w:val="28"/>
          <w:szCs w:val="28"/>
        </w:rPr>
        <w:t xml:space="preserve">., а скорость Байкальского ветра Сарма </w:t>
      </w:r>
      <w:smartTag w:uri="urn:schemas-microsoft-com:office:smarttags" w:element="metricconverter">
        <w:smartTagPr>
          <w:attr w:name="ProductID" w:val="5,5 км/ч"/>
        </w:smartTagPr>
        <w:r w:rsidRPr="000624D0">
          <w:rPr>
            <w:sz w:val="28"/>
            <w:szCs w:val="28"/>
          </w:rPr>
          <w:t>5,5 км/ч</w:t>
        </w:r>
      </w:smartTag>
      <w:r w:rsidRPr="000624D0">
        <w:rPr>
          <w:sz w:val="28"/>
          <w:szCs w:val="28"/>
        </w:rPr>
        <w:t>. Чайка летала 0,2 ч против ветра и 0,4 ч по ветру. Какой путь пролетела чайка за все это время?</w:t>
      </w:r>
    </w:p>
    <w:p w:rsidR="00623BF4" w:rsidRPr="000624D0" w:rsidRDefault="00623BF4" w:rsidP="000624D0">
      <w:pPr>
        <w:pStyle w:val="ListParagraph"/>
        <w:spacing w:line="360" w:lineRule="auto"/>
        <w:jc w:val="both"/>
        <w:rPr>
          <w:b/>
          <w:i/>
          <w:sz w:val="28"/>
          <w:szCs w:val="28"/>
        </w:rPr>
      </w:pPr>
    </w:p>
    <w:p w:rsidR="00623BF4" w:rsidRPr="000624D0" w:rsidRDefault="00623BF4" w:rsidP="000624D0">
      <w:pPr>
        <w:pStyle w:val="ListParagraph"/>
        <w:numPr>
          <w:ilvl w:val="0"/>
          <w:numId w:val="2"/>
        </w:numPr>
        <w:spacing w:after="200" w:line="360" w:lineRule="auto"/>
        <w:jc w:val="both"/>
        <w:rPr>
          <w:b/>
          <w:i/>
          <w:sz w:val="28"/>
          <w:szCs w:val="28"/>
        </w:rPr>
      </w:pPr>
      <w:r w:rsidRPr="000624D0">
        <w:rPr>
          <w:sz w:val="28"/>
          <w:szCs w:val="28"/>
        </w:rPr>
        <w:t xml:space="preserve">Из города Улан-Удэ в Максимиху идет автомашина со скоростью </w:t>
      </w:r>
      <w:smartTag w:uri="urn:schemas-microsoft-com:office:smarttags" w:element="metricconverter">
        <w:smartTagPr>
          <w:attr w:name="ProductID" w:val="45 км/ч"/>
        </w:smartTagPr>
        <w:r w:rsidRPr="000624D0">
          <w:rPr>
            <w:sz w:val="28"/>
            <w:szCs w:val="28"/>
          </w:rPr>
          <w:t>45 км/ч</w:t>
        </w:r>
      </w:smartTag>
      <w:r w:rsidRPr="000624D0">
        <w:rPr>
          <w:sz w:val="28"/>
          <w:szCs w:val="28"/>
        </w:rPr>
        <w:t xml:space="preserve">. За сколько часов она пройдет весь путь, если до Максимихи </w:t>
      </w:r>
      <w:smartTag w:uri="urn:schemas-microsoft-com:office:smarttags" w:element="metricconverter">
        <w:smartTagPr>
          <w:attr w:name="ProductID" w:val="225 км"/>
        </w:smartTagPr>
        <w:r w:rsidRPr="000624D0">
          <w:rPr>
            <w:sz w:val="28"/>
            <w:szCs w:val="28"/>
          </w:rPr>
          <w:t>225 км</w:t>
        </w:r>
      </w:smartTag>
      <w:r w:rsidRPr="000624D0">
        <w:rPr>
          <w:sz w:val="28"/>
          <w:szCs w:val="28"/>
        </w:rPr>
        <w:t>?</w:t>
      </w:r>
    </w:p>
    <w:p w:rsidR="00623BF4" w:rsidRPr="000624D0" w:rsidRDefault="00623BF4" w:rsidP="000624D0">
      <w:pPr>
        <w:pStyle w:val="ListParagraph"/>
        <w:spacing w:line="360" w:lineRule="auto"/>
        <w:jc w:val="center"/>
        <w:rPr>
          <w:b/>
          <w:i/>
          <w:sz w:val="28"/>
          <w:szCs w:val="28"/>
        </w:rPr>
      </w:pPr>
    </w:p>
    <w:p w:rsidR="00623BF4" w:rsidRPr="000624D0" w:rsidRDefault="00623BF4" w:rsidP="000624D0">
      <w:pPr>
        <w:pStyle w:val="ListParagraph"/>
        <w:numPr>
          <w:ilvl w:val="0"/>
          <w:numId w:val="2"/>
        </w:numPr>
        <w:spacing w:after="200" w:line="360" w:lineRule="auto"/>
        <w:jc w:val="both"/>
        <w:rPr>
          <w:b/>
          <w:i/>
          <w:sz w:val="28"/>
          <w:szCs w:val="28"/>
        </w:rPr>
      </w:pPr>
      <w:r w:rsidRPr="000624D0">
        <w:rPr>
          <w:sz w:val="28"/>
          <w:szCs w:val="28"/>
        </w:rPr>
        <w:t xml:space="preserve">Группа туристов отправилась в поход вдоль Байкала. За три дня они прошли </w:t>
      </w:r>
      <w:smartTag w:uri="urn:schemas-microsoft-com:office:smarttags" w:element="metricconverter">
        <w:smartTagPr>
          <w:attr w:name="ProductID" w:val="46 км"/>
        </w:smartTagPr>
        <w:r w:rsidRPr="000624D0">
          <w:rPr>
            <w:sz w:val="28"/>
            <w:szCs w:val="28"/>
          </w:rPr>
          <w:t>46 км</w:t>
        </w:r>
      </w:smartTag>
      <w:r w:rsidRPr="000624D0">
        <w:rPr>
          <w:sz w:val="28"/>
          <w:szCs w:val="28"/>
        </w:rPr>
        <w:t xml:space="preserve">. В первые два дня они прошли </w:t>
      </w:r>
      <w:smartTag w:uri="urn:schemas-microsoft-com:office:smarttags" w:element="metricconverter">
        <w:smartTagPr>
          <w:attr w:name="ProductID" w:val="32 км"/>
        </w:smartTagPr>
        <w:r w:rsidRPr="000624D0">
          <w:rPr>
            <w:sz w:val="28"/>
            <w:szCs w:val="28"/>
          </w:rPr>
          <w:t>32 км</w:t>
        </w:r>
      </w:smartTag>
      <w:r w:rsidRPr="000624D0">
        <w:rPr>
          <w:sz w:val="28"/>
          <w:szCs w:val="28"/>
        </w:rPr>
        <w:t xml:space="preserve">, а в последние два дня </w:t>
      </w:r>
      <w:smartTag w:uri="urn:schemas-microsoft-com:office:smarttags" w:element="metricconverter">
        <w:smartTagPr>
          <w:attr w:name="ProductID" w:val="29 км"/>
        </w:smartTagPr>
        <w:r w:rsidRPr="000624D0">
          <w:rPr>
            <w:sz w:val="28"/>
            <w:szCs w:val="28"/>
          </w:rPr>
          <w:t>29 км</w:t>
        </w:r>
      </w:smartTag>
      <w:r w:rsidRPr="000624D0">
        <w:rPr>
          <w:sz w:val="28"/>
          <w:szCs w:val="28"/>
        </w:rPr>
        <w:t>. Сколько километров туристы проходили в каждый день?</w:t>
      </w:r>
    </w:p>
    <w:p w:rsidR="00623BF4" w:rsidRPr="000624D0" w:rsidRDefault="00623BF4" w:rsidP="000624D0">
      <w:pPr>
        <w:pStyle w:val="ListParagraph"/>
        <w:spacing w:line="360" w:lineRule="auto"/>
        <w:rPr>
          <w:b/>
          <w:i/>
          <w:sz w:val="28"/>
          <w:szCs w:val="28"/>
        </w:rPr>
      </w:pPr>
    </w:p>
    <w:p w:rsidR="00623BF4" w:rsidRPr="000624D0" w:rsidRDefault="00623BF4" w:rsidP="000624D0">
      <w:pPr>
        <w:pStyle w:val="ListParagraph"/>
        <w:numPr>
          <w:ilvl w:val="0"/>
          <w:numId w:val="2"/>
        </w:numPr>
        <w:spacing w:after="200" w:line="360" w:lineRule="auto"/>
        <w:jc w:val="both"/>
        <w:rPr>
          <w:b/>
          <w:i/>
          <w:sz w:val="28"/>
          <w:szCs w:val="28"/>
        </w:rPr>
      </w:pPr>
      <w:r w:rsidRPr="000624D0">
        <w:rPr>
          <w:sz w:val="28"/>
          <w:szCs w:val="28"/>
        </w:rPr>
        <w:t xml:space="preserve">Поезд Иркутск – Наушки проходит мост через реку Селенга длиной </w:t>
      </w:r>
      <w:smartTag w:uri="urn:schemas-microsoft-com:office:smarttags" w:element="metricconverter">
        <w:smartTagPr>
          <w:attr w:name="ProductID" w:val="450 км"/>
        </w:smartTagPr>
        <w:r w:rsidRPr="000624D0">
          <w:rPr>
            <w:sz w:val="28"/>
            <w:szCs w:val="28"/>
          </w:rPr>
          <w:t>450 км</w:t>
        </w:r>
      </w:smartTag>
      <w:r w:rsidRPr="000624D0">
        <w:rPr>
          <w:sz w:val="28"/>
          <w:szCs w:val="28"/>
        </w:rPr>
        <w:t xml:space="preserve"> за 45,5 секунды, а мимо семафора – за 15,5 секунды. Найдите длину поезда и его скорость.</w:t>
      </w:r>
    </w:p>
    <w:p w:rsidR="00623BF4" w:rsidRPr="000624D0" w:rsidRDefault="00623BF4" w:rsidP="000624D0">
      <w:pPr>
        <w:pStyle w:val="ListParagraph"/>
        <w:spacing w:line="360" w:lineRule="auto"/>
        <w:rPr>
          <w:sz w:val="28"/>
          <w:szCs w:val="28"/>
        </w:rPr>
      </w:pPr>
    </w:p>
    <w:p w:rsidR="00623BF4" w:rsidRPr="000624D0" w:rsidRDefault="00623BF4" w:rsidP="000624D0">
      <w:pPr>
        <w:pStyle w:val="ListParagraph"/>
        <w:numPr>
          <w:ilvl w:val="0"/>
          <w:numId w:val="2"/>
        </w:numPr>
        <w:spacing w:after="200" w:line="360" w:lineRule="auto"/>
        <w:jc w:val="both"/>
        <w:rPr>
          <w:b/>
          <w:i/>
          <w:sz w:val="28"/>
          <w:szCs w:val="28"/>
        </w:rPr>
      </w:pPr>
      <w:r w:rsidRPr="000624D0">
        <w:rPr>
          <w:sz w:val="28"/>
          <w:szCs w:val="28"/>
        </w:rPr>
        <w:t xml:space="preserve"> Чтобы попасть в бухту Песчаную, турист сначала ехал на автобусе со скоростью </w:t>
      </w:r>
      <w:smartTag w:uri="urn:schemas-microsoft-com:office:smarttags" w:element="metricconverter">
        <w:smartTagPr>
          <w:attr w:name="ProductID" w:val="42,5 км/ч"/>
        </w:smartTagPr>
        <w:r w:rsidRPr="000624D0">
          <w:rPr>
            <w:sz w:val="28"/>
            <w:szCs w:val="28"/>
          </w:rPr>
          <w:t>42,5 км/ч</w:t>
        </w:r>
      </w:smartTag>
      <w:r w:rsidRPr="000624D0">
        <w:rPr>
          <w:sz w:val="28"/>
          <w:szCs w:val="28"/>
        </w:rPr>
        <w:t xml:space="preserve">, а затем шел 0,3 ч со скоростью </w:t>
      </w:r>
      <w:smartTag w:uri="urn:schemas-microsoft-com:office:smarttags" w:element="metricconverter">
        <w:smartTagPr>
          <w:attr w:name="ProductID" w:val="4 км/ч"/>
        </w:smartTagPr>
        <w:r w:rsidRPr="000624D0">
          <w:rPr>
            <w:sz w:val="28"/>
            <w:szCs w:val="28"/>
          </w:rPr>
          <w:t>4 км/ч</w:t>
        </w:r>
      </w:smartTag>
      <w:r w:rsidRPr="000624D0">
        <w:rPr>
          <w:sz w:val="28"/>
          <w:szCs w:val="28"/>
        </w:rPr>
        <w:t>. Какой путь проделал турист за все это время?</w:t>
      </w:r>
    </w:p>
    <w:p w:rsidR="00623BF4" w:rsidRPr="000624D0" w:rsidRDefault="00623BF4" w:rsidP="000624D0">
      <w:pPr>
        <w:spacing w:line="36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0624D0">
        <w:rPr>
          <w:rFonts w:ascii="Times New Roman" w:hAnsi="Times New Roman"/>
          <w:b/>
          <w:i/>
          <w:sz w:val="28"/>
          <w:szCs w:val="28"/>
        </w:rPr>
        <w:t>Задачи на движение по воде</w:t>
      </w:r>
    </w:p>
    <w:p w:rsidR="00623BF4" w:rsidRPr="000624D0" w:rsidRDefault="00623BF4" w:rsidP="000624D0">
      <w:pPr>
        <w:pStyle w:val="ListParagraph"/>
        <w:numPr>
          <w:ilvl w:val="0"/>
          <w:numId w:val="3"/>
        </w:numPr>
        <w:spacing w:after="20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 xml:space="preserve">Река Селенга приносит около половины объема речных вод, поступающих в озеро Байкал из всех притоков. Длина реки Селенга от истока равна </w:t>
      </w:r>
      <w:smartTag w:uri="urn:schemas-microsoft-com:office:smarttags" w:element="metricconverter">
        <w:smartTagPr>
          <w:attr w:name="ProductID" w:val="1024 км"/>
        </w:smartTagPr>
        <w:r w:rsidRPr="000624D0">
          <w:rPr>
            <w:sz w:val="28"/>
            <w:szCs w:val="28"/>
          </w:rPr>
          <w:t>1024 км</w:t>
        </w:r>
      </w:smartTag>
      <w:r w:rsidRPr="000624D0">
        <w:rPr>
          <w:sz w:val="28"/>
          <w:szCs w:val="28"/>
        </w:rPr>
        <w:t xml:space="preserve">. За какое время турист проплывет всю реку, если будет двигаться по течению реки на катере со скоростью </w:t>
      </w:r>
      <w:smartTag w:uri="urn:schemas-microsoft-com:office:smarttags" w:element="metricconverter">
        <w:smartTagPr>
          <w:attr w:name="ProductID" w:val="30 км/ч"/>
        </w:smartTagPr>
        <w:r w:rsidRPr="000624D0">
          <w:rPr>
            <w:sz w:val="28"/>
            <w:szCs w:val="28"/>
          </w:rPr>
          <w:t>30 км/ч</w:t>
        </w:r>
      </w:smartTag>
      <w:r w:rsidRPr="000624D0">
        <w:rPr>
          <w:sz w:val="28"/>
          <w:szCs w:val="28"/>
        </w:rPr>
        <w:t xml:space="preserve">? Скорость течения реки равна </w:t>
      </w:r>
      <w:smartTag w:uri="urn:schemas-microsoft-com:office:smarttags" w:element="metricconverter">
        <w:smartTagPr>
          <w:attr w:name="ProductID" w:val="2 км/ч"/>
        </w:smartTagPr>
        <w:r w:rsidRPr="000624D0">
          <w:rPr>
            <w:sz w:val="28"/>
            <w:szCs w:val="28"/>
          </w:rPr>
          <w:t>2 км/ч</w:t>
        </w:r>
      </w:smartTag>
      <w:r w:rsidRPr="000624D0">
        <w:rPr>
          <w:sz w:val="28"/>
          <w:szCs w:val="28"/>
        </w:rPr>
        <w:t>.</w:t>
      </w:r>
    </w:p>
    <w:p w:rsidR="00623BF4" w:rsidRPr="000624D0" w:rsidRDefault="00623BF4" w:rsidP="000624D0">
      <w:pPr>
        <w:pStyle w:val="ListParagraph"/>
        <w:spacing w:line="360" w:lineRule="auto"/>
        <w:jc w:val="both"/>
        <w:rPr>
          <w:sz w:val="28"/>
          <w:szCs w:val="28"/>
        </w:rPr>
      </w:pPr>
    </w:p>
    <w:p w:rsidR="00623BF4" w:rsidRPr="000624D0" w:rsidRDefault="00623BF4" w:rsidP="000624D0">
      <w:pPr>
        <w:pStyle w:val="ListParagraph"/>
        <w:numPr>
          <w:ilvl w:val="0"/>
          <w:numId w:val="3"/>
        </w:numPr>
        <w:spacing w:after="200" w:line="360" w:lineRule="auto"/>
        <w:jc w:val="both"/>
        <w:rPr>
          <w:b/>
          <w:i/>
          <w:sz w:val="28"/>
          <w:szCs w:val="28"/>
        </w:rPr>
      </w:pPr>
      <w:r w:rsidRPr="000624D0">
        <w:rPr>
          <w:sz w:val="28"/>
          <w:szCs w:val="28"/>
        </w:rPr>
        <w:t xml:space="preserve">Скорость парома на переправе в селе Турунтаево в стоячей воде </w:t>
      </w:r>
      <w:smartTag w:uri="urn:schemas-microsoft-com:office:smarttags" w:element="metricconverter">
        <w:smartTagPr>
          <w:attr w:name="ProductID" w:val="8 км/ч"/>
        </w:smartTagPr>
        <w:r w:rsidRPr="000624D0">
          <w:rPr>
            <w:sz w:val="28"/>
            <w:szCs w:val="28"/>
          </w:rPr>
          <w:t>8 км/ч</w:t>
        </w:r>
      </w:smartTag>
      <w:r w:rsidRPr="000624D0">
        <w:rPr>
          <w:sz w:val="28"/>
          <w:szCs w:val="28"/>
        </w:rPr>
        <w:t xml:space="preserve">. Сколько времени потребуется парому, чтобы проплыть </w:t>
      </w:r>
      <w:smartTag w:uri="urn:schemas-microsoft-com:office:smarttags" w:element="metricconverter">
        <w:smartTagPr>
          <w:attr w:name="ProductID" w:val="30 км"/>
        </w:smartTagPr>
        <w:r w:rsidRPr="000624D0">
          <w:rPr>
            <w:sz w:val="28"/>
            <w:szCs w:val="28"/>
          </w:rPr>
          <w:t>30 км</w:t>
        </w:r>
      </w:smartTag>
      <w:r w:rsidRPr="000624D0">
        <w:rPr>
          <w:sz w:val="28"/>
          <w:szCs w:val="28"/>
        </w:rPr>
        <w:t xml:space="preserve"> вниз по течению реки, вверх, против течения реки Селенга? Скорость течения реки </w:t>
      </w:r>
      <w:smartTag w:uri="urn:schemas-microsoft-com:office:smarttags" w:element="metricconverter">
        <w:smartTagPr>
          <w:attr w:name="ProductID" w:val="2 км/ч"/>
        </w:smartTagPr>
        <w:r w:rsidRPr="000624D0">
          <w:rPr>
            <w:sz w:val="28"/>
            <w:szCs w:val="28"/>
          </w:rPr>
          <w:t>2 км/ч</w:t>
        </w:r>
      </w:smartTag>
      <w:r w:rsidRPr="000624D0">
        <w:rPr>
          <w:sz w:val="28"/>
          <w:szCs w:val="28"/>
        </w:rPr>
        <w:t>.</w:t>
      </w:r>
    </w:p>
    <w:p w:rsidR="00623BF4" w:rsidRPr="000624D0" w:rsidRDefault="00623BF4" w:rsidP="000624D0">
      <w:pPr>
        <w:pStyle w:val="ListParagraph"/>
        <w:spacing w:line="360" w:lineRule="auto"/>
        <w:ind w:left="0"/>
        <w:jc w:val="both"/>
        <w:rPr>
          <w:b/>
          <w:i/>
          <w:sz w:val="28"/>
          <w:szCs w:val="28"/>
        </w:rPr>
      </w:pPr>
    </w:p>
    <w:p w:rsidR="00623BF4" w:rsidRPr="000624D0" w:rsidRDefault="00623BF4" w:rsidP="000624D0">
      <w:pPr>
        <w:pStyle w:val="ListParagraph"/>
        <w:numPr>
          <w:ilvl w:val="0"/>
          <w:numId w:val="3"/>
        </w:numPr>
        <w:spacing w:after="200" w:line="360" w:lineRule="auto"/>
        <w:jc w:val="both"/>
        <w:rPr>
          <w:b/>
          <w:i/>
          <w:sz w:val="28"/>
          <w:szCs w:val="28"/>
        </w:rPr>
      </w:pPr>
      <w:r w:rsidRPr="000624D0">
        <w:rPr>
          <w:sz w:val="28"/>
          <w:szCs w:val="28"/>
        </w:rPr>
        <w:t xml:space="preserve">В очень живописном месте на Байкале, с северо-восточной стороны мыса Кадильный, расположен Чаячий утес – место гнездования чаек.  С этого утеса одновременно вылетели в противоположные направления две чайки. Через 0,15 ч между ними было </w:t>
      </w:r>
      <w:smartTag w:uri="urn:schemas-microsoft-com:office:smarttags" w:element="metricconverter">
        <w:smartTagPr>
          <w:attr w:name="ProductID" w:val="6,3 км"/>
        </w:smartTagPr>
        <w:r w:rsidRPr="000624D0">
          <w:rPr>
            <w:sz w:val="28"/>
            <w:szCs w:val="28"/>
          </w:rPr>
          <w:t>6,3 км</w:t>
        </w:r>
      </w:smartTag>
      <w:r w:rsidRPr="000624D0">
        <w:rPr>
          <w:sz w:val="28"/>
          <w:szCs w:val="28"/>
        </w:rPr>
        <w:t xml:space="preserve">. Одна чайка летела со скоростью 21, </w:t>
      </w:r>
      <w:smartTag w:uri="urn:schemas-microsoft-com:office:smarttags" w:element="metricconverter">
        <w:smartTagPr>
          <w:attr w:name="ProductID" w:val="6 км/ч"/>
        </w:smartTagPr>
        <w:r w:rsidRPr="000624D0">
          <w:rPr>
            <w:sz w:val="28"/>
            <w:szCs w:val="28"/>
          </w:rPr>
          <w:t>6 км/ч</w:t>
        </w:r>
      </w:smartTag>
      <w:r w:rsidRPr="000624D0">
        <w:rPr>
          <w:sz w:val="28"/>
          <w:szCs w:val="28"/>
        </w:rPr>
        <w:t>. Найдите скорость полета другой чайки.</w:t>
      </w:r>
    </w:p>
    <w:p w:rsidR="00623BF4" w:rsidRPr="000624D0" w:rsidRDefault="00623BF4" w:rsidP="000624D0">
      <w:pPr>
        <w:pStyle w:val="ListParagraph"/>
        <w:spacing w:line="360" w:lineRule="auto"/>
        <w:rPr>
          <w:b/>
          <w:i/>
          <w:sz w:val="28"/>
          <w:szCs w:val="28"/>
        </w:rPr>
      </w:pPr>
    </w:p>
    <w:p w:rsidR="00623BF4" w:rsidRPr="000624D0" w:rsidRDefault="00623BF4" w:rsidP="000624D0">
      <w:pPr>
        <w:pStyle w:val="ListParagraph"/>
        <w:numPr>
          <w:ilvl w:val="0"/>
          <w:numId w:val="3"/>
        </w:numPr>
        <w:spacing w:after="200" w:line="360" w:lineRule="auto"/>
        <w:jc w:val="both"/>
        <w:rPr>
          <w:b/>
          <w:i/>
          <w:sz w:val="28"/>
          <w:szCs w:val="28"/>
        </w:rPr>
      </w:pPr>
      <w:r w:rsidRPr="000624D0">
        <w:rPr>
          <w:sz w:val="28"/>
          <w:szCs w:val="28"/>
        </w:rPr>
        <w:t xml:space="preserve">Путь от пристани до моста байдарка прошла со скоростью </w:t>
      </w:r>
      <w:smartTag w:uri="urn:schemas-microsoft-com:office:smarttags" w:element="metricconverter">
        <w:smartTagPr>
          <w:attr w:name="ProductID" w:val="12 км/ч"/>
        </w:smartTagPr>
        <w:r w:rsidRPr="000624D0">
          <w:rPr>
            <w:sz w:val="28"/>
            <w:szCs w:val="28"/>
          </w:rPr>
          <w:t>12 км/ч</w:t>
        </w:r>
      </w:smartTag>
      <w:r w:rsidRPr="000624D0">
        <w:rPr>
          <w:sz w:val="28"/>
          <w:szCs w:val="28"/>
        </w:rPr>
        <w:t xml:space="preserve">, а от моста до впадения реки в озеро Байкал со скоростью </w:t>
      </w:r>
      <w:smartTag w:uri="urn:schemas-microsoft-com:office:smarttags" w:element="metricconverter">
        <w:smartTagPr>
          <w:attr w:name="ProductID" w:val="16 км/ч"/>
        </w:smartTagPr>
        <w:r w:rsidRPr="000624D0">
          <w:rPr>
            <w:sz w:val="28"/>
            <w:szCs w:val="28"/>
          </w:rPr>
          <w:t>16 км/ч</w:t>
        </w:r>
      </w:smartTag>
      <w:r w:rsidRPr="000624D0">
        <w:rPr>
          <w:sz w:val="28"/>
          <w:szCs w:val="28"/>
        </w:rPr>
        <w:t xml:space="preserve">. Расстояние от пристани до Байкала </w:t>
      </w:r>
      <w:smartTag w:uri="urn:schemas-microsoft-com:office:smarttags" w:element="metricconverter">
        <w:smartTagPr>
          <w:attr w:name="ProductID" w:val="248 км"/>
        </w:smartTagPr>
        <w:r w:rsidRPr="000624D0">
          <w:rPr>
            <w:sz w:val="28"/>
            <w:szCs w:val="28"/>
          </w:rPr>
          <w:t>248 км</w:t>
        </w:r>
      </w:smartTag>
      <w:r w:rsidRPr="000624D0">
        <w:rPr>
          <w:sz w:val="28"/>
          <w:szCs w:val="28"/>
        </w:rPr>
        <w:t>. Сколько часов занял путь от моста до Байкала, если от пристани до моста байдарка плыла 10 ч?</w:t>
      </w:r>
    </w:p>
    <w:p w:rsidR="00623BF4" w:rsidRPr="000624D0" w:rsidRDefault="00623BF4" w:rsidP="000624D0">
      <w:pPr>
        <w:pStyle w:val="ListParagraph"/>
        <w:spacing w:line="360" w:lineRule="auto"/>
        <w:jc w:val="both"/>
        <w:rPr>
          <w:b/>
          <w:i/>
          <w:sz w:val="28"/>
          <w:szCs w:val="28"/>
        </w:rPr>
      </w:pPr>
    </w:p>
    <w:p w:rsidR="00623BF4" w:rsidRPr="000624D0" w:rsidRDefault="00623BF4" w:rsidP="000624D0">
      <w:pPr>
        <w:pStyle w:val="ListParagraph"/>
        <w:numPr>
          <w:ilvl w:val="0"/>
          <w:numId w:val="3"/>
        </w:numPr>
        <w:spacing w:after="200" w:line="360" w:lineRule="auto"/>
        <w:jc w:val="both"/>
        <w:rPr>
          <w:b/>
          <w:i/>
          <w:sz w:val="28"/>
          <w:szCs w:val="28"/>
        </w:rPr>
      </w:pPr>
      <w:r w:rsidRPr="000624D0">
        <w:rPr>
          <w:sz w:val="28"/>
          <w:szCs w:val="28"/>
        </w:rPr>
        <w:t xml:space="preserve">Скорость прогулочного  теплохода по течению </w:t>
      </w:r>
      <w:smartTag w:uri="urn:schemas-microsoft-com:office:smarttags" w:element="metricconverter">
        <w:smartTagPr>
          <w:attr w:name="ProductID" w:val="31 км/ч"/>
        </w:smartTagPr>
        <w:r w:rsidRPr="000624D0">
          <w:rPr>
            <w:sz w:val="28"/>
            <w:szCs w:val="28"/>
          </w:rPr>
          <w:t>31 км/ч</w:t>
        </w:r>
      </w:smartTag>
      <w:r w:rsidRPr="000624D0">
        <w:rPr>
          <w:sz w:val="28"/>
          <w:szCs w:val="28"/>
        </w:rPr>
        <w:t xml:space="preserve">. Скорость течения реки Ангара </w:t>
      </w:r>
      <w:smartTag w:uri="urn:schemas-microsoft-com:office:smarttags" w:element="metricconverter">
        <w:smartTagPr>
          <w:attr w:name="ProductID" w:val="4 км/ч"/>
        </w:smartTagPr>
        <w:r w:rsidRPr="000624D0">
          <w:rPr>
            <w:sz w:val="28"/>
            <w:szCs w:val="28"/>
          </w:rPr>
          <w:t>4 км/ч</w:t>
        </w:r>
      </w:smartTag>
      <w:r w:rsidRPr="000624D0">
        <w:rPr>
          <w:sz w:val="28"/>
          <w:szCs w:val="28"/>
        </w:rPr>
        <w:t>. Найдите скорость теплохода против течения.</w:t>
      </w:r>
    </w:p>
    <w:p w:rsidR="00623BF4" w:rsidRPr="000624D0" w:rsidRDefault="00623BF4" w:rsidP="000624D0">
      <w:pPr>
        <w:pStyle w:val="ListParagraph"/>
        <w:spacing w:line="360" w:lineRule="auto"/>
        <w:rPr>
          <w:b/>
          <w:i/>
          <w:sz w:val="28"/>
          <w:szCs w:val="28"/>
        </w:rPr>
      </w:pPr>
    </w:p>
    <w:p w:rsidR="00623BF4" w:rsidRPr="000624D0" w:rsidRDefault="00623BF4" w:rsidP="000624D0">
      <w:pPr>
        <w:pStyle w:val="ListParagraph"/>
        <w:spacing w:line="360" w:lineRule="auto"/>
        <w:jc w:val="center"/>
        <w:rPr>
          <w:b/>
          <w:i/>
          <w:sz w:val="28"/>
          <w:szCs w:val="28"/>
        </w:rPr>
      </w:pPr>
      <w:r w:rsidRPr="000624D0">
        <w:rPr>
          <w:b/>
          <w:i/>
          <w:sz w:val="28"/>
          <w:szCs w:val="28"/>
        </w:rPr>
        <w:t>Задачи по теме «Обыкновенные дроби»</w:t>
      </w:r>
    </w:p>
    <w:p w:rsidR="00623BF4" w:rsidRPr="000624D0" w:rsidRDefault="00623BF4" w:rsidP="000624D0">
      <w:pPr>
        <w:pStyle w:val="ListParagraph"/>
        <w:spacing w:line="360" w:lineRule="auto"/>
        <w:jc w:val="center"/>
        <w:rPr>
          <w:b/>
          <w:i/>
          <w:sz w:val="28"/>
          <w:szCs w:val="28"/>
        </w:rPr>
      </w:pPr>
    </w:p>
    <w:p w:rsidR="00623BF4" w:rsidRPr="000624D0" w:rsidRDefault="00623BF4" w:rsidP="000624D0">
      <w:pPr>
        <w:pStyle w:val="NormalWeb"/>
        <w:numPr>
          <w:ilvl w:val="0"/>
          <w:numId w:val="4"/>
        </w:numPr>
        <w:spacing w:before="0" w:beforeAutospacing="0" w:after="0" w:afterAutospacing="0" w:line="360" w:lineRule="auto"/>
        <w:rPr>
          <w:sz w:val="28"/>
          <w:szCs w:val="28"/>
        </w:rPr>
      </w:pPr>
      <w:r w:rsidRPr="000624D0">
        <w:rPr>
          <w:sz w:val="28"/>
          <w:szCs w:val="28"/>
        </w:rPr>
        <w:t>На озере Байкал Саша поймал 33 рыбы, из них 12 – караси, а остальные – окуни. Какую часть пойманных рыб составляют окуни?</w:t>
      </w:r>
    </w:p>
    <w:p w:rsidR="00623BF4" w:rsidRPr="000624D0" w:rsidRDefault="00623BF4" w:rsidP="000624D0">
      <w:pPr>
        <w:pStyle w:val="NormalWeb"/>
        <w:spacing w:before="0" w:beforeAutospacing="0" w:after="0" w:afterAutospacing="0" w:line="360" w:lineRule="auto"/>
        <w:ind w:left="720"/>
        <w:rPr>
          <w:sz w:val="28"/>
          <w:szCs w:val="28"/>
        </w:rPr>
      </w:pPr>
    </w:p>
    <w:p w:rsidR="00623BF4" w:rsidRPr="000624D0" w:rsidRDefault="00623BF4" w:rsidP="000624D0">
      <w:pPr>
        <w:pStyle w:val="NormalWeb"/>
        <w:numPr>
          <w:ilvl w:val="0"/>
          <w:numId w:val="4"/>
        </w:numPr>
        <w:spacing w:before="0" w:beforeAutospacing="0" w:after="0" w:afterAutospacing="0" w:line="360" w:lineRule="auto"/>
        <w:rPr>
          <w:sz w:val="28"/>
          <w:szCs w:val="28"/>
        </w:rPr>
      </w:pPr>
      <w:r w:rsidRPr="000624D0">
        <w:rPr>
          <w:sz w:val="28"/>
          <w:szCs w:val="28"/>
        </w:rPr>
        <w:t xml:space="preserve">За два дня семья собрала 6 ведер брусники по </w:t>
      </w:r>
      <w:smartTag w:uri="urn:schemas-microsoft-com:office:smarttags" w:element="metricconverter">
        <w:smartTagPr>
          <w:attr w:name="ProductID" w:val="7 килограммов"/>
        </w:smartTagPr>
        <w:r w:rsidRPr="000624D0">
          <w:rPr>
            <w:sz w:val="28"/>
            <w:szCs w:val="28"/>
          </w:rPr>
          <w:t>7 килограммов</w:t>
        </w:r>
      </w:smartTag>
      <w:r w:rsidRPr="000624D0">
        <w:rPr>
          <w:sz w:val="28"/>
          <w:szCs w:val="28"/>
        </w:rPr>
        <w:t xml:space="preserve"> в каждом, причем в первый день - </w:t>
      </w:r>
      <w:r w:rsidRPr="000624D0">
        <w:rPr>
          <w:sz w:val="28"/>
          <w:szCs w:val="28"/>
        </w:rPr>
        <w:fldChar w:fldCharType="begin"/>
      </w:r>
      <w:r w:rsidRPr="000624D0">
        <w:rPr>
          <w:sz w:val="28"/>
          <w:szCs w:val="28"/>
        </w:rPr>
        <w:instrText xml:space="preserve"> QUOTE </w:instrText>
      </w:r>
      <w:r w:rsidRPr="000624D0">
        <w:rPr>
          <w:sz w:val="28"/>
          <w:szCs w:val="28"/>
        </w:rPr>
        <w:pict>
          <v:shape id="_x0000_i1072" type="#_x0000_t75" style="width:15.75pt;height:27.75pt" equationxml="&lt;?xml version=&quot;1.0&quot; encoding=&quot;UTF-8&quot; standalone=&quot;yes&quot;?&gt;&#10;&#10;&lt;?mso-application progid=&quot;Word.Document&quot;?&gt;&#10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00&quot;/&gt;&lt;w:doNotEmbedSystemFonts/&gt;&lt;w:defaultTabStop w:val=&quot;708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543040&quot;/&gt;&lt;wsp:rsid wsp:val=&quot;00021D47&quot;/&gt;&lt;wsp:rsid wsp:val=&quot;00063341&quot;/&gt;&lt;wsp:rsid wsp:val=&quot;000676E7&quot;/&gt;&lt;wsp:rsid wsp:val=&quot;00155FF2&quot;/&gt;&lt;wsp:rsid wsp:val=&quot;001F58DE&quot;/&gt;&lt;wsp:rsid wsp:val=&quot;00276BDB&quot;/&gt;&lt;wsp:rsid wsp:val=&quot;002C46C3&quot;/&gt;&lt;wsp:rsid wsp:val=&quot;00310202&quot;/&gt;&lt;wsp:rsid wsp:val=&quot;003F4E67&quot;/&gt;&lt;wsp:rsid wsp:val=&quot;0046599F&quot;/&gt;&lt;wsp:rsid wsp:val=&quot;00497825&quot;/&gt;&lt;wsp:rsid wsp:val=&quot;004C4464&quot;/&gt;&lt;wsp:rsid wsp:val=&quot;00543040&quot;/&gt;&lt;wsp:rsid wsp:val=&quot;00590171&quot;/&gt;&lt;wsp:rsid wsp:val=&quot;0059197C&quot;/&gt;&lt;wsp:rsid wsp:val=&quot;005C64FD&quot;/&gt;&lt;wsp:rsid wsp:val=&quot;00674EC2&quot;/&gt;&lt;wsp:rsid wsp:val=&quot;006B2B0D&quot;/&gt;&lt;wsp:rsid wsp:val=&quot;00766B5D&quot;/&gt;&lt;wsp:rsid wsp:val=&quot;007B0684&quot;/&gt;&lt;wsp:rsid wsp:val=&quot;007E17F7&quot;/&gt;&lt;wsp:rsid wsp:val=&quot;00897553&quot;/&gt;&lt;wsp:rsid wsp:val=&quot;008A3E39&quot;/&gt;&lt;wsp:rsid wsp:val=&quot;009145A0&quot;/&gt;&lt;wsp:rsid wsp:val=&quot;009162DC&quot;/&gt;&lt;wsp:rsid wsp:val=&quot;00941331&quot;/&gt;&lt;wsp:rsid wsp:val=&quot;00991922&quot;/&gt;&lt;wsp:rsid wsp:val=&quot;00A84E3D&quot;/&gt;&lt;wsp:rsid wsp:val=&quot;00C332ED&quot;/&gt;&lt;wsp:rsid wsp:val=&quot;00D501D0&quot;/&gt;&lt;wsp:rsid wsp:val=&quot;00D74864&quot;/&gt;&lt;wsp:rsid wsp:val=&quot;00D7499A&quot;/&gt;&lt;wsp:rsid wsp:val=&quot;00D93BB3&quot;/&gt;&lt;wsp:rsid wsp:val=&quot;00DC19A8&quot;/&gt;&lt;wsp:rsid wsp:val=&quot;00DF312E&quot;/&gt;&lt;wsp:rsid wsp:val=&quot;00E261B3&quot;/&gt;&lt;wsp:rsid wsp:val=&quot;00E3223E&quot;/&gt;&lt;wsp:rsid wsp:val=&quot;00ED0D64&quot;/&gt;&lt;wsp:rsid wsp:val=&quot;00F13EE4&quot;/&gt;&lt;wsp:rsid wsp:val=&quot;00F26061&quot;/&gt;&lt;/wsp:rsids&gt;&lt;/w:docPr&gt;&lt;w:body&gt;&lt;w:p wsp:rsidR=&quot;00000000&quot; wsp:rsidRDefault=&quot;000676E7&quot;&gt;&lt;m:oMathPara&gt;&lt;m:oMath&gt;&lt;m:f&gt;&lt;m:fPr&gt;&lt;m:ctrlPr&gt;&lt;w:rPr&gt;&lt;w:rFonts w:ascii=&quot;Cambria Math&quot; w:h-ansi=&quot;Cambria Math&quot;/&gt;&lt;wx:font wx:val=&quot;Cambria Math&quot;/&gt;&lt;w:i/&gt;&lt;w:sz w:val=&quot;28&quot;/&gt;&lt;w:sz-cs w:val=&quot;28&quot;/&gt;&lt;/w:rPr&gt;&lt;/m:ctrlPr&gt;&lt;/m:fPr&gt;&lt;m:num&gt;&lt;m:r&gt;&lt;w:rPr&gt;&lt;w:rFonts w:ascii=&quot;Cambria Math&quot;/&gt;&lt;wx:font wx:val=&quot;Cambria Math&quot;/&gt;&lt;w:i/&gt;&lt;w:sz w:val=&quot;28&quot;/&gt;&lt;w:sz-cs w:val=&quot;28&quot;/&gt;&lt;/w:rPr&gt;&lt;m:t&gt;10&lt;/m:t&gt;&lt;/m:r&gt;&lt;/m:num&gt;&lt;m:den&gt;&lt;m:r&gt;&lt;w:rPr&gt;&lt;w:rFonts w:ascii=&quot;Cambria Math&quot;/&gt;&lt;wx:font wx:val=&quot;Cambria Math&quot;/&gt;&lt;w:i/&gt;&lt;w:sz w:val=&quot;28&quot;/&gt;&lt;w:sz-cs w:val=&quot;28&quot;/&gt;&lt;/w:rPr&gt;&lt;m:t&gt;21&lt;/m:t&gt;&lt;/m:r&gt;&lt;/m:den&gt;&lt;/m:f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51" o:title="" chromakey="white"/>
          </v:shape>
        </w:pict>
      </w:r>
      <w:r w:rsidRPr="000624D0">
        <w:rPr>
          <w:sz w:val="28"/>
          <w:szCs w:val="28"/>
        </w:rPr>
        <w:instrText xml:space="preserve"> </w:instrText>
      </w:r>
      <w:r w:rsidRPr="000624D0">
        <w:rPr>
          <w:sz w:val="28"/>
          <w:szCs w:val="28"/>
        </w:rPr>
        <w:fldChar w:fldCharType="separate"/>
      </w:r>
      <w:r w:rsidRPr="000624D0">
        <w:rPr>
          <w:sz w:val="28"/>
          <w:szCs w:val="28"/>
        </w:rPr>
        <w:pict>
          <v:shape id="_x0000_i1073" type="#_x0000_t75" style="width:15.75pt;height:27.75pt" equationxml="&lt;?xml version=&quot;1.0&quot; encoding=&quot;UTF-8&quot; standalone=&quot;yes&quot;?&gt;&#10;&#10;&lt;?mso-application progid=&quot;Word.Document&quot;?&gt;&#10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00&quot;/&gt;&lt;w:doNotEmbedSystemFonts/&gt;&lt;w:defaultTabStop w:val=&quot;708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543040&quot;/&gt;&lt;wsp:rsid wsp:val=&quot;00021D47&quot;/&gt;&lt;wsp:rsid wsp:val=&quot;00063341&quot;/&gt;&lt;wsp:rsid wsp:val=&quot;000676E7&quot;/&gt;&lt;wsp:rsid wsp:val=&quot;00155FF2&quot;/&gt;&lt;wsp:rsid wsp:val=&quot;001F58DE&quot;/&gt;&lt;wsp:rsid wsp:val=&quot;00276BDB&quot;/&gt;&lt;wsp:rsid wsp:val=&quot;002C46C3&quot;/&gt;&lt;wsp:rsid wsp:val=&quot;00310202&quot;/&gt;&lt;wsp:rsid wsp:val=&quot;003F4E67&quot;/&gt;&lt;wsp:rsid wsp:val=&quot;0046599F&quot;/&gt;&lt;wsp:rsid wsp:val=&quot;00497825&quot;/&gt;&lt;wsp:rsid wsp:val=&quot;004C4464&quot;/&gt;&lt;wsp:rsid wsp:val=&quot;00543040&quot;/&gt;&lt;wsp:rsid wsp:val=&quot;00590171&quot;/&gt;&lt;wsp:rsid wsp:val=&quot;0059197C&quot;/&gt;&lt;wsp:rsid wsp:val=&quot;005C64FD&quot;/&gt;&lt;wsp:rsid wsp:val=&quot;00674EC2&quot;/&gt;&lt;wsp:rsid wsp:val=&quot;006B2B0D&quot;/&gt;&lt;wsp:rsid wsp:val=&quot;00766B5D&quot;/&gt;&lt;wsp:rsid wsp:val=&quot;007B0684&quot;/&gt;&lt;wsp:rsid wsp:val=&quot;007E17F7&quot;/&gt;&lt;wsp:rsid wsp:val=&quot;00897553&quot;/&gt;&lt;wsp:rsid wsp:val=&quot;008A3E39&quot;/&gt;&lt;wsp:rsid wsp:val=&quot;009145A0&quot;/&gt;&lt;wsp:rsid wsp:val=&quot;009162DC&quot;/&gt;&lt;wsp:rsid wsp:val=&quot;00941331&quot;/&gt;&lt;wsp:rsid wsp:val=&quot;00991922&quot;/&gt;&lt;wsp:rsid wsp:val=&quot;00A84E3D&quot;/&gt;&lt;wsp:rsid wsp:val=&quot;00C332ED&quot;/&gt;&lt;wsp:rsid wsp:val=&quot;00D501D0&quot;/&gt;&lt;wsp:rsid wsp:val=&quot;00D74864&quot;/&gt;&lt;wsp:rsid wsp:val=&quot;00D7499A&quot;/&gt;&lt;wsp:rsid wsp:val=&quot;00D93BB3&quot;/&gt;&lt;wsp:rsid wsp:val=&quot;00DC19A8&quot;/&gt;&lt;wsp:rsid wsp:val=&quot;00DF312E&quot;/&gt;&lt;wsp:rsid wsp:val=&quot;00E261B3&quot;/&gt;&lt;wsp:rsid wsp:val=&quot;00E3223E&quot;/&gt;&lt;wsp:rsid wsp:val=&quot;00ED0D64&quot;/&gt;&lt;wsp:rsid wsp:val=&quot;00F13EE4&quot;/&gt;&lt;wsp:rsid wsp:val=&quot;00F26061&quot;/&gt;&lt;/wsp:rsids&gt;&lt;/w:docPr&gt;&lt;w:body&gt;&lt;w:p wsp:rsidR=&quot;00000000&quot; wsp:rsidRDefault=&quot;000676E7&quot;&gt;&lt;m:oMathPara&gt;&lt;m:oMath&gt;&lt;m:f&gt;&lt;m:fPr&gt;&lt;m:ctrlPr&gt;&lt;w:rPr&gt;&lt;w:rFonts w:ascii=&quot;Cambria Math&quot; w:h-ansi=&quot;Cambria Math&quot;/&gt;&lt;wx:font wx:val=&quot;Cambria Math&quot;/&gt;&lt;w:i/&gt;&lt;w:sz w:val=&quot;28&quot;/&gt;&lt;w:sz-cs w:val=&quot;28&quot;/&gt;&lt;/w:rPr&gt;&lt;/m:ctrlPr&gt;&lt;/m:fPr&gt;&lt;m:num&gt;&lt;m:r&gt;&lt;w:rPr&gt;&lt;w:rFonts w:ascii=&quot;Cambria Math&quot;/&gt;&lt;wx:font wx:val=&quot;Cambria Math&quot;/&gt;&lt;w:i/&gt;&lt;w:sz w:val=&quot;28&quot;/&gt;&lt;w:sz-cs w:val=&quot;28&quot;/&gt;&lt;/w:rPr&gt;&lt;m:t&gt;10&lt;/m:t&gt;&lt;/m:r&gt;&lt;/m:num&gt;&lt;m:den&gt;&lt;m:r&gt;&lt;w:rPr&gt;&lt;w:rFonts w:ascii=&quot;Cambria Math&quot;/&gt;&lt;wx:font wx:val=&quot;Cambria Math&quot;/&gt;&lt;w:i/&gt;&lt;w:sz w:val=&quot;28&quot;/&gt;&lt;w:sz-cs w:val=&quot;28&quot;/&gt;&lt;/w:rPr&gt;&lt;m:t&gt;21&lt;/m:t&gt;&lt;/m:r&gt;&lt;/m:den&gt;&lt;/m:f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51" o:title="" chromakey="white"/>
          </v:shape>
        </w:pict>
      </w:r>
      <w:r w:rsidRPr="000624D0">
        <w:rPr>
          <w:sz w:val="28"/>
          <w:szCs w:val="28"/>
        </w:rPr>
        <w:fldChar w:fldCharType="end"/>
      </w:r>
      <w:r w:rsidRPr="000624D0">
        <w:rPr>
          <w:sz w:val="28"/>
          <w:szCs w:val="28"/>
        </w:rPr>
        <w:t xml:space="preserve"> всей брусники. Сколько килограммов брусники собрали во второй день?</w:t>
      </w:r>
    </w:p>
    <w:p w:rsidR="00623BF4" w:rsidRPr="000624D0" w:rsidRDefault="00623BF4" w:rsidP="000624D0">
      <w:pPr>
        <w:pStyle w:val="NormalWeb"/>
        <w:spacing w:before="0" w:beforeAutospacing="0" w:after="0" w:afterAutospacing="0" w:line="360" w:lineRule="auto"/>
        <w:ind w:left="720"/>
        <w:rPr>
          <w:sz w:val="28"/>
          <w:szCs w:val="28"/>
        </w:rPr>
      </w:pPr>
    </w:p>
    <w:p w:rsidR="00623BF4" w:rsidRPr="000624D0" w:rsidRDefault="00623BF4" w:rsidP="000624D0">
      <w:pPr>
        <w:pStyle w:val="NormalWeb"/>
        <w:numPr>
          <w:ilvl w:val="0"/>
          <w:numId w:val="4"/>
        </w:numPr>
        <w:spacing w:before="0" w:beforeAutospacing="0" w:after="0" w:afterAutospacing="0" w:line="360" w:lineRule="auto"/>
        <w:rPr>
          <w:sz w:val="28"/>
          <w:szCs w:val="28"/>
        </w:rPr>
      </w:pPr>
      <w:r w:rsidRPr="000624D0">
        <w:rPr>
          <w:sz w:val="28"/>
          <w:szCs w:val="28"/>
        </w:rPr>
        <w:t xml:space="preserve">На приготовление салата ушло </w:t>
      </w:r>
      <w:smartTag w:uri="urn:schemas-microsoft-com:office:smarttags" w:element="metricconverter">
        <w:smartTagPr>
          <w:attr w:name="ProductID" w:val="600 г"/>
        </w:smartTagPr>
        <w:r w:rsidRPr="000624D0">
          <w:rPr>
            <w:sz w:val="28"/>
            <w:szCs w:val="28"/>
          </w:rPr>
          <w:t>600 г</w:t>
        </w:r>
      </w:smartTag>
      <w:r w:rsidRPr="000624D0">
        <w:rPr>
          <w:sz w:val="28"/>
          <w:szCs w:val="28"/>
        </w:rPr>
        <w:t xml:space="preserve"> продуктов. Из них  составляла черемша,  остатка – вареные яйца, а остальное – сметана. Сколько граммов каждого продукта содержится в салате?</w:t>
      </w:r>
    </w:p>
    <w:p w:rsidR="00623BF4" w:rsidRPr="000624D0" w:rsidRDefault="00623BF4" w:rsidP="000624D0">
      <w:pPr>
        <w:pStyle w:val="NormalWeb"/>
        <w:spacing w:before="0" w:beforeAutospacing="0" w:after="0" w:afterAutospacing="0" w:line="360" w:lineRule="auto"/>
        <w:ind w:left="720"/>
        <w:rPr>
          <w:sz w:val="28"/>
          <w:szCs w:val="28"/>
        </w:rPr>
      </w:pPr>
    </w:p>
    <w:p w:rsidR="00623BF4" w:rsidRPr="000624D0" w:rsidRDefault="00623BF4" w:rsidP="000624D0">
      <w:pPr>
        <w:pStyle w:val="NormalWeb"/>
        <w:numPr>
          <w:ilvl w:val="0"/>
          <w:numId w:val="4"/>
        </w:numPr>
        <w:spacing w:before="0" w:beforeAutospacing="0" w:after="0" w:afterAutospacing="0" w:line="360" w:lineRule="auto"/>
        <w:rPr>
          <w:sz w:val="28"/>
          <w:szCs w:val="28"/>
        </w:rPr>
      </w:pPr>
      <w:r w:rsidRPr="000624D0">
        <w:rPr>
          <w:sz w:val="28"/>
          <w:szCs w:val="28"/>
        </w:rPr>
        <w:t xml:space="preserve">Туристы отправились в двухдневный круиз «Жемчужина Байкала». В первый день им предстояло пройти на катере от п. Листвянка до бухты Песчаная  км, во второй день они совершили водный переход до пролива Малое море </w:t>
      </w:r>
      <w:r w:rsidRPr="000624D0">
        <w:rPr>
          <w:sz w:val="28"/>
          <w:szCs w:val="28"/>
        </w:rPr>
        <w:fldChar w:fldCharType="begin"/>
      </w:r>
      <w:r w:rsidRPr="000624D0">
        <w:rPr>
          <w:sz w:val="28"/>
          <w:szCs w:val="28"/>
        </w:rPr>
        <w:instrText xml:space="preserve"> QUOTE </w:instrText>
      </w:r>
      <w:r w:rsidRPr="000624D0">
        <w:rPr>
          <w:sz w:val="28"/>
          <w:szCs w:val="28"/>
        </w:rPr>
        <w:pict>
          <v:shape id="_x0000_i1074" type="#_x0000_t75" style="width:31.5pt;height:32.25pt" equationxml="&lt;?xml version=&quot;1.0&quot; encoding=&quot;UTF-8&quot; standalone=&quot;yes&quot;?&gt;&#10;&#10;&lt;?mso-application progid=&quot;Word.Document&quot;?&gt;&#10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00&quot;/&gt;&lt;w:doNotEmbedSystemFonts/&gt;&lt;w:defaultTabStop w:val=&quot;708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543040&quot;/&gt;&lt;wsp:rsid wsp:val=&quot;00021D47&quot;/&gt;&lt;wsp:rsid wsp:val=&quot;00033783&quot;/&gt;&lt;wsp:rsid wsp:val=&quot;00063341&quot;/&gt;&lt;wsp:rsid wsp:val=&quot;00155FF2&quot;/&gt;&lt;wsp:rsid wsp:val=&quot;001F58DE&quot;/&gt;&lt;wsp:rsid wsp:val=&quot;00276BDB&quot;/&gt;&lt;wsp:rsid wsp:val=&quot;002C46C3&quot;/&gt;&lt;wsp:rsid wsp:val=&quot;00310202&quot;/&gt;&lt;wsp:rsid wsp:val=&quot;00386FB8&quot;/&gt;&lt;wsp:rsid wsp:val=&quot;003F4E67&quot;/&gt;&lt;wsp:rsid wsp:val=&quot;0046599F&quot;/&gt;&lt;wsp:rsid wsp:val=&quot;00497825&quot;/&gt;&lt;wsp:rsid wsp:val=&quot;004C4464&quot;/&gt;&lt;wsp:rsid wsp:val=&quot;00543040&quot;/&gt;&lt;wsp:rsid wsp:val=&quot;00590171&quot;/&gt;&lt;wsp:rsid wsp:val=&quot;0059197C&quot;/&gt;&lt;wsp:rsid wsp:val=&quot;005C64FD&quot;/&gt;&lt;wsp:rsid wsp:val=&quot;00674EC2&quot;/&gt;&lt;wsp:rsid wsp:val=&quot;006B2B0D&quot;/&gt;&lt;wsp:rsid wsp:val=&quot;00766B5D&quot;/&gt;&lt;wsp:rsid wsp:val=&quot;007B0684&quot;/&gt;&lt;wsp:rsid wsp:val=&quot;007E17F7&quot;/&gt;&lt;wsp:rsid wsp:val=&quot;00897553&quot;/&gt;&lt;wsp:rsid wsp:val=&quot;008A3E39&quot;/&gt;&lt;wsp:rsid wsp:val=&quot;009145A0&quot;/&gt;&lt;wsp:rsid wsp:val=&quot;009162DC&quot;/&gt;&lt;wsp:rsid wsp:val=&quot;00941331&quot;/&gt;&lt;wsp:rsid wsp:val=&quot;00991922&quot;/&gt;&lt;wsp:rsid wsp:val=&quot;00A84E3D&quot;/&gt;&lt;wsp:rsid wsp:val=&quot;00C332ED&quot;/&gt;&lt;wsp:rsid wsp:val=&quot;00D501D0&quot;/&gt;&lt;wsp:rsid wsp:val=&quot;00D74864&quot;/&gt;&lt;wsp:rsid wsp:val=&quot;00D7499A&quot;/&gt;&lt;wsp:rsid wsp:val=&quot;00D93BB3&quot;/&gt;&lt;wsp:rsid wsp:val=&quot;00DC19A8&quot;/&gt;&lt;wsp:rsid wsp:val=&quot;00DF312E&quot;/&gt;&lt;wsp:rsid wsp:val=&quot;00E261B3&quot;/&gt;&lt;wsp:rsid wsp:val=&quot;00E3223E&quot;/&gt;&lt;wsp:rsid wsp:val=&quot;00ED0D64&quot;/&gt;&lt;wsp:rsid wsp:val=&quot;00F13EE4&quot;/&gt;&lt;wsp:rsid wsp:val=&quot;00F26061&quot;/&gt;&lt;/wsp:rsids&gt;&lt;/w:docPr&gt;&lt;w:body&gt;&lt;w:p wsp:rsidR=&quot;00000000&quot; wsp:rsidRDefault=&quot;00386FB8&quot;&gt;&lt;m:oMathPara&gt;&lt;m:oMath&gt;&lt;m:r&gt;&lt;w:rPr&gt;&lt;w:rFonts w:ascii=&quot;Cambria Math&quot;/&gt;&lt;wx:font wx:val=&quot;Cambria Math&quot;/&gt;&lt;w:i/&gt;&lt;w:sz w:val=&quot;28&quot;/&gt;&lt;w:sz-cs w:val=&quot;28&quot;/&gt;&lt;/w:rPr&gt;&lt;m:t&gt;98&lt;/m:t&gt;&lt;/m:r&gt;&lt;m:f&gt;&lt;m:fPr&gt;&lt;m:ctrlPr&gt;&lt;w:rPr&gt;&lt;w:rFonts w:ascii=&quot;Cambria Math&quot; w:h-ansi=&quot;Cambria Math&quot;/&gt;&lt;wx:font wx:val=&quot;Cambria Math&quot;/&gt;&lt;w:i/&gt;&lt;w:sz w:val=&quot;28&quot;/&gt;&lt;w:sz-cs w:val=&quot;28&quot;/&gt;&lt;/w:rPr&gt;&lt;/m:ctrlPr&gt;&lt;/m:fPr&gt;&lt;m:num&gt;&lt;m:r&gt;&lt;w:rPr&gt;&lt;w:rFonts w:ascii=&quot;Cambria Math&quot;/&gt;&lt;wx:font wx:val=&quot;Cambria Math&quot;/&gt;&lt;w:i/&gt;&lt;w:sz w:val=&quot;28&quot;/&gt;&lt;w:sz-cs w:val=&quot;28&quot;/&gt;&lt;/w:rPr&gt;&lt;m:t&gt;11&lt;/m:t&gt;&lt;/m:r&gt;&lt;/m:num&gt;&lt;m:den&gt;&lt;m:r&gt;&lt;w:rPr&gt;&lt;w:rFonts w:ascii=&quot;Cambria Math&quot;/&gt;&lt;wx:font wx:val=&quot;Cambria Math&quot;/&gt;&lt;w:i/&gt;&lt;w:sz w:val=&quot;28&quot;/&gt;&lt;w:sz-cs w:val=&quot;28&quot;/&gt;&lt;/w:rPr&gt;&lt;m:t&gt;23&lt;/m:t&gt;&lt;/m:r&gt;&lt;/m:den&gt;&lt;/m:f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52" o:title="" chromakey="white"/>
          </v:shape>
        </w:pict>
      </w:r>
      <w:r w:rsidRPr="000624D0">
        <w:rPr>
          <w:sz w:val="28"/>
          <w:szCs w:val="28"/>
        </w:rPr>
        <w:instrText xml:space="preserve"> </w:instrText>
      </w:r>
      <w:r w:rsidRPr="000624D0">
        <w:rPr>
          <w:sz w:val="28"/>
          <w:szCs w:val="28"/>
        </w:rPr>
        <w:fldChar w:fldCharType="separate"/>
      </w:r>
      <w:r w:rsidRPr="000624D0">
        <w:rPr>
          <w:sz w:val="28"/>
          <w:szCs w:val="28"/>
        </w:rPr>
        <w:pict>
          <v:shape id="_x0000_i1075" type="#_x0000_t75" style="width:31.5pt;height:32.25pt" equationxml="&lt;?xml version=&quot;1.0&quot; encoding=&quot;UTF-8&quot; standalone=&quot;yes&quot;?&gt;&#10;&#10;&lt;?mso-application progid=&quot;Word.Document&quot;?&gt;&#10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00&quot;/&gt;&lt;w:doNotEmbedSystemFonts/&gt;&lt;w:defaultTabStop w:val=&quot;708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543040&quot;/&gt;&lt;wsp:rsid wsp:val=&quot;00021D47&quot;/&gt;&lt;wsp:rsid wsp:val=&quot;00033783&quot;/&gt;&lt;wsp:rsid wsp:val=&quot;00063341&quot;/&gt;&lt;wsp:rsid wsp:val=&quot;00155FF2&quot;/&gt;&lt;wsp:rsid wsp:val=&quot;001F58DE&quot;/&gt;&lt;wsp:rsid wsp:val=&quot;00276BDB&quot;/&gt;&lt;wsp:rsid wsp:val=&quot;002C46C3&quot;/&gt;&lt;wsp:rsid wsp:val=&quot;00310202&quot;/&gt;&lt;wsp:rsid wsp:val=&quot;00386FB8&quot;/&gt;&lt;wsp:rsid wsp:val=&quot;003F4E67&quot;/&gt;&lt;wsp:rsid wsp:val=&quot;0046599F&quot;/&gt;&lt;wsp:rsid wsp:val=&quot;00497825&quot;/&gt;&lt;wsp:rsid wsp:val=&quot;004C4464&quot;/&gt;&lt;wsp:rsid wsp:val=&quot;00543040&quot;/&gt;&lt;wsp:rsid wsp:val=&quot;00590171&quot;/&gt;&lt;wsp:rsid wsp:val=&quot;0059197C&quot;/&gt;&lt;wsp:rsid wsp:val=&quot;005C64FD&quot;/&gt;&lt;wsp:rsid wsp:val=&quot;00674EC2&quot;/&gt;&lt;wsp:rsid wsp:val=&quot;006B2B0D&quot;/&gt;&lt;wsp:rsid wsp:val=&quot;00766B5D&quot;/&gt;&lt;wsp:rsid wsp:val=&quot;007B0684&quot;/&gt;&lt;wsp:rsid wsp:val=&quot;007E17F7&quot;/&gt;&lt;wsp:rsid wsp:val=&quot;00897553&quot;/&gt;&lt;wsp:rsid wsp:val=&quot;008A3E39&quot;/&gt;&lt;wsp:rsid wsp:val=&quot;009145A0&quot;/&gt;&lt;wsp:rsid wsp:val=&quot;009162DC&quot;/&gt;&lt;wsp:rsid wsp:val=&quot;00941331&quot;/&gt;&lt;wsp:rsid wsp:val=&quot;00991922&quot;/&gt;&lt;wsp:rsid wsp:val=&quot;00A84E3D&quot;/&gt;&lt;wsp:rsid wsp:val=&quot;00C332ED&quot;/&gt;&lt;wsp:rsid wsp:val=&quot;00D501D0&quot;/&gt;&lt;wsp:rsid wsp:val=&quot;00D74864&quot;/&gt;&lt;wsp:rsid wsp:val=&quot;00D7499A&quot;/&gt;&lt;wsp:rsid wsp:val=&quot;00D93BB3&quot;/&gt;&lt;wsp:rsid wsp:val=&quot;00DC19A8&quot;/&gt;&lt;wsp:rsid wsp:val=&quot;00DF312E&quot;/&gt;&lt;wsp:rsid wsp:val=&quot;00E261B3&quot;/&gt;&lt;wsp:rsid wsp:val=&quot;00E3223E&quot;/&gt;&lt;wsp:rsid wsp:val=&quot;00ED0D64&quot;/&gt;&lt;wsp:rsid wsp:val=&quot;00F13EE4&quot;/&gt;&lt;wsp:rsid wsp:val=&quot;00F26061&quot;/&gt;&lt;/wsp:rsids&gt;&lt;/w:docPr&gt;&lt;w:body&gt;&lt;w:p wsp:rsidR=&quot;00000000&quot; wsp:rsidRDefault=&quot;00386FB8&quot;&gt;&lt;m:oMathPara&gt;&lt;m:oMath&gt;&lt;m:r&gt;&lt;w:rPr&gt;&lt;w:rFonts w:ascii=&quot;Cambria Math&quot;/&gt;&lt;wx:font wx:val=&quot;Cambria Math&quot;/&gt;&lt;w:i/&gt;&lt;w:sz w:val=&quot;28&quot;/&gt;&lt;w:sz-cs w:val=&quot;28&quot;/&gt;&lt;/w:rPr&gt;&lt;m:t&gt;98&lt;/m:t&gt;&lt;/m:r&gt;&lt;m:f&gt;&lt;m:fPr&gt;&lt;m:ctrlPr&gt;&lt;w:rPr&gt;&lt;w:rFonts w:ascii=&quot;Cambria Math&quot; w:h-ansi=&quot;Cambria Math&quot;/&gt;&lt;wx:font wx:val=&quot;Cambria Math&quot;/&gt;&lt;w:i/&gt;&lt;w:sz w:val=&quot;28&quot;/&gt;&lt;w:sz-cs w:val=&quot;28&quot;/&gt;&lt;/w:rPr&gt;&lt;/m:ctrlPr&gt;&lt;/m:fPr&gt;&lt;m:num&gt;&lt;m:r&gt;&lt;w:rPr&gt;&lt;w:rFonts w:ascii=&quot;Cambria Math&quot;/&gt;&lt;wx:font wx:val=&quot;Cambria Math&quot;/&gt;&lt;w:i/&gt;&lt;w:sz w:val=&quot;28&quot;/&gt;&lt;w:sz-cs w:val=&quot;28&quot;/&gt;&lt;/w:rPr&gt;&lt;m:t&gt;11&lt;/m:t&gt;&lt;/m:r&gt;&lt;/m:num&gt;&lt;m:den&gt;&lt;m:r&gt;&lt;w:rPr&gt;&lt;w:rFonts w:ascii=&quot;Cambria Math&quot;/&gt;&lt;wx:font wx:val=&quot;Cambria Math&quot;/&gt;&lt;w:i/&gt;&lt;w:sz w:val=&quot;28&quot;/&gt;&lt;w:sz-cs w:val=&quot;28&quot;/&gt;&lt;/w:rPr&gt;&lt;m:t&gt;23&lt;/m:t&gt;&lt;/m:r&gt;&lt;/m:den&gt;&lt;/m:f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52" o:title="" chromakey="white"/>
          </v:shape>
        </w:pict>
      </w:r>
      <w:r w:rsidRPr="000624D0">
        <w:rPr>
          <w:sz w:val="28"/>
          <w:szCs w:val="28"/>
        </w:rPr>
        <w:fldChar w:fldCharType="end"/>
      </w:r>
      <w:r w:rsidRPr="000624D0">
        <w:rPr>
          <w:sz w:val="28"/>
          <w:szCs w:val="28"/>
        </w:rPr>
        <w:t xml:space="preserve"> км. Какова длина всего маршрута?</w:t>
      </w:r>
    </w:p>
    <w:p w:rsidR="00623BF4" w:rsidRPr="000624D0" w:rsidRDefault="00623BF4" w:rsidP="000624D0">
      <w:pPr>
        <w:pStyle w:val="NormalWeb"/>
        <w:spacing w:before="0" w:beforeAutospacing="0" w:after="0" w:afterAutospacing="0" w:line="360" w:lineRule="auto"/>
        <w:ind w:left="720"/>
        <w:rPr>
          <w:sz w:val="28"/>
          <w:szCs w:val="28"/>
        </w:rPr>
      </w:pPr>
    </w:p>
    <w:p w:rsidR="00623BF4" w:rsidRPr="000624D0" w:rsidRDefault="00623BF4" w:rsidP="000624D0">
      <w:pPr>
        <w:pStyle w:val="NormalWeb"/>
        <w:numPr>
          <w:ilvl w:val="0"/>
          <w:numId w:val="4"/>
        </w:numPr>
        <w:spacing w:before="0" w:beforeAutospacing="0" w:after="0" w:afterAutospacing="0" w:line="360" w:lineRule="auto"/>
        <w:rPr>
          <w:sz w:val="28"/>
          <w:szCs w:val="28"/>
        </w:rPr>
      </w:pPr>
      <w:r w:rsidRPr="000624D0">
        <w:rPr>
          <w:sz w:val="28"/>
          <w:szCs w:val="28"/>
        </w:rPr>
        <w:t>Из 18 маралов, занесенных в «Красную книгу Бурятии», 5 были самками, а остальные – самцы. Какую часть всех маралов составляли самцы?</w:t>
      </w:r>
    </w:p>
    <w:p w:rsidR="00623BF4" w:rsidRPr="000624D0" w:rsidRDefault="00623BF4" w:rsidP="000624D0">
      <w:pPr>
        <w:pStyle w:val="NormalWeb"/>
        <w:spacing w:before="0" w:beforeAutospacing="0" w:after="0" w:afterAutospacing="0" w:line="360" w:lineRule="auto"/>
        <w:ind w:left="720"/>
        <w:rPr>
          <w:sz w:val="28"/>
          <w:szCs w:val="28"/>
        </w:rPr>
      </w:pPr>
    </w:p>
    <w:p w:rsidR="00623BF4" w:rsidRPr="000624D0" w:rsidRDefault="00623BF4" w:rsidP="000624D0">
      <w:pPr>
        <w:pStyle w:val="NormalWeb"/>
        <w:numPr>
          <w:ilvl w:val="0"/>
          <w:numId w:val="4"/>
        </w:numPr>
        <w:spacing w:before="0" w:beforeAutospacing="0" w:after="0" w:afterAutospacing="0" w:line="360" w:lineRule="auto"/>
        <w:rPr>
          <w:sz w:val="28"/>
          <w:szCs w:val="28"/>
        </w:rPr>
      </w:pPr>
      <w:r w:rsidRPr="000624D0">
        <w:rPr>
          <w:sz w:val="28"/>
          <w:szCs w:val="28"/>
        </w:rPr>
        <w:t xml:space="preserve">С трех яблонь ранеток собрали </w:t>
      </w:r>
      <w:smartTag w:uri="urn:schemas-microsoft-com:office:smarttags" w:element="metricconverter">
        <w:smartTagPr>
          <w:attr w:name="ProductID" w:val="160 кг"/>
        </w:smartTagPr>
        <w:r w:rsidRPr="000624D0">
          <w:rPr>
            <w:sz w:val="28"/>
            <w:szCs w:val="28"/>
          </w:rPr>
          <w:t>160 кг</w:t>
        </w:r>
      </w:smartTag>
      <w:r w:rsidRPr="000624D0">
        <w:rPr>
          <w:sz w:val="28"/>
          <w:szCs w:val="28"/>
        </w:rPr>
        <w:t xml:space="preserve"> плодов. Ранетки, собранные с первой яблони, составляли  всех плодов и   плодов, собранных со второй яблони. Сколько килограммов плодов собрали с третьей яблони?</w:t>
      </w:r>
    </w:p>
    <w:p w:rsidR="00623BF4" w:rsidRPr="000624D0" w:rsidRDefault="00623BF4" w:rsidP="000624D0">
      <w:pPr>
        <w:pStyle w:val="ListParagraph"/>
        <w:spacing w:line="360" w:lineRule="auto"/>
        <w:jc w:val="center"/>
        <w:rPr>
          <w:b/>
          <w:i/>
          <w:sz w:val="28"/>
          <w:szCs w:val="28"/>
        </w:rPr>
      </w:pPr>
      <w:r w:rsidRPr="000624D0">
        <w:rPr>
          <w:b/>
          <w:i/>
          <w:sz w:val="28"/>
          <w:szCs w:val="28"/>
        </w:rPr>
        <w:t>Задачи по теме «Десятичные дроби»</w:t>
      </w:r>
    </w:p>
    <w:p w:rsidR="00623BF4" w:rsidRPr="000624D0" w:rsidRDefault="00623BF4" w:rsidP="000624D0">
      <w:pPr>
        <w:pStyle w:val="ListParagraph"/>
        <w:spacing w:line="360" w:lineRule="auto"/>
        <w:jc w:val="center"/>
        <w:rPr>
          <w:b/>
          <w:i/>
          <w:sz w:val="28"/>
          <w:szCs w:val="28"/>
        </w:rPr>
      </w:pPr>
    </w:p>
    <w:p w:rsidR="00623BF4" w:rsidRPr="000624D0" w:rsidRDefault="00623BF4" w:rsidP="000624D0">
      <w:pPr>
        <w:pStyle w:val="ListParagraph"/>
        <w:numPr>
          <w:ilvl w:val="0"/>
          <w:numId w:val="5"/>
        </w:numPr>
        <w:spacing w:after="20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 xml:space="preserve">Максимальная глубина Баргузинского залива составляет </w:t>
      </w:r>
      <w:smartTag w:uri="urn:schemas-microsoft-com:office:smarttags" w:element="metricconverter">
        <w:smartTagPr>
          <w:attr w:name="ProductID" w:val="1284 м"/>
        </w:smartTagPr>
        <w:r w:rsidRPr="000624D0">
          <w:rPr>
            <w:sz w:val="28"/>
            <w:szCs w:val="28"/>
          </w:rPr>
          <w:t>1284 м</w:t>
        </w:r>
      </w:smartTag>
      <w:r w:rsidRPr="000624D0">
        <w:rPr>
          <w:sz w:val="28"/>
          <w:szCs w:val="28"/>
        </w:rPr>
        <w:t xml:space="preserve">, а глубина бухты Листвиничной – </w:t>
      </w:r>
      <w:smartTag w:uri="urn:schemas-microsoft-com:office:smarttags" w:element="metricconverter">
        <w:smartTagPr>
          <w:attr w:name="ProductID" w:val="1000 м"/>
        </w:smartTagPr>
        <w:r w:rsidRPr="000624D0">
          <w:rPr>
            <w:sz w:val="28"/>
            <w:szCs w:val="28"/>
          </w:rPr>
          <w:t>1000 м</w:t>
        </w:r>
      </w:smartTag>
      <w:r w:rsidRPr="000624D0">
        <w:rPr>
          <w:sz w:val="28"/>
          <w:szCs w:val="28"/>
        </w:rPr>
        <w:t>. Во сколько раз глубина Баргузинского залива больше, чем глубина бухты?</w:t>
      </w:r>
    </w:p>
    <w:p w:rsidR="00623BF4" w:rsidRPr="000624D0" w:rsidRDefault="00623BF4" w:rsidP="000624D0">
      <w:pPr>
        <w:pStyle w:val="ListParagraph"/>
        <w:spacing w:line="360" w:lineRule="auto"/>
        <w:jc w:val="both"/>
        <w:rPr>
          <w:sz w:val="28"/>
          <w:szCs w:val="28"/>
        </w:rPr>
      </w:pPr>
    </w:p>
    <w:p w:rsidR="00623BF4" w:rsidRPr="000624D0" w:rsidRDefault="00623BF4" w:rsidP="000624D0">
      <w:pPr>
        <w:pStyle w:val="ListParagraph"/>
        <w:numPr>
          <w:ilvl w:val="0"/>
          <w:numId w:val="5"/>
        </w:numPr>
        <w:spacing w:after="20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 xml:space="preserve">Самка налима весом около </w:t>
      </w:r>
      <w:smartTag w:uri="urn:schemas-microsoft-com:office:smarttags" w:element="metricconverter">
        <w:smartTagPr>
          <w:attr w:name="ProductID" w:val="4 кг"/>
        </w:smartTagPr>
        <w:r w:rsidRPr="000624D0">
          <w:rPr>
            <w:sz w:val="28"/>
            <w:szCs w:val="28"/>
          </w:rPr>
          <w:t>4 кг</w:t>
        </w:r>
      </w:smartTag>
      <w:r w:rsidRPr="000624D0">
        <w:rPr>
          <w:sz w:val="28"/>
          <w:szCs w:val="28"/>
        </w:rPr>
        <w:t xml:space="preserve"> откладывает до 2,3 млн. штук икринок. Сколько икринок откладывают 15 таких самок? </w:t>
      </w:r>
    </w:p>
    <w:p w:rsidR="00623BF4" w:rsidRPr="000624D0" w:rsidRDefault="00623BF4" w:rsidP="000624D0">
      <w:pPr>
        <w:pStyle w:val="ListParagraph"/>
        <w:spacing w:line="360" w:lineRule="auto"/>
        <w:rPr>
          <w:sz w:val="28"/>
          <w:szCs w:val="28"/>
        </w:rPr>
      </w:pPr>
    </w:p>
    <w:p w:rsidR="00623BF4" w:rsidRPr="000624D0" w:rsidRDefault="00623BF4" w:rsidP="000624D0">
      <w:pPr>
        <w:pStyle w:val="ListParagraph"/>
        <w:numPr>
          <w:ilvl w:val="0"/>
          <w:numId w:val="5"/>
        </w:numPr>
        <w:spacing w:after="20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 xml:space="preserve">Мальчик поймал трех омулей. Масса первого омуля </w:t>
      </w:r>
      <w:smartTag w:uri="urn:schemas-microsoft-com:office:smarttags" w:element="metricconverter">
        <w:smartTagPr>
          <w:attr w:name="ProductID" w:val="0,286 кг"/>
        </w:smartTagPr>
        <w:r w:rsidRPr="000624D0">
          <w:rPr>
            <w:sz w:val="28"/>
            <w:szCs w:val="28"/>
          </w:rPr>
          <w:t>0,286 кг</w:t>
        </w:r>
      </w:smartTag>
      <w:r w:rsidRPr="000624D0">
        <w:rPr>
          <w:sz w:val="28"/>
          <w:szCs w:val="28"/>
        </w:rPr>
        <w:t xml:space="preserve">, масса второго - на </w:t>
      </w:r>
      <w:smartTag w:uri="urn:schemas-microsoft-com:office:smarttags" w:element="metricconverter">
        <w:smartTagPr>
          <w:attr w:name="ProductID" w:val="37 г"/>
        </w:smartTagPr>
        <w:r w:rsidRPr="000624D0">
          <w:rPr>
            <w:sz w:val="28"/>
            <w:szCs w:val="28"/>
          </w:rPr>
          <w:t>37 г</w:t>
        </w:r>
      </w:smartTag>
      <w:r w:rsidRPr="000624D0">
        <w:rPr>
          <w:sz w:val="28"/>
          <w:szCs w:val="28"/>
        </w:rPr>
        <w:t xml:space="preserve"> меньше, а масса третьего – на </w:t>
      </w:r>
      <w:smartTag w:uri="urn:schemas-microsoft-com:office:smarttags" w:element="metricconverter">
        <w:smartTagPr>
          <w:attr w:name="ProductID" w:val="0,35 кг"/>
        </w:smartTagPr>
        <w:r w:rsidRPr="000624D0">
          <w:rPr>
            <w:sz w:val="28"/>
            <w:szCs w:val="28"/>
          </w:rPr>
          <w:t>0,35 кг</w:t>
        </w:r>
      </w:smartTag>
      <w:r w:rsidRPr="000624D0">
        <w:rPr>
          <w:sz w:val="28"/>
          <w:szCs w:val="28"/>
        </w:rPr>
        <w:t xml:space="preserve"> больше массы второго омуля. Найдите массу трех омулей. </w:t>
      </w:r>
    </w:p>
    <w:p w:rsidR="00623BF4" w:rsidRPr="000624D0" w:rsidRDefault="00623BF4" w:rsidP="000624D0">
      <w:pPr>
        <w:pStyle w:val="ListParagraph"/>
        <w:spacing w:line="360" w:lineRule="auto"/>
        <w:rPr>
          <w:sz w:val="28"/>
          <w:szCs w:val="28"/>
        </w:rPr>
      </w:pPr>
    </w:p>
    <w:p w:rsidR="00623BF4" w:rsidRPr="000624D0" w:rsidRDefault="00623BF4" w:rsidP="000624D0">
      <w:pPr>
        <w:pStyle w:val="ListParagraph"/>
        <w:numPr>
          <w:ilvl w:val="0"/>
          <w:numId w:val="5"/>
        </w:numPr>
        <w:spacing w:after="20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>На Большереченский рыбозавод в течение 3 дней привозили по 1,2 т омуля и в следующие 2 дня по 3,6 т. Сколько тонн омуля в среднем в день привозили на рыбозавод?</w:t>
      </w:r>
    </w:p>
    <w:p w:rsidR="00623BF4" w:rsidRPr="000624D0" w:rsidRDefault="00623BF4" w:rsidP="000624D0">
      <w:pPr>
        <w:pStyle w:val="ListParagraph"/>
        <w:spacing w:line="360" w:lineRule="auto"/>
        <w:rPr>
          <w:sz w:val="28"/>
          <w:szCs w:val="28"/>
        </w:rPr>
      </w:pPr>
    </w:p>
    <w:p w:rsidR="00623BF4" w:rsidRPr="000624D0" w:rsidRDefault="00623BF4" w:rsidP="000624D0">
      <w:pPr>
        <w:pStyle w:val="ListParagraph"/>
        <w:spacing w:line="360" w:lineRule="auto"/>
        <w:jc w:val="both"/>
        <w:rPr>
          <w:sz w:val="28"/>
          <w:szCs w:val="28"/>
        </w:rPr>
      </w:pPr>
    </w:p>
    <w:p w:rsidR="00623BF4" w:rsidRPr="000624D0" w:rsidRDefault="00623BF4" w:rsidP="000624D0">
      <w:pPr>
        <w:pStyle w:val="ListParagraph"/>
        <w:numPr>
          <w:ilvl w:val="0"/>
          <w:numId w:val="5"/>
        </w:numPr>
        <w:spacing w:after="20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 xml:space="preserve">Цырен плывет по Байкалу со скоростью </w:t>
      </w:r>
      <w:smartTag w:uri="urn:schemas-microsoft-com:office:smarttags" w:element="metricconverter">
        <w:smartTagPr>
          <w:attr w:name="ProductID" w:val="1,8 км/ч"/>
        </w:smartTagPr>
        <w:r w:rsidRPr="000624D0">
          <w:rPr>
            <w:sz w:val="28"/>
            <w:szCs w:val="28"/>
          </w:rPr>
          <w:t>1,8 км/ч</w:t>
        </w:r>
      </w:smartTag>
      <w:r w:rsidRPr="000624D0">
        <w:rPr>
          <w:sz w:val="28"/>
          <w:szCs w:val="28"/>
        </w:rPr>
        <w:t xml:space="preserve">. Вслед за ним идет лодка со скоростью </w:t>
      </w:r>
      <w:smartTag w:uri="urn:schemas-microsoft-com:office:smarttags" w:element="metricconverter">
        <w:smartTagPr>
          <w:attr w:name="ProductID" w:val="4,5 км/ч"/>
        </w:smartTagPr>
        <w:r w:rsidRPr="000624D0">
          <w:rPr>
            <w:sz w:val="28"/>
            <w:szCs w:val="28"/>
          </w:rPr>
          <w:t>4,5 км/ч</w:t>
        </w:r>
      </w:smartTag>
      <w:r w:rsidRPr="000624D0">
        <w:rPr>
          <w:sz w:val="28"/>
          <w:szCs w:val="28"/>
        </w:rPr>
        <w:t xml:space="preserve">. Сейчас между ними </w:t>
      </w:r>
      <w:smartTag w:uri="urn:schemas-microsoft-com:office:smarttags" w:element="metricconverter">
        <w:smartTagPr>
          <w:attr w:name="ProductID" w:val="0,54 км"/>
        </w:smartTagPr>
        <w:r w:rsidRPr="000624D0">
          <w:rPr>
            <w:sz w:val="28"/>
            <w:szCs w:val="28"/>
          </w:rPr>
          <w:t>0,54 км</w:t>
        </w:r>
      </w:smartTag>
      <w:r w:rsidRPr="000624D0">
        <w:rPr>
          <w:sz w:val="28"/>
          <w:szCs w:val="28"/>
        </w:rPr>
        <w:t>. Через какое время лодка догонит Цырена?</w:t>
      </w:r>
    </w:p>
    <w:p w:rsidR="00623BF4" w:rsidRPr="000624D0" w:rsidRDefault="00623BF4" w:rsidP="000624D0">
      <w:pPr>
        <w:pStyle w:val="NormalWeb"/>
        <w:spacing w:before="0" w:beforeAutospacing="0" w:after="0" w:afterAutospacing="0" w:line="360" w:lineRule="auto"/>
        <w:jc w:val="center"/>
        <w:rPr>
          <w:b/>
          <w:i/>
          <w:sz w:val="28"/>
          <w:szCs w:val="28"/>
        </w:rPr>
      </w:pPr>
      <w:r w:rsidRPr="000624D0">
        <w:rPr>
          <w:b/>
          <w:i/>
          <w:sz w:val="28"/>
          <w:szCs w:val="28"/>
        </w:rPr>
        <w:t>Задачи на проценты</w:t>
      </w:r>
    </w:p>
    <w:p w:rsidR="00623BF4" w:rsidRPr="000624D0" w:rsidRDefault="00623BF4" w:rsidP="000624D0">
      <w:pPr>
        <w:pStyle w:val="NormalWeb"/>
        <w:spacing w:before="0" w:beforeAutospacing="0" w:after="0" w:afterAutospacing="0" w:line="360" w:lineRule="auto"/>
        <w:jc w:val="center"/>
        <w:rPr>
          <w:b/>
          <w:i/>
          <w:sz w:val="28"/>
          <w:szCs w:val="28"/>
        </w:rPr>
      </w:pPr>
    </w:p>
    <w:p w:rsidR="00623BF4" w:rsidRPr="000624D0" w:rsidRDefault="00623BF4" w:rsidP="000624D0">
      <w:pPr>
        <w:pStyle w:val="NormalWeb"/>
        <w:numPr>
          <w:ilvl w:val="0"/>
          <w:numId w:val="6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>В Байкале находится 23000 км</w:t>
      </w:r>
      <w:r w:rsidRPr="000624D0">
        <w:rPr>
          <w:sz w:val="28"/>
          <w:szCs w:val="28"/>
          <w:vertAlign w:val="superscript"/>
        </w:rPr>
        <w:t xml:space="preserve">3 </w:t>
      </w:r>
      <w:r w:rsidRPr="000624D0">
        <w:rPr>
          <w:sz w:val="28"/>
          <w:szCs w:val="28"/>
        </w:rPr>
        <w:t>чистейшей, предельно насыщенной кислородом, поразительно вкусной воды, что составляет 25% мировых ресурсов. Найдите численность мировых ресурсов воды.</w:t>
      </w:r>
    </w:p>
    <w:p w:rsidR="00623BF4" w:rsidRPr="000624D0" w:rsidRDefault="00623BF4" w:rsidP="000624D0">
      <w:pPr>
        <w:pStyle w:val="NormalWeb"/>
        <w:spacing w:before="0" w:beforeAutospacing="0" w:after="0" w:afterAutospacing="0" w:line="360" w:lineRule="auto"/>
        <w:ind w:left="720"/>
        <w:jc w:val="both"/>
        <w:rPr>
          <w:sz w:val="28"/>
          <w:szCs w:val="28"/>
        </w:rPr>
      </w:pPr>
    </w:p>
    <w:p w:rsidR="00623BF4" w:rsidRPr="000624D0" w:rsidRDefault="00623BF4" w:rsidP="000624D0">
      <w:pPr>
        <w:pStyle w:val="NormalWeb"/>
        <w:numPr>
          <w:ilvl w:val="0"/>
          <w:numId w:val="6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>Прозрачность воды в Байкале – 40 метров, в Каспийском море – 25 метров, в Иссык-Куле – 20 метров. Найдите процентное отношение прозрачности воды в озерах.</w:t>
      </w:r>
    </w:p>
    <w:p w:rsidR="00623BF4" w:rsidRPr="000624D0" w:rsidRDefault="00623BF4" w:rsidP="000624D0">
      <w:pPr>
        <w:pStyle w:val="NormalWeb"/>
        <w:spacing w:before="0" w:beforeAutospacing="0" w:after="0" w:afterAutospacing="0" w:line="360" w:lineRule="auto"/>
        <w:ind w:left="720"/>
        <w:jc w:val="both"/>
        <w:rPr>
          <w:sz w:val="28"/>
          <w:szCs w:val="28"/>
        </w:rPr>
      </w:pPr>
    </w:p>
    <w:p w:rsidR="00623BF4" w:rsidRPr="000624D0" w:rsidRDefault="00623BF4" w:rsidP="000624D0">
      <w:pPr>
        <w:pStyle w:val="NormalWeb"/>
        <w:numPr>
          <w:ilvl w:val="0"/>
          <w:numId w:val="6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>Голомянка состоит из воды и жира. Жир составляет 45% от массы тела. Вес самой маленькой рыбы – 15 г, а самой большой – 50г. На сколько граммов больше жира содержится в большой голомянке?</w:t>
      </w:r>
    </w:p>
    <w:p w:rsidR="00623BF4" w:rsidRPr="000624D0" w:rsidRDefault="00623BF4" w:rsidP="000624D0">
      <w:pPr>
        <w:pStyle w:val="NormalWeb"/>
        <w:spacing w:before="0" w:beforeAutospacing="0" w:after="0" w:afterAutospacing="0" w:line="360" w:lineRule="auto"/>
        <w:ind w:left="720"/>
        <w:jc w:val="both"/>
        <w:rPr>
          <w:sz w:val="28"/>
          <w:szCs w:val="28"/>
        </w:rPr>
      </w:pPr>
    </w:p>
    <w:p w:rsidR="00623BF4" w:rsidRPr="000624D0" w:rsidRDefault="00623BF4" w:rsidP="000624D0">
      <w:pPr>
        <w:pStyle w:val="NormalWeb"/>
        <w:numPr>
          <w:ilvl w:val="0"/>
          <w:numId w:val="6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>В байкальском селении Голоустном 2583 часа в год светит солнце, а в южном Пятигорске только 2007 часов. На сколько процентов больше солнечных часов в селении Голоустном, чем в южном Пятигорске?</w:t>
      </w:r>
    </w:p>
    <w:p w:rsidR="00623BF4" w:rsidRPr="000624D0" w:rsidRDefault="00623BF4" w:rsidP="000624D0">
      <w:pPr>
        <w:pStyle w:val="NormalWeb"/>
        <w:spacing w:before="0" w:beforeAutospacing="0" w:after="0" w:afterAutospacing="0" w:line="360" w:lineRule="auto"/>
        <w:ind w:left="720"/>
        <w:jc w:val="both"/>
        <w:rPr>
          <w:sz w:val="28"/>
          <w:szCs w:val="28"/>
        </w:rPr>
      </w:pPr>
    </w:p>
    <w:p w:rsidR="00623BF4" w:rsidRPr="000624D0" w:rsidRDefault="00623BF4" w:rsidP="000624D0">
      <w:pPr>
        <w:pStyle w:val="NormalWeb"/>
        <w:numPr>
          <w:ilvl w:val="0"/>
          <w:numId w:val="6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>На Байкале несколько заповедников: Баргузинский площадью 260000 га, Байкальский – 165000 га, Подлеморье – 15000 га. Сколько процентов составляет каждый заповедник от площади Байкала?</w:t>
      </w:r>
    </w:p>
    <w:p w:rsidR="00623BF4" w:rsidRPr="000624D0" w:rsidRDefault="00623BF4" w:rsidP="000624D0">
      <w:pPr>
        <w:pStyle w:val="NormalWeb"/>
        <w:spacing w:before="0" w:beforeAutospacing="0" w:after="0" w:afterAutospacing="0" w:line="360" w:lineRule="auto"/>
        <w:ind w:left="720"/>
        <w:jc w:val="both"/>
        <w:rPr>
          <w:sz w:val="28"/>
          <w:szCs w:val="28"/>
        </w:rPr>
      </w:pPr>
    </w:p>
    <w:p w:rsidR="00623BF4" w:rsidRPr="000624D0" w:rsidRDefault="00623BF4" w:rsidP="000624D0">
      <w:pPr>
        <w:pStyle w:val="NormalWeb"/>
        <w:numPr>
          <w:ilvl w:val="0"/>
          <w:numId w:val="6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>В тайге водятся различные хищные звери. Самый крупный из хищников – медведь. Богато представлена тайга членами семейства куньих. Наиболее крупный его представитель – росомаха, вес которой 32 кг и он составляет 8% веса медведя. Найдите вес медведя.</w:t>
      </w:r>
    </w:p>
    <w:p w:rsidR="00623BF4" w:rsidRPr="000624D0" w:rsidRDefault="00623BF4" w:rsidP="000624D0">
      <w:pPr>
        <w:pStyle w:val="NormalWeb"/>
        <w:spacing w:before="0" w:beforeAutospacing="0" w:after="0" w:afterAutospacing="0" w:line="360" w:lineRule="auto"/>
        <w:ind w:left="720"/>
        <w:jc w:val="both"/>
        <w:rPr>
          <w:sz w:val="28"/>
          <w:szCs w:val="28"/>
        </w:rPr>
      </w:pPr>
    </w:p>
    <w:p w:rsidR="00623BF4" w:rsidRPr="000624D0" w:rsidRDefault="00623BF4" w:rsidP="000624D0">
      <w:pPr>
        <w:pStyle w:val="NormalWeb"/>
        <w:numPr>
          <w:ilvl w:val="0"/>
          <w:numId w:val="6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>В лыжный поход вдоль берега Байкала отправились 20 человек, 45% из них – девушки. Сколько мужчин приняло участие в походе?</w:t>
      </w:r>
    </w:p>
    <w:p w:rsidR="00623BF4" w:rsidRPr="000624D0" w:rsidRDefault="00623BF4" w:rsidP="000624D0">
      <w:pPr>
        <w:pStyle w:val="ListParagraph"/>
        <w:spacing w:line="360" w:lineRule="auto"/>
        <w:jc w:val="center"/>
        <w:rPr>
          <w:b/>
          <w:i/>
          <w:sz w:val="28"/>
          <w:szCs w:val="28"/>
        </w:rPr>
      </w:pPr>
      <w:r w:rsidRPr="000624D0">
        <w:rPr>
          <w:b/>
          <w:i/>
          <w:sz w:val="28"/>
          <w:szCs w:val="28"/>
        </w:rPr>
        <w:t>Комбинаторные задачи</w:t>
      </w:r>
    </w:p>
    <w:p w:rsidR="00623BF4" w:rsidRPr="000624D0" w:rsidRDefault="00623BF4" w:rsidP="000624D0">
      <w:pPr>
        <w:pStyle w:val="ListParagraph"/>
        <w:spacing w:line="360" w:lineRule="auto"/>
        <w:jc w:val="center"/>
        <w:rPr>
          <w:b/>
          <w:i/>
          <w:sz w:val="28"/>
          <w:szCs w:val="28"/>
        </w:rPr>
      </w:pPr>
    </w:p>
    <w:p w:rsidR="00623BF4" w:rsidRPr="000624D0" w:rsidRDefault="00623BF4" w:rsidP="000624D0">
      <w:pPr>
        <w:pStyle w:val="ListParagraph"/>
        <w:numPr>
          <w:ilvl w:val="0"/>
          <w:numId w:val="7"/>
        </w:numPr>
        <w:spacing w:after="200" w:line="360" w:lineRule="auto"/>
        <w:rPr>
          <w:b/>
          <w:i/>
          <w:sz w:val="28"/>
          <w:szCs w:val="28"/>
        </w:rPr>
      </w:pPr>
      <w:r w:rsidRPr="000624D0">
        <w:rPr>
          <w:sz w:val="28"/>
          <w:szCs w:val="28"/>
        </w:rPr>
        <w:t>На шахматном турнире Шатар (бурятские шахматы), проводимом ежегодно на Байкале, участвовали 10 игроков, и каждый с каждым сыграл по одной партии. Сколько всего партий было сыграно?</w:t>
      </w:r>
    </w:p>
    <w:p w:rsidR="00623BF4" w:rsidRPr="000624D0" w:rsidRDefault="00623BF4" w:rsidP="000624D0">
      <w:pPr>
        <w:pStyle w:val="ListParagraph"/>
        <w:spacing w:line="360" w:lineRule="auto"/>
        <w:ind w:left="1080"/>
        <w:rPr>
          <w:b/>
          <w:i/>
          <w:sz w:val="28"/>
          <w:szCs w:val="28"/>
        </w:rPr>
      </w:pPr>
    </w:p>
    <w:p w:rsidR="00623BF4" w:rsidRPr="000624D0" w:rsidRDefault="00623BF4" w:rsidP="000624D0">
      <w:pPr>
        <w:pStyle w:val="ListParagraph"/>
        <w:numPr>
          <w:ilvl w:val="0"/>
          <w:numId w:val="7"/>
        </w:numPr>
        <w:spacing w:after="200" w:line="360" w:lineRule="auto"/>
        <w:jc w:val="both"/>
        <w:rPr>
          <w:b/>
          <w:i/>
          <w:sz w:val="28"/>
          <w:szCs w:val="28"/>
        </w:rPr>
      </w:pPr>
      <w:r w:rsidRPr="000624D0">
        <w:rPr>
          <w:sz w:val="28"/>
          <w:szCs w:val="28"/>
        </w:rPr>
        <w:t xml:space="preserve">В сеть поймался улов из 20 хвостов рыб. Из них 8 хвостов – омуля, 7 –хирауса, а 5 – сорожек. Какое наибольшее число хвостов рыб можно взять так, чтобы в сети наверняка осталось, по крайней мере, 4 хвоста одной рыбы и 3 хвоста другой? </w:t>
      </w:r>
    </w:p>
    <w:p w:rsidR="00623BF4" w:rsidRPr="000624D0" w:rsidRDefault="00623BF4" w:rsidP="000624D0">
      <w:pPr>
        <w:pStyle w:val="ListParagraph"/>
        <w:spacing w:line="360" w:lineRule="auto"/>
        <w:rPr>
          <w:b/>
          <w:i/>
          <w:sz w:val="28"/>
          <w:szCs w:val="28"/>
        </w:rPr>
      </w:pPr>
    </w:p>
    <w:p w:rsidR="00623BF4" w:rsidRPr="000624D0" w:rsidRDefault="00623BF4" w:rsidP="000624D0">
      <w:pPr>
        <w:pStyle w:val="ListParagraph"/>
        <w:numPr>
          <w:ilvl w:val="0"/>
          <w:numId w:val="7"/>
        </w:numPr>
        <w:spacing w:after="20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>Перечислите варианты, которыми можно разложить в один ряд на прилавке рыбу трех видов: омуль, окунь, голомянку. Изобразите дерево этих вариантов.</w:t>
      </w:r>
    </w:p>
    <w:p w:rsidR="00623BF4" w:rsidRPr="000624D0" w:rsidRDefault="00623BF4" w:rsidP="000624D0">
      <w:pPr>
        <w:pStyle w:val="ListParagraph"/>
        <w:spacing w:line="360" w:lineRule="auto"/>
        <w:rPr>
          <w:sz w:val="28"/>
          <w:szCs w:val="28"/>
        </w:rPr>
      </w:pPr>
    </w:p>
    <w:p w:rsidR="00623BF4" w:rsidRPr="000624D0" w:rsidRDefault="00623BF4" w:rsidP="000624D0">
      <w:pPr>
        <w:pStyle w:val="ListParagraph"/>
        <w:numPr>
          <w:ilvl w:val="0"/>
          <w:numId w:val="7"/>
        </w:numPr>
        <w:spacing w:after="20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>Несколько республик решили использовать для своего флага символику в виде трех горизонтальных полос одинаковой ширины разных цветов – белого, синего и зеленого. Сколько республик может использовать такую символику при условии, что у каждой республики – свой флаг?</w:t>
      </w:r>
    </w:p>
    <w:p w:rsidR="00623BF4" w:rsidRPr="000624D0" w:rsidRDefault="00623BF4" w:rsidP="000624D0">
      <w:pPr>
        <w:pStyle w:val="ListParagraph"/>
        <w:spacing w:line="360" w:lineRule="auto"/>
        <w:rPr>
          <w:sz w:val="28"/>
          <w:szCs w:val="28"/>
        </w:rPr>
      </w:pPr>
    </w:p>
    <w:p w:rsidR="00623BF4" w:rsidRPr="000624D0" w:rsidRDefault="00623BF4" w:rsidP="000624D0">
      <w:pPr>
        <w:pStyle w:val="ListParagraph"/>
        <w:numPr>
          <w:ilvl w:val="0"/>
          <w:numId w:val="7"/>
        </w:numPr>
        <w:spacing w:after="20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>В корзине лежат окуни: 7 самок и 5 самцов. С закрытыми глазами Батор берет рыбу. Сколько нужно взять рыб, чтобы среди них было не меньше двух самок и не меньше трех самцов?</w:t>
      </w:r>
    </w:p>
    <w:p w:rsidR="00623BF4" w:rsidRPr="000624D0" w:rsidRDefault="00623BF4" w:rsidP="000624D0">
      <w:pPr>
        <w:pStyle w:val="NormalWeb"/>
        <w:spacing w:before="0" w:beforeAutospacing="0" w:after="0" w:afterAutospacing="0" w:line="360" w:lineRule="auto"/>
        <w:jc w:val="center"/>
        <w:rPr>
          <w:b/>
          <w:i/>
          <w:sz w:val="28"/>
          <w:szCs w:val="28"/>
        </w:rPr>
      </w:pPr>
      <w:r w:rsidRPr="000624D0">
        <w:rPr>
          <w:b/>
          <w:i/>
          <w:sz w:val="28"/>
          <w:szCs w:val="28"/>
        </w:rPr>
        <w:t>Разные задачи</w:t>
      </w:r>
    </w:p>
    <w:p w:rsidR="00623BF4" w:rsidRPr="000624D0" w:rsidRDefault="00623BF4" w:rsidP="000624D0">
      <w:pPr>
        <w:pStyle w:val="NormalWeb"/>
        <w:spacing w:before="0" w:beforeAutospacing="0" w:after="0" w:afterAutospacing="0" w:line="360" w:lineRule="auto"/>
        <w:jc w:val="center"/>
        <w:rPr>
          <w:b/>
          <w:i/>
          <w:sz w:val="28"/>
          <w:szCs w:val="28"/>
        </w:rPr>
      </w:pPr>
    </w:p>
    <w:p w:rsidR="00623BF4" w:rsidRPr="000624D0" w:rsidRDefault="00623BF4" w:rsidP="000624D0">
      <w:pPr>
        <w:pStyle w:val="NormalWeb"/>
        <w:numPr>
          <w:ilvl w:val="0"/>
          <w:numId w:val="8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>Масса соболя вместе с его детенышем равна 7,2 кг. Сколько весит детеныш, если он легче взрослого соболя в 5 раз?</w:t>
      </w:r>
    </w:p>
    <w:p w:rsidR="00623BF4" w:rsidRPr="000624D0" w:rsidRDefault="00623BF4" w:rsidP="000624D0">
      <w:pPr>
        <w:pStyle w:val="NormalWeb"/>
        <w:spacing w:before="0" w:beforeAutospacing="0" w:after="0" w:afterAutospacing="0" w:line="360" w:lineRule="auto"/>
        <w:ind w:left="720"/>
        <w:jc w:val="both"/>
        <w:rPr>
          <w:sz w:val="28"/>
          <w:szCs w:val="28"/>
        </w:rPr>
      </w:pPr>
    </w:p>
    <w:p w:rsidR="00623BF4" w:rsidRPr="000624D0" w:rsidRDefault="00623BF4" w:rsidP="000624D0">
      <w:pPr>
        <w:pStyle w:val="NormalWeb"/>
        <w:numPr>
          <w:ilvl w:val="0"/>
          <w:numId w:val="8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>Длина тела веслоногого рачка байкальского эпишуры в 20 раз меньше длины тела бокоплава кровавого. Найдите длину тела каждого рачка, если бокоплав кровавый на 28,5 мм длиннее эпишуры.</w:t>
      </w:r>
    </w:p>
    <w:p w:rsidR="00623BF4" w:rsidRPr="000624D0" w:rsidRDefault="00623BF4" w:rsidP="000624D0">
      <w:pPr>
        <w:pStyle w:val="NormalWeb"/>
        <w:spacing w:before="0" w:beforeAutospacing="0" w:after="0" w:afterAutospacing="0" w:line="360" w:lineRule="auto"/>
        <w:ind w:left="720"/>
        <w:jc w:val="both"/>
        <w:rPr>
          <w:sz w:val="28"/>
          <w:szCs w:val="28"/>
        </w:rPr>
      </w:pPr>
    </w:p>
    <w:p w:rsidR="00623BF4" w:rsidRPr="000624D0" w:rsidRDefault="00623BF4" w:rsidP="000624D0">
      <w:pPr>
        <w:pStyle w:val="NormalWeb"/>
        <w:numPr>
          <w:ilvl w:val="0"/>
          <w:numId w:val="8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>Для приготовления компота на 3 части морошки взяли 7 частей воды и 2 части сахара. Сколько килограммов морошки понадобится для приготовления 4,8 кг компота?</w:t>
      </w:r>
    </w:p>
    <w:p w:rsidR="00623BF4" w:rsidRPr="000624D0" w:rsidRDefault="00623BF4" w:rsidP="000624D0">
      <w:pPr>
        <w:pStyle w:val="NormalWeb"/>
        <w:spacing w:before="0" w:beforeAutospacing="0" w:after="0" w:afterAutospacing="0" w:line="360" w:lineRule="auto"/>
        <w:ind w:left="720"/>
        <w:jc w:val="both"/>
        <w:rPr>
          <w:sz w:val="28"/>
          <w:szCs w:val="28"/>
        </w:rPr>
      </w:pPr>
    </w:p>
    <w:p w:rsidR="00623BF4" w:rsidRPr="000624D0" w:rsidRDefault="00623BF4" w:rsidP="000624D0">
      <w:pPr>
        <w:pStyle w:val="NormalWeb"/>
        <w:numPr>
          <w:ilvl w:val="0"/>
          <w:numId w:val="8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>Сборщики ягод за час собрали 99 кг облепихи. Первая бригада собрала в 2 раза больше, чем вторая, а третья – в 3 раза больше, чем первая. Сколько килограммов облепихи собрала каждая бригада?</w:t>
      </w:r>
    </w:p>
    <w:p w:rsidR="00623BF4" w:rsidRPr="000624D0" w:rsidRDefault="00623BF4" w:rsidP="000624D0">
      <w:pPr>
        <w:pStyle w:val="NormalWeb"/>
        <w:spacing w:before="0" w:beforeAutospacing="0" w:after="0" w:afterAutospacing="0" w:line="360" w:lineRule="auto"/>
        <w:ind w:left="720"/>
        <w:jc w:val="both"/>
        <w:rPr>
          <w:sz w:val="28"/>
          <w:szCs w:val="28"/>
        </w:rPr>
      </w:pPr>
    </w:p>
    <w:p w:rsidR="00623BF4" w:rsidRPr="000624D0" w:rsidRDefault="00623BF4" w:rsidP="000624D0">
      <w:pPr>
        <w:pStyle w:val="NormalWeb"/>
        <w:numPr>
          <w:ilvl w:val="0"/>
          <w:numId w:val="8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>Из городов Улан-Удэ и Иркутска, расстояние между которыми равно 448 км, вышли одновременно навстречу друг другу два поезда и встретились через 3,2 ч. Найдите скорости поездов, если известно, что скорость одного из них в 1,8 раз больше скорости другого.</w:t>
      </w:r>
    </w:p>
    <w:p w:rsidR="00623BF4" w:rsidRPr="000624D0" w:rsidRDefault="00623BF4" w:rsidP="000624D0">
      <w:pPr>
        <w:pStyle w:val="NormalWeb"/>
        <w:spacing w:before="0" w:beforeAutospacing="0" w:after="0" w:afterAutospacing="0" w:line="360" w:lineRule="auto"/>
        <w:ind w:left="720"/>
        <w:jc w:val="both"/>
        <w:rPr>
          <w:sz w:val="28"/>
          <w:szCs w:val="28"/>
        </w:rPr>
      </w:pPr>
    </w:p>
    <w:p w:rsidR="00623BF4" w:rsidRPr="000624D0" w:rsidRDefault="00623BF4" w:rsidP="000624D0">
      <w:pPr>
        <w:pStyle w:val="NormalWeb"/>
        <w:numPr>
          <w:ilvl w:val="0"/>
          <w:numId w:val="8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 xml:space="preserve">Длина озера Байкал составляет 636 км, а ширина составляет </w:t>
      </w:r>
      <w:r w:rsidRPr="000624D0">
        <w:rPr>
          <w:sz w:val="28"/>
          <w:szCs w:val="28"/>
        </w:rPr>
        <w:fldChar w:fldCharType="begin"/>
      </w:r>
      <w:r w:rsidRPr="000624D0">
        <w:rPr>
          <w:sz w:val="28"/>
          <w:szCs w:val="28"/>
        </w:rPr>
        <w:instrText xml:space="preserve"> QUOTE </w:instrText>
      </w:r>
      <w:r w:rsidRPr="000624D0">
        <w:rPr>
          <w:sz w:val="28"/>
          <w:szCs w:val="28"/>
        </w:rPr>
        <w:pict>
          <v:shape id="_x0000_i1076" type="#_x0000_t75" style="width:24pt;height:27.75pt" equationxml="&lt;?xml version=&quot;1.0&quot; encoding=&quot;UTF-8&quot; standalone=&quot;yes&quot;?&gt;&#10;&#10;&lt;?mso-application progid=&quot;Word.Document&quot;?&gt;&#10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00&quot;/&gt;&lt;w:doNotEmbedSystemFonts/&gt;&lt;w:defaultTabStop w:val=&quot;708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543040&quot;/&gt;&lt;wsp:rsid wsp:val=&quot;00021D47&quot;/&gt;&lt;wsp:rsid wsp:val=&quot;00033783&quot;/&gt;&lt;wsp:rsid wsp:val=&quot;00063341&quot;/&gt;&lt;wsp:rsid wsp:val=&quot;00155FF2&quot;/&gt;&lt;wsp:rsid wsp:val=&quot;001F58DE&quot;/&gt;&lt;wsp:rsid wsp:val=&quot;00276BDB&quot;/&gt;&lt;wsp:rsid wsp:val=&quot;002C46C3&quot;/&gt;&lt;wsp:rsid wsp:val=&quot;00310202&quot;/&gt;&lt;wsp:rsid wsp:val=&quot;003F4E67&quot;/&gt;&lt;wsp:rsid wsp:val=&quot;0046599F&quot;/&gt;&lt;wsp:rsid wsp:val=&quot;00497825&quot;/&gt;&lt;wsp:rsid wsp:val=&quot;004C4464&quot;/&gt;&lt;wsp:rsid wsp:val=&quot;00543040&quot;/&gt;&lt;wsp:rsid wsp:val=&quot;00590171&quot;/&gt;&lt;wsp:rsid wsp:val=&quot;0059197C&quot;/&gt;&lt;wsp:rsid wsp:val=&quot;005C64FD&quot;/&gt;&lt;wsp:rsid wsp:val=&quot;005E07EB&quot;/&gt;&lt;wsp:rsid wsp:val=&quot;00674EC2&quot;/&gt;&lt;wsp:rsid wsp:val=&quot;006B2B0D&quot;/&gt;&lt;wsp:rsid wsp:val=&quot;00766B5D&quot;/&gt;&lt;wsp:rsid wsp:val=&quot;007B0684&quot;/&gt;&lt;wsp:rsid wsp:val=&quot;007E17F7&quot;/&gt;&lt;wsp:rsid wsp:val=&quot;00897553&quot;/&gt;&lt;wsp:rsid wsp:val=&quot;008A3E39&quot;/&gt;&lt;wsp:rsid wsp:val=&quot;009145A0&quot;/&gt;&lt;wsp:rsid wsp:val=&quot;009162DC&quot;/&gt;&lt;wsp:rsid wsp:val=&quot;00941331&quot;/&gt;&lt;wsp:rsid wsp:val=&quot;00991922&quot;/&gt;&lt;wsp:rsid wsp:val=&quot;00A84E3D&quot;/&gt;&lt;wsp:rsid wsp:val=&quot;00C332ED&quot;/&gt;&lt;wsp:rsid wsp:val=&quot;00D501D0&quot;/&gt;&lt;wsp:rsid wsp:val=&quot;00D74864&quot;/&gt;&lt;wsp:rsid wsp:val=&quot;00D7499A&quot;/&gt;&lt;wsp:rsid wsp:val=&quot;00D93BB3&quot;/&gt;&lt;wsp:rsid wsp:val=&quot;00DC19A8&quot;/&gt;&lt;wsp:rsid wsp:val=&quot;00DF312E&quot;/&gt;&lt;wsp:rsid wsp:val=&quot;00E261B3&quot;/&gt;&lt;wsp:rsid wsp:val=&quot;00E3223E&quot;/&gt;&lt;wsp:rsid wsp:val=&quot;00ED0D64&quot;/&gt;&lt;wsp:rsid wsp:val=&quot;00F13EE4&quot;/&gt;&lt;wsp:rsid wsp:val=&quot;00F26061&quot;/&gt;&lt;/wsp:rsids&gt;&lt;/w:docPr&gt;&lt;w:body&gt;&lt;w:p wsp:rsidR=&quot;00000000&quot; wsp:rsidRDefault=&quot;005E07EB&quot;&gt;&lt;m:oMathPara&gt;&lt;m:oMath&gt;&lt;m:f&gt;&lt;m:fPr&gt;&lt;m:ctrlPr&gt;&lt;w:rPr&gt;&lt;w:rFonts w:ascii=&quot;Cambria Math&quot; w:h-ansi=&quot;Cambria Math&quot;/&gt;&lt;wx:font wx:val=&quot;Cambria Math&quot;/&gt;&lt;w:i/&gt;&lt;w:sz w:val=&quot;28&quot;/&gt;&lt;w:sz-cs w:val=&quot;28&quot;/&gt;&lt;/w:rPr&gt;&lt;/m:ctrlPr&gt;&lt;/m:fPr&gt;&lt;m:num&gt;&lt;m:r&gt;&lt;w:rPr&gt;&lt;w:rFonts w:ascii=&quot;Cambria Math&quot; w:h-ansi=&quot;Cambria Math&quot;/&gt;&lt;wx:font wx:val=&quot;Cambria Math&quot;/&gt;&lt;w:i/&gt;&lt;w:sz w:val=&quot;28&quot;/&gt;&lt;w:sz-cs w:val=&quot;28&quot;/&gt;&lt;/w:rPr&gt;&lt;m:t&gt;10&lt;/m:t&gt;&lt;/m:r&gt;&lt;/m:num&gt;&lt;m:den&gt;&lt;m:r&gt;&lt;w:rPr&gt;&lt;w:rFonts w:ascii=&quot;Cambria Math&quot; w:h-ansi=&quot;Cambria Math&quot;/&gt;&lt;wx:font wx:val=&quot;Cambria Math&quot;/&gt;&lt;w:i/&gt;&lt;w:sz w:val=&quot;28&quot;/&gt;&lt;w:sz-cs w:val=&quot;28&quot;/&gt;&lt;/w:rPr&gt;&lt;m:t&gt;106&lt;/m:t&gt;&lt;/m:r&gt;&lt;/m:den&gt;&lt;/m:f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53" o:title="" chromakey="white"/>
          </v:shape>
        </w:pict>
      </w:r>
      <w:r w:rsidRPr="000624D0">
        <w:rPr>
          <w:sz w:val="28"/>
          <w:szCs w:val="28"/>
        </w:rPr>
        <w:instrText xml:space="preserve"> </w:instrText>
      </w:r>
      <w:r w:rsidRPr="000624D0">
        <w:rPr>
          <w:sz w:val="28"/>
          <w:szCs w:val="28"/>
        </w:rPr>
        <w:fldChar w:fldCharType="separate"/>
      </w:r>
      <w:r w:rsidRPr="000624D0">
        <w:rPr>
          <w:sz w:val="28"/>
          <w:szCs w:val="28"/>
        </w:rPr>
        <w:pict>
          <v:shape id="_x0000_i1077" type="#_x0000_t75" style="width:24pt;height:27.75pt" equationxml="&lt;?xml version=&quot;1.0&quot; encoding=&quot;UTF-8&quot; standalone=&quot;yes&quot;?&gt;&#10;&#10;&lt;?mso-application progid=&quot;Word.Document&quot;?&gt;&#10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00&quot;/&gt;&lt;w:doNotEmbedSystemFonts/&gt;&lt;w:defaultTabStop w:val=&quot;708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543040&quot;/&gt;&lt;wsp:rsid wsp:val=&quot;00021D47&quot;/&gt;&lt;wsp:rsid wsp:val=&quot;00033783&quot;/&gt;&lt;wsp:rsid wsp:val=&quot;00063341&quot;/&gt;&lt;wsp:rsid wsp:val=&quot;00155FF2&quot;/&gt;&lt;wsp:rsid wsp:val=&quot;001F58DE&quot;/&gt;&lt;wsp:rsid wsp:val=&quot;00276BDB&quot;/&gt;&lt;wsp:rsid wsp:val=&quot;002C46C3&quot;/&gt;&lt;wsp:rsid wsp:val=&quot;00310202&quot;/&gt;&lt;wsp:rsid wsp:val=&quot;003F4E67&quot;/&gt;&lt;wsp:rsid wsp:val=&quot;0046599F&quot;/&gt;&lt;wsp:rsid wsp:val=&quot;00497825&quot;/&gt;&lt;wsp:rsid wsp:val=&quot;004C4464&quot;/&gt;&lt;wsp:rsid wsp:val=&quot;00543040&quot;/&gt;&lt;wsp:rsid wsp:val=&quot;00590171&quot;/&gt;&lt;wsp:rsid wsp:val=&quot;0059197C&quot;/&gt;&lt;wsp:rsid wsp:val=&quot;005C64FD&quot;/&gt;&lt;wsp:rsid wsp:val=&quot;005E07EB&quot;/&gt;&lt;wsp:rsid wsp:val=&quot;00674EC2&quot;/&gt;&lt;wsp:rsid wsp:val=&quot;006B2B0D&quot;/&gt;&lt;wsp:rsid wsp:val=&quot;00766B5D&quot;/&gt;&lt;wsp:rsid wsp:val=&quot;007B0684&quot;/&gt;&lt;wsp:rsid wsp:val=&quot;007E17F7&quot;/&gt;&lt;wsp:rsid wsp:val=&quot;00897553&quot;/&gt;&lt;wsp:rsid wsp:val=&quot;008A3E39&quot;/&gt;&lt;wsp:rsid wsp:val=&quot;009145A0&quot;/&gt;&lt;wsp:rsid wsp:val=&quot;009162DC&quot;/&gt;&lt;wsp:rsid wsp:val=&quot;00941331&quot;/&gt;&lt;wsp:rsid wsp:val=&quot;00991922&quot;/&gt;&lt;wsp:rsid wsp:val=&quot;00A84E3D&quot;/&gt;&lt;wsp:rsid wsp:val=&quot;00C332ED&quot;/&gt;&lt;wsp:rsid wsp:val=&quot;00D501D0&quot;/&gt;&lt;wsp:rsid wsp:val=&quot;00D74864&quot;/&gt;&lt;wsp:rsid wsp:val=&quot;00D7499A&quot;/&gt;&lt;wsp:rsid wsp:val=&quot;00D93BB3&quot;/&gt;&lt;wsp:rsid wsp:val=&quot;00DC19A8&quot;/&gt;&lt;wsp:rsid wsp:val=&quot;00DF312E&quot;/&gt;&lt;wsp:rsid wsp:val=&quot;00E261B3&quot;/&gt;&lt;wsp:rsid wsp:val=&quot;00E3223E&quot;/&gt;&lt;wsp:rsid wsp:val=&quot;00ED0D64&quot;/&gt;&lt;wsp:rsid wsp:val=&quot;00F13EE4&quot;/&gt;&lt;wsp:rsid wsp:val=&quot;00F26061&quot;/&gt;&lt;/wsp:rsids&gt;&lt;/w:docPr&gt;&lt;w:body&gt;&lt;w:p wsp:rsidR=&quot;00000000&quot; wsp:rsidRDefault=&quot;005E07EB&quot;&gt;&lt;m:oMathPara&gt;&lt;m:oMath&gt;&lt;m:f&gt;&lt;m:fPr&gt;&lt;m:ctrlPr&gt;&lt;w:rPr&gt;&lt;w:rFonts w:ascii=&quot;Cambria Math&quot; w:h-ansi=&quot;Cambria Math&quot;/&gt;&lt;wx:font wx:val=&quot;Cambria Math&quot;/&gt;&lt;w:i/&gt;&lt;w:sz w:val=&quot;28&quot;/&gt;&lt;w:sz-cs w:val=&quot;28&quot;/&gt;&lt;/w:rPr&gt;&lt;/m:ctrlPr&gt;&lt;/m:fPr&gt;&lt;m:num&gt;&lt;m:r&gt;&lt;w:rPr&gt;&lt;w:rFonts w:ascii=&quot;Cambria Math&quot; w:h-ansi=&quot;Cambria Math&quot;/&gt;&lt;wx:font wx:val=&quot;Cambria Math&quot;/&gt;&lt;w:i/&gt;&lt;w:sz w:val=&quot;28&quot;/&gt;&lt;w:sz-cs w:val=&quot;28&quot;/&gt;&lt;/w:rPr&gt;&lt;m:t&gt;10&lt;/m:t&gt;&lt;/m:r&gt;&lt;/m:num&gt;&lt;m:den&gt;&lt;m:r&gt;&lt;w:rPr&gt;&lt;w:rFonts w:ascii=&quot;Cambria Math&quot; w:h-ansi=&quot;Cambria Math&quot;/&gt;&lt;wx:font wx:val=&quot;Cambria Math&quot;/&gt;&lt;w:i/&gt;&lt;w:sz w:val=&quot;28&quot;/&gt;&lt;w:sz-cs w:val=&quot;28&quot;/&gt;&lt;/w:rPr&gt;&lt;m:t&gt;106&lt;/m:t&gt;&lt;/m:r&gt;&lt;/m:den&gt;&lt;/m:f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53" o:title="" chromakey="white"/>
          </v:shape>
        </w:pict>
      </w:r>
      <w:r w:rsidRPr="000624D0">
        <w:rPr>
          <w:sz w:val="28"/>
          <w:szCs w:val="28"/>
        </w:rPr>
        <w:fldChar w:fldCharType="end"/>
      </w:r>
      <w:r w:rsidRPr="000624D0">
        <w:rPr>
          <w:sz w:val="28"/>
          <w:szCs w:val="28"/>
        </w:rPr>
        <w:t>его длины. Какова ширина озера Байкал?</w:t>
      </w:r>
    </w:p>
    <w:p w:rsidR="00623BF4" w:rsidRPr="000624D0" w:rsidRDefault="00623BF4" w:rsidP="000624D0">
      <w:pPr>
        <w:pStyle w:val="NormalWeb"/>
        <w:spacing w:before="0" w:beforeAutospacing="0" w:after="0" w:afterAutospacing="0" w:line="360" w:lineRule="auto"/>
        <w:ind w:left="720"/>
        <w:jc w:val="both"/>
        <w:rPr>
          <w:sz w:val="28"/>
          <w:szCs w:val="28"/>
        </w:rPr>
      </w:pPr>
    </w:p>
    <w:p w:rsidR="00623BF4" w:rsidRPr="000624D0" w:rsidRDefault="00623BF4" w:rsidP="000624D0">
      <w:pPr>
        <w:pStyle w:val="NormalWeb"/>
        <w:numPr>
          <w:ilvl w:val="0"/>
          <w:numId w:val="8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>Ежедневное потребление пищи Байкальской нерпы составляет 3 кг. Она питается бычками и голомянками. Бычок весит примерно 100 г, а голомянка 50 г. Сколько рыб нужно съесть нерпе за день, если в ее рационе должно быть равная по весу масса рыб каждого вида?</w:t>
      </w:r>
    </w:p>
    <w:p w:rsidR="00623BF4" w:rsidRPr="000624D0" w:rsidRDefault="00623BF4" w:rsidP="000624D0">
      <w:pPr>
        <w:pStyle w:val="ListParagraph"/>
        <w:numPr>
          <w:ilvl w:val="0"/>
          <w:numId w:val="8"/>
        </w:numPr>
        <w:spacing w:after="20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>Площадь острова Ольхон 750 км</w:t>
      </w:r>
      <w:r w:rsidRPr="000624D0">
        <w:rPr>
          <w:sz w:val="28"/>
          <w:szCs w:val="28"/>
          <w:vertAlign w:val="superscript"/>
        </w:rPr>
        <w:t>2</w:t>
      </w:r>
      <w:r w:rsidRPr="000624D0">
        <w:rPr>
          <w:sz w:val="28"/>
          <w:szCs w:val="28"/>
        </w:rPr>
        <w:t>, что составляет всего Байкала. Найдите площадь Байкала.</w:t>
      </w:r>
    </w:p>
    <w:p w:rsidR="00623BF4" w:rsidRPr="000624D0" w:rsidRDefault="00623BF4" w:rsidP="000624D0">
      <w:pPr>
        <w:pStyle w:val="ListParagraph"/>
        <w:spacing w:line="360" w:lineRule="auto"/>
        <w:jc w:val="both"/>
        <w:rPr>
          <w:sz w:val="28"/>
          <w:szCs w:val="28"/>
        </w:rPr>
      </w:pPr>
    </w:p>
    <w:p w:rsidR="00623BF4" w:rsidRPr="000624D0" w:rsidRDefault="00623BF4" w:rsidP="000624D0">
      <w:pPr>
        <w:pStyle w:val="ListParagraph"/>
        <w:numPr>
          <w:ilvl w:val="0"/>
          <w:numId w:val="8"/>
        </w:numPr>
        <w:spacing w:after="20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>Флора и фауна озера Байкал включает около 1800 видов.  из них составляют эндемики. Сколько всего видов эндемиков в Байкале?</w:t>
      </w:r>
    </w:p>
    <w:p w:rsidR="00623BF4" w:rsidRPr="000624D0" w:rsidRDefault="00623BF4" w:rsidP="000624D0">
      <w:pPr>
        <w:pStyle w:val="ListParagraph"/>
        <w:spacing w:line="360" w:lineRule="auto"/>
        <w:rPr>
          <w:sz w:val="28"/>
          <w:szCs w:val="28"/>
        </w:rPr>
      </w:pPr>
    </w:p>
    <w:p w:rsidR="00623BF4" w:rsidRPr="000624D0" w:rsidRDefault="00623BF4" w:rsidP="000624D0">
      <w:pPr>
        <w:pStyle w:val="ListParagraph"/>
        <w:numPr>
          <w:ilvl w:val="0"/>
          <w:numId w:val="8"/>
        </w:numPr>
        <w:spacing w:after="20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 xml:space="preserve"> В Байкал впадает 336 рек. В середине октября замерзло  всех рек, в конце октября всех рек,  в середине ноября еще  всех рек, а все остальные – в конце ноября. Сколько рек замерзло в конце ноября?</w:t>
      </w:r>
    </w:p>
    <w:p w:rsidR="00623BF4" w:rsidRPr="000624D0" w:rsidRDefault="00623BF4" w:rsidP="000624D0">
      <w:pPr>
        <w:pStyle w:val="ListParagraph"/>
        <w:spacing w:line="360" w:lineRule="auto"/>
        <w:rPr>
          <w:sz w:val="28"/>
          <w:szCs w:val="28"/>
        </w:rPr>
      </w:pPr>
    </w:p>
    <w:p w:rsidR="00623BF4" w:rsidRPr="000624D0" w:rsidRDefault="00623BF4" w:rsidP="000624D0">
      <w:pPr>
        <w:pStyle w:val="ListParagraph"/>
        <w:numPr>
          <w:ilvl w:val="0"/>
          <w:numId w:val="8"/>
        </w:numPr>
        <w:spacing w:after="20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>Расстояние между городом Улан-Удэ и районным центром Кижинга 170 км. Из города Улан-Удэ и Кижинги одновременно навстречу друг другу выехали два автомобиля со скоростью 35 км/ч и 50 км/ч соответственно. Через какое время автомобили встретятся? На каком расстоянии от города Улан-Удэ произойдет встреча?</w:t>
      </w:r>
    </w:p>
    <w:p w:rsidR="00623BF4" w:rsidRPr="000624D0" w:rsidRDefault="00623BF4" w:rsidP="000624D0">
      <w:pPr>
        <w:pStyle w:val="ListParagraph"/>
        <w:spacing w:line="360" w:lineRule="auto"/>
        <w:rPr>
          <w:sz w:val="28"/>
          <w:szCs w:val="28"/>
        </w:rPr>
      </w:pPr>
    </w:p>
    <w:p w:rsidR="00623BF4" w:rsidRPr="000624D0" w:rsidRDefault="00623BF4" w:rsidP="000624D0">
      <w:pPr>
        <w:pStyle w:val="ListParagraph"/>
        <w:numPr>
          <w:ilvl w:val="0"/>
          <w:numId w:val="8"/>
        </w:numPr>
        <w:spacing w:after="200" w:line="360" w:lineRule="auto"/>
        <w:jc w:val="both"/>
        <w:rPr>
          <w:sz w:val="28"/>
          <w:szCs w:val="28"/>
        </w:rPr>
      </w:pPr>
      <w:r w:rsidRPr="000624D0">
        <w:rPr>
          <w:sz w:val="28"/>
          <w:szCs w:val="28"/>
        </w:rPr>
        <w:t>Голомянка состоит из воды и жира. Жир составляет 40% от массы тела. Вес самой маленькой рыбки 15 г, а вес самой большой – 50 г. На сколько больше жира содержится в большой голомянке, чем в маленькой?</w:t>
      </w:r>
    </w:p>
    <w:sectPr w:rsidR="00623BF4" w:rsidRPr="000624D0" w:rsidSect="00F26061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8323E89"/>
    <w:multiLevelType w:val="hybridMultilevel"/>
    <w:tmpl w:val="1778A35A"/>
    <w:lvl w:ilvl="0" w:tplc="5E44D816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3B585659"/>
    <w:multiLevelType w:val="hybridMultilevel"/>
    <w:tmpl w:val="3D82250A"/>
    <w:lvl w:ilvl="0" w:tplc="50C86CB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3E521206"/>
    <w:multiLevelType w:val="hybridMultilevel"/>
    <w:tmpl w:val="FA067C62"/>
    <w:lvl w:ilvl="0" w:tplc="493030E4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4ED4708E"/>
    <w:multiLevelType w:val="hybridMultilevel"/>
    <w:tmpl w:val="780A7AB6"/>
    <w:lvl w:ilvl="0" w:tplc="0E9CD1EC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5E7D1CBB"/>
    <w:multiLevelType w:val="hybridMultilevel"/>
    <w:tmpl w:val="42A6665C"/>
    <w:lvl w:ilvl="0" w:tplc="3E88691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682810C2"/>
    <w:multiLevelType w:val="hybridMultilevel"/>
    <w:tmpl w:val="5C60451E"/>
    <w:lvl w:ilvl="0" w:tplc="E49E179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76A565FB"/>
    <w:multiLevelType w:val="hybridMultilevel"/>
    <w:tmpl w:val="FBCAFD20"/>
    <w:lvl w:ilvl="0" w:tplc="718ED786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78896087"/>
    <w:multiLevelType w:val="hybridMultilevel"/>
    <w:tmpl w:val="E14823AE"/>
    <w:lvl w:ilvl="0" w:tplc="43465BB6">
      <w:start w:val="1"/>
      <w:numFmt w:val="decimal"/>
      <w:lvlText w:val="%1."/>
      <w:lvlJc w:val="left"/>
      <w:pPr>
        <w:ind w:left="1070" w:hanging="360"/>
      </w:pPr>
      <w:rPr>
        <w:rFonts w:cs="Times New Roman" w:hint="default"/>
        <w:b/>
        <w:i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num w:numId="1">
    <w:abstractNumId w:val="5"/>
  </w:num>
  <w:num w:numId="2">
    <w:abstractNumId w:val="1"/>
  </w:num>
  <w:num w:numId="3">
    <w:abstractNumId w:val="0"/>
  </w:num>
  <w:num w:numId="4">
    <w:abstractNumId w:val="6"/>
  </w:num>
  <w:num w:numId="5">
    <w:abstractNumId w:val="3"/>
  </w:num>
  <w:num w:numId="6">
    <w:abstractNumId w:val="4"/>
  </w:num>
  <w:num w:numId="7">
    <w:abstractNumId w:val="7"/>
  </w:num>
  <w:num w:numId="8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43040"/>
    <w:rsid w:val="00021D47"/>
    <w:rsid w:val="00033783"/>
    <w:rsid w:val="00061295"/>
    <w:rsid w:val="000624D0"/>
    <w:rsid w:val="00063341"/>
    <w:rsid w:val="00155FF2"/>
    <w:rsid w:val="001F58DE"/>
    <w:rsid w:val="00276BDB"/>
    <w:rsid w:val="002C46C3"/>
    <w:rsid w:val="00310202"/>
    <w:rsid w:val="003716C7"/>
    <w:rsid w:val="003F4E67"/>
    <w:rsid w:val="0046599F"/>
    <w:rsid w:val="00465C2C"/>
    <w:rsid w:val="00497825"/>
    <w:rsid w:val="004C4464"/>
    <w:rsid w:val="00543040"/>
    <w:rsid w:val="00590171"/>
    <w:rsid w:val="0059197C"/>
    <w:rsid w:val="005C64FD"/>
    <w:rsid w:val="00623BF4"/>
    <w:rsid w:val="00674EC2"/>
    <w:rsid w:val="006B2B0D"/>
    <w:rsid w:val="00766B5D"/>
    <w:rsid w:val="007B0684"/>
    <w:rsid w:val="007E17F7"/>
    <w:rsid w:val="00897553"/>
    <w:rsid w:val="008A3E39"/>
    <w:rsid w:val="009145A0"/>
    <w:rsid w:val="009162DC"/>
    <w:rsid w:val="00941331"/>
    <w:rsid w:val="00991922"/>
    <w:rsid w:val="009E36AA"/>
    <w:rsid w:val="00A84E3D"/>
    <w:rsid w:val="00C332ED"/>
    <w:rsid w:val="00D501D0"/>
    <w:rsid w:val="00D74864"/>
    <w:rsid w:val="00D7499A"/>
    <w:rsid w:val="00D93BB3"/>
    <w:rsid w:val="00DC19A8"/>
    <w:rsid w:val="00DF312E"/>
    <w:rsid w:val="00E26123"/>
    <w:rsid w:val="00E261B3"/>
    <w:rsid w:val="00E3223E"/>
    <w:rsid w:val="00ED0D64"/>
    <w:rsid w:val="00F13EE4"/>
    <w:rsid w:val="00F24B28"/>
    <w:rsid w:val="00F260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Normal Table" w:locked="1" w:semiHidden="0" w:uiPriority="0" w:unhideWhenUsed="0"/>
    <w:lsdException w:name="Table Subtle 1" w:locked="1" w:semiHidden="0" w:uiPriority="0" w:unhideWhenUsed="0"/>
    <w:lsdException w:name="Table Web 2" w:locked="1" w:semiHidden="0" w:uiPriority="0" w:unhideWhenUsed="0"/>
    <w:lsdException w:name="Table Web 3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261B3"/>
    <w:pPr>
      <w:spacing w:after="160" w:line="259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99"/>
    <w:qFormat/>
    <w:rsid w:val="0059197C"/>
    <w:rPr>
      <w:lang w:eastAsia="en-US"/>
    </w:rPr>
  </w:style>
  <w:style w:type="character" w:styleId="Strong">
    <w:name w:val="Strong"/>
    <w:basedOn w:val="DefaultParagraphFont"/>
    <w:uiPriority w:val="99"/>
    <w:qFormat/>
    <w:rsid w:val="002C46C3"/>
    <w:rPr>
      <w:rFonts w:cs="Times New Roman"/>
      <w:b/>
      <w:bCs/>
    </w:rPr>
  </w:style>
  <w:style w:type="character" w:styleId="Hyperlink">
    <w:name w:val="Hyperlink"/>
    <w:basedOn w:val="DefaultParagraphFont"/>
    <w:uiPriority w:val="99"/>
    <w:semiHidden/>
    <w:rsid w:val="002C46C3"/>
    <w:rPr>
      <w:rFonts w:cs="Times New Roman"/>
      <w:color w:val="0000FF"/>
      <w:u w:val="single"/>
    </w:rPr>
  </w:style>
  <w:style w:type="paragraph" w:styleId="NormalWeb">
    <w:name w:val="Normal (Web)"/>
    <w:basedOn w:val="Normal"/>
    <w:uiPriority w:val="99"/>
    <w:rsid w:val="0094133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ListParagraph">
    <w:name w:val="List Paragraph"/>
    <w:basedOn w:val="Normal"/>
    <w:uiPriority w:val="99"/>
    <w:qFormat/>
    <w:rsid w:val="00E3223E"/>
    <w:pPr>
      <w:spacing w:after="0" w:line="240" w:lineRule="auto"/>
      <w:ind w:left="720"/>
      <w:contextualSpacing/>
    </w:pPr>
    <w:rPr>
      <w:rFonts w:ascii="Times New Roman" w:eastAsia="Times New Roman" w:hAnsi="Times New Roman"/>
      <w:color w:val="000000"/>
      <w:kern w:val="28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266460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jpeg"/><Relationship Id="rId34" Type="http://schemas.openxmlformats.org/officeDocument/2006/relationships/image" Target="media/image30.emf"/><Relationship Id="rId42" Type="http://schemas.openxmlformats.org/officeDocument/2006/relationships/image" Target="media/image38.png"/><Relationship Id="rId47" Type="http://schemas.openxmlformats.org/officeDocument/2006/relationships/image" Target="media/image43.emf"/><Relationship Id="rId50" Type="http://schemas.openxmlformats.org/officeDocument/2006/relationships/image" Target="media/image46.png"/><Relationship Id="rId55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38" Type="http://schemas.openxmlformats.org/officeDocument/2006/relationships/image" Target="media/image34.emf"/><Relationship Id="rId46" Type="http://schemas.openxmlformats.org/officeDocument/2006/relationships/image" Target="media/image42.emf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emf"/><Relationship Id="rId37" Type="http://schemas.openxmlformats.org/officeDocument/2006/relationships/image" Target="media/image33.emf"/><Relationship Id="rId40" Type="http://schemas.openxmlformats.org/officeDocument/2006/relationships/image" Target="media/image36.emf"/><Relationship Id="rId45" Type="http://schemas.openxmlformats.org/officeDocument/2006/relationships/image" Target="media/image41.emf"/><Relationship Id="rId53" Type="http://schemas.openxmlformats.org/officeDocument/2006/relationships/image" Target="media/image49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emf"/><Relationship Id="rId36" Type="http://schemas.openxmlformats.org/officeDocument/2006/relationships/image" Target="media/image32.emf"/><Relationship Id="rId49" Type="http://schemas.openxmlformats.org/officeDocument/2006/relationships/image" Target="media/image45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emf"/><Relationship Id="rId44" Type="http://schemas.openxmlformats.org/officeDocument/2006/relationships/image" Target="media/image40.emf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emf"/><Relationship Id="rId30" Type="http://schemas.openxmlformats.org/officeDocument/2006/relationships/image" Target="media/image26.emf"/><Relationship Id="rId35" Type="http://schemas.openxmlformats.org/officeDocument/2006/relationships/image" Target="media/image31.emf"/><Relationship Id="rId43" Type="http://schemas.openxmlformats.org/officeDocument/2006/relationships/image" Target="media/image39.emf"/><Relationship Id="rId48" Type="http://schemas.openxmlformats.org/officeDocument/2006/relationships/image" Target="media/image44.emf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580</TotalTime>
  <Pages>32</Pages>
  <Words>1891</Words>
  <Characters>10781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User</cp:lastModifiedBy>
  <cp:revision>14</cp:revision>
  <dcterms:created xsi:type="dcterms:W3CDTF">2019-02-10T03:53:00Z</dcterms:created>
  <dcterms:modified xsi:type="dcterms:W3CDTF">2020-06-14T12:03:00Z</dcterms:modified>
</cp:coreProperties>
</file>