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46"/>
        <w:gridCol w:w="4744"/>
        <w:gridCol w:w="4880"/>
        <w:gridCol w:w="2716"/>
      </w:tblGrid>
      <w:tr w:rsidR="000C3A7A" w:rsidRPr="00AA569B" w:rsidTr="00044DFE">
        <w:tc>
          <w:tcPr>
            <w:tcW w:w="2446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Этапы урока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4744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Деятельность учителя</w:t>
            </w:r>
          </w:p>
        </w:tc>
        <w:tc>
          <w:tcPr>
            <w:tcW w:w="4880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Деятельность учащихся</w:t>
            </w:r>
          </w:p>
        </w:tc>
        <w:tc>
          <w:tcPr>
            <w:tcW w:w="2716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Формируемые УУД</w:t>
            </w:r>
          </w:p>
        </w:tc>
      </w:tr>
      <w:tr w:rsidR="000C3A7A" w:rsidRPr="00AA569B" w:rsidTr="00044DFE">
        <w:trPr>
          <w:trHeight w:val="7273"/>
        </w:trPr>
        <w:tc>
          <w:tcPr>
            <w:tcW w:w="2446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1.</w:t>
            </w:r>
            <w:r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Мотивационный этап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4744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 Добрый день, ребята! Я рада вас </w:t>
            </w:r>
            <w:r>
              <w:rPr>
                <w:rFonts w:ascii="Times New Roman" w:hAnsi="Times New Roman"/>
                <w:sz w:val="28"/>
                <w:szCs w:val="28"/>
              </w:rPr>
              <w:t>слышать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! Желаю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вам удачи в поиске новых знаний, в этом вам обязательно помогут ранее изученные знания!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Прежде чем приступить к изучению нового материала, разгадайте, пожалуйста, 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ребус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, который представлен на слайде.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1.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F46D8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71pt;height:60.75pt;visibility:visible">
                  <v:imagedata r:id="rId4" o:title="" croptop="15526f" cropbottom="31052f" cropleft="15628f" cropright="18367f"/>
                </v:shape>
              </w:pict>
            </w:r>
            <w:r w:rsidRPr="00F46D8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2" o:spid="_x0000_i1026" type="#_x0000_t75" style="width:31.5pt;height:43.5pt;visibility:visible">
                  <v:imagedata r:id="rId5" o:title="" croptop="16603f" cropbottom="31232f" cropleft="43572f" cropright="14731f"/>
                </v:shape>
              </w:pic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A56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F46D8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" o:spid="_x0000_i1027" type="#_x0000_t75" style="width:237.75pt;height:40.5pt;visibility:visible">
                  <v:imagedata r:id="rId6" o:title="" croptop="36471f" cropbottom="19137f" cropleft="23537f" cropright="13900f"/>
                </v:shape>
              </w:pic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-А что мы будем создавать?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Совершенно верно! </w:t>
            </w:r>
          </w:p>
        </w:tc>
        <w:tc>
          <w:tcPr>
            <w:tcW w:w="4880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A569B">
              <w:rPr>
                <w:rFonts w:ascii="Times New Roman" w:hAnsi="Times New Roman"/>
                <w:sz w:val="28"/>
                <w:szCs w:val="28"/>
              </w:rPr>
              <w:t>Дети рассаживаются по местам. Проверяют наличие принадлежностей.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- </w:t>
            </w:r>
            <w:r w:rsidRPr="00AA56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Создать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-</w:t>
            </w:r>
            <w:r w:rsidRPr="00AA56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Форматировать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-</w:t>
            </w:r>
            <w:r w:rsidRPr="00AA56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Создание текстового документа. Форматирование текста.</w:t>
            </w:r>
          </w:p>
        </w:tc>
        <w:tc>
          <w:tcPr>
            <w:tcW w:w="2716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Личностные: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самоопределение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;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к</w:t>
            </w: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оммуникативные:</w:t>
            </w:r>
          </w:p>
          <w:p w:rsidR="000C3A7A" w:rsidRPr="00AA569B" w:rsidRDefault="000C3A7A" w:rsidP="006B2E4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планирование учебного сотрудничества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.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0C3A7A" w:rsidRPr="00AA569B" w:rsidTr="00044DFE">
        <w:tc>
          <w:tcPr>
            <w:tcW w:w="2446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022678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2.</w:t>
            </w:r>
            <w:r w:rsidRPr="00AA569B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 xml:space="preserve"> </w:t>
            </w:r>
            <w:r w:rsidRPr="0058178F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Постановка учебной задачи.</w:t>
            </w:r>
          </w:p>
        </w:tc>
        <w:tc>
          <w:tcPr>
            <w:tcW w:w="4744" w:type="dxa"/>
          </w:tcPr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zh-CN"/>
              </w:rPr>
              <w:t>- Сформулируйте тему урока.</w:t>
            </w:r>
          </w:p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zh-CN"/>
              </w:rPr>
              <w:t>- Какие цели вы поставите?</w:t>
            </w:r>
          </w:p>
          <w:p w:rsidR="000C3A7A" w:rsidRPr="00AA569B" w:rsidRDefault="000C3A7A" w:rsidP="000C4F39">
            <w:pPr>
              <w:spacing w:after="0" w:line="360" w:lineRule="auto"/>
              <w:ind w:left="360"/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zh-CN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zh-CN"/>
              </w:rPr>
            </w:pPr>
          </w:p>
        </w:tc>
        <w:tc>
          <w:tcPr>
            <w:tcW w:w="4880" w:type="dxa"/>
          </w:tcPr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AA569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Текстовые документы и технологии их создания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- Дети 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формулируют цели урока.</w:t>
            </w:r>
          </w:p>
        </w:tc>
        <w:tc>
          <w:tcPr>
            <w:tcW w:w="2716" w:type="dxa"/>
          </w:tcPr>
          <w:p w:rsidR="000C3A7A" w:rsidRPr="00AA569B" w:rsidRDefault="000C3A7A" w:rsidP="000C4F3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A569B">
              <w:rPr>
                <w:rFonts w:ascii="Times New Roman" w:hAnsi="Times New Roman"/>
                <w:i/>
                <w:sz w:val="28"/>
                <w:szCs w:val="28"/>
              </w:rPr>
              <w:t>Познавательные УУД:</w:t>
            </w:r>
          </w:p>
          <w:p w:rsidR="000C3A7A" w:rsidRPr="00AA569B" w:rsidRDefault="000C3A7A" w:rsidP="000C4F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 структурирование знаний</w:t>
            </w:r>
          </w:p>
          <w:p w:rsidR="000C3A7A" w:rsidRPr="00AA569B" w:rsidRDefault="000C3A7A" w:rsidP="000C4F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569B">
              <w:rPr>
                <w:rFonts w:ascii="Times New Roman" w:hAnsi="Times New Roman"/>
                <w:sz w:val="28"/>
                <w:szCs w:val="28"/>
              </w:rPr>
              <w:t xml:space="preserve">самостоятельное выделение и формулирование познавательной цели </w:t>
            </w:r>
          </w:p>
          <w:p w:rsidR="000C3A7A" w:rsidRPr="00AA569B" w:rsidRDefault="000C3A7A" w:rsidP="000C4F3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</w:t>
            </w:r>
            <w:r w:rsidRPr="00AA569B">
              <w:rPr>
                <w:rFonts w:ascii="Times New Roman" w:hAnsi="Times New Roman"/>
                <w:i/>
                <w:sz w:val="28"/>
                <w:szCs w:val="28"/>
              </w:rPr>
              <w:t>егулятивные УУД: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 умение планировать,  прогнозировать</w:t>
            </w:r>
          </w:p>
        </w:tc>
      </w:tr>
      <w:tr w:rsidR="000C3A7A" w:rsidRPr="00AA569B" w:rsidTr="00044DFE">
        <w:tc>
          <w:tcPr>
            <w:tcW w:w="2446" w:type="dxa"/>
          </w:tcPr>
          <w:p w:rsidR="000C3A7A" w:rsidRPr="00AA569B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022678">
              <w:rPr>
                <w:rFonts w:ascii="Times New Roman" w:hAnsi="Times New Roman"/>
                <w:b/>
                <w:bCs/>
                <w:sz w:val="28"/>
                <w:szCs w:val="28"/>
                <w:lang w:eastAsia="zh-CN"/>
              </w:rPr>
              <w:t>3.</w:t>
            </w:r>
            <w:r w:rsidRPr="00AA569B">
              <w:rPr>
                <w:rFonts w:ascii="Times New Roman" w:hAnsi="Times New Roman"/>
                <w:b/>
                <w:bCs/>
                <w:sz w:val="28"/>
                <w:szCs w:val="28"/>
                <w:lang w:eastAsia="zh-CN"/>
              </w:rPr>
              <w:t xml:space="preserve">  Этап актуализации знаний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zh-CN"/>
              </w:rPr>
              <w:t>.</w:t>
            </w:r>
            <w:r w:rsidRPr="00AA569B">
              <w:rPr>
                <w:rFonts w:ascii="Times New Roman" w:hAnsi="Times New Roman"/>
                <w:b/>
                <w:bCs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4744" w:type="dxa"/>
          </w:tcPr>
          <w:p w:rsidR="000C3A7A" w:rsidRDefault="000C3A7A" w:rsidP="00435106">
            <w:pPr>
              <w:pStyle w:val="NormalWeb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C3A7A" w:rsidRDefault="000C3A7A" w:rsidP="00435106">
            <w:pPr>
              <w:pStyle w:val="NormalWeb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4B32">
              <w:rPr>
                <w:rFonts w:ascii="Times New Roman" w:hAnsi="Times New Roman"/>
                <w:sz w:val="28"/>
                <w:szCs w:val="28"/>
                <w:lang w:eastAsia="ru-RU"/>
              </w:rPr>
              <w:object w:dxaOrig="7199" w:dyaOrig="5399">
                <v:shape id="_x0000_i1028" type="#_x0000_t75" style="width:169.5pt;height:124.5pt" o:ole="">
                  <v:imagedata r:id="rId7" o:title=""/>
                </v:shape>
                <o:OLEObject Type="Embed" ProgID="PowerPoint.Slide.12" ShapeID="_x0000_i1028" DrawAspect="Content" ObjectID="_1653075610" r:id="rId8"/>
              </w:object>
            </w:r>
          </w:p>
          <w:p w:rsidR="000C3A7A" w:rsidRDefault="000C3A7A" w:rsidP="00435106">
            <w:pPr>
              <w:pStyle w:val="NormalWeb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Посмотрите на слайд, вспомните, какие приёмы форматирования вам известны?</w:t>
            </w:r>
          </w:p>
          <w:p w:rsidR="000C3A7A" w:rsidRDefault="000C3A7A" w:rsidP="00435106">
            <w:pPr>
              <w:pStyle w:val="NormalWeb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C3A7A" w:rsidRDefault="000C3A7A" w:rsidP="00435106">
            <w:pPr>
              <w:pStyle w:val="NormalWeb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4B32">
              <w:rPr>
                <w:rFonts w:ascii="Times New Roman" w:hAnsi="Times New Roman"/>
                <w:sz w:val="28"/>
                <w:szCs w:val="28"/>
                <w:lang w:eastAsia="ru-RU"/>
              </w:rPr>
              <w:object w:dxaOrig="7199" w:dyaOrig="5399">
                <v:shape id="_x0000_i1029" type="#_x0000_t75" style="width:176.25pt;height:135pt" o:ole="">
                  <v:imagedata r:id="rId9" o:title=""/>
                </v:shape>
                <o:OLEObject Type="Embed" ProgID="PowerPoint.Slide.12" ShapeID="_x0000_i1029" DrawAspect="Content" ObjectID="_1653075611" r:id="rId10"/>
              </w:object>
            </w:r>
          </w:p>
          <w:p w:rsidR="000C3A7A" w:rsidRDefault="000C3A7A" w:rsidP="00435106">
            <w:pPr>
              <w:pStyle w:val="NormalWeb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Посмотрите на следующий слайд. Проверим, что вы умеете и знаете, а с чем ещё предстоит познакомиться.</w:t>
            </w:r>
          </w:p>
          <w:p w:rsidR="000C3A7A" w:rsidRPr="00AA569B" w:rsidRDefault="000C3A7A" w:rsidP="00435106">
            <w:pPr>
              <w:pStyle w:val="NormalWeb"/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Ответьте</w:t>
            </w:r>
            <w:r w:rsidRPr="00AA569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вопрос, </w:t>
            </w:r>
            <w:r w:rsidRPr="00AA56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существуют технологии создания текстовых документов?</w:t>
            </w:r>
          </w:p>
          <w:p w:rsidR="000C3A7A" w:rsidRPr="00AA569B" w:rsidRDefault="000C3A7A" w:rsidP="00435106">
            <w:pPr>
              <w:pStyle w:val="NormalWeb"/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A56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Часто ли вам приходится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форматировать</w:t>
            </w:r>
            <w:r w:rsidRPr="00AA56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текст?</w:t>
            </w:r>
          </w:p>
          <w:p w:rsidR="000C3A7A" w:rsidRDefault="000C3A7A" w:rsidP="0043510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AA56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Так, а что же такое текстовый редактор?</w:t>
            </w:r>
          </w:p>
          <w:p w:rsidR="000C3A7A" w:rsidRDefault="000C3A7A" w:rsidP="0043510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текстовые редакторы вам известны?</w:t>
            </w:r>
          </w:p>
          <w:p w:rsidR="000C3A7A" w:rsidRPr="00AA569B" w:rsidRDefault="000C3A7A" w:rsidP="0043510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3376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object w:dxaOrig="7199" w:dyaOrig="5399">
                <v:shape id="_x0000_i1030" type="#_x0000_t75" style="width:140.25pt;height:102.75pt" o:ole="">
                  <v:imagedata r:id="rId11" o:title=""/>
                </v:shape>
                <o:OLEObject Type="Embed" ProgID="PowerPoint.Slide.12" ShapeID="_x0000_i1030" DrawAspect="Content" ObjectID="_1653075612" r:id="rId12"/>
              </w:object>
            </w:r>
          </w:p>
          <w:p w:rsidR="000C3A7A" w:rsidRPr="00AA569B" w:rsidRDefault="000C3A7A" w:rsidP="0043510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Укажи соответствие</w:t>
            </w:r>
          </w:p>
        </w:tc>
        <w:tc>
          <w:tcPr>
            <w:tcW w:w="4880" w:type="dxa"/>
          </w:tcPr>
          <w:p w:rsidR="000C3A7A" w:rsidRDefault="000C3A7A" w:rsidP="0043510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C3A7A" w:rsidRDefault="000C3A7A" w:rsidP="0043510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C3A7A" w:rsidRDefault="000C3A7A" w:rsidP="0043510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C3A7A" w:rsidRDefault="000C3A7A" w:rsidP="0043510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C3A7A" w:rsidRDefault="000C3A7A" w:rsidP="0043510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C3A7A" w:rsidRDefault="000C3A7A" w:rsidP="0043510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C3A7A" w:rsidRDefault="000C3A7A" w:rsidP="0043510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C3A7A" w:rsidRDefault="000C3A7A" w:rsidP="0043510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C3A7A" w:rsidRDefault="000C3A7A" w:rsidP="0043510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C3A7A" w:rsidRDefault="000C3A7A" w:rsidP="0043510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C3A7A" w:rsidRDefault="000C3A7A" w:rsidP="0043510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Ответы детей.</w:t>
            </w:r>
          </w:p>
          <w:p w:rsidR="000C3A7A" w:rsidRDefault="000C3A7A" w:rsidP="0043510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C3A7A" w:rsidRPr="00AA569B" w:rsidRDefault="000C3A7A" w:rsidP="0043510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C3A7A" w:rsidRPr="00AA569B" w:rsidRDefault="000C3A7A" w:rsidP="0043510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C3A7A" w:rsidRPr="00AA569B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zh-CN"/>
              </w:rPr>
            </w:pPr>
          </w:p>
          <w:p w:rsidR="000C3A7A" w:rsidRPr="00AA569B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Подводим итог, какие приёмы форматирования назвали дети.</w:t>
            </w: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Pr="00AA569B" w:rsidRDefault="000C3A7A" w:rsidP="00DB4B3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Pr="00AA569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Бумажная и компьютерная.</w:t>
            </w:r>
          </w:p>
          <w:p w:rsidR="000C3A7A" w:rsidRPr="00AA569B" w:rsidRDefault="000C3A7A" w:rsidP="00DB4B3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C3A7A" w:rsidRPr="00AA569B" w:rsidRDefault="000C3A7A" w:rsidP="00DB4B3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Pr="00AA569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Да, при написании докладов, рефератов.</w:t>
            </w:r>
          </w:p>
          <w:p w:rsidR="000C3A7A" w:rsidRPr="009C5A26" w:rsidRDefault="000C3A7A" w:rsidP="00DB4B3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Pr="009C5A2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Программа для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создания и </w:t>
            </w:r>
            <w:r w:rsidRPr="009C5A2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обработки текстов.</w:t>
            </w: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Pr="00AA569B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Ответы детей.</w:t>
            </w:r>
          </w:p>
        </w:tc>
        <w:tc>
          <w:tcPr>
            <w:tcW w:w="2716" w:type="dxa"/>
          </w:tcPr>
          <w:p w:rsidR="000C3A7A" w:rsidRPr="00AA569B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Регулятивные УУД:</w:t>
            </w:r>
          </w:p>
          <w:p w:rsidR="000C3A7A" w:rsidRPr="00AA569B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осуществлять самоконтроль;</w:t>
            </w:r>
          </w:p>
          <w:p w:rsidR="000C3A7A" w:rsidRPr="00AA569B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п</w:t>
            </w: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ознавательные УУД:</w:t>
            </w:r>
          </w:p>
          <w:p w:rsidR="000C3A7A" w:rsidRPr="00AA569B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ориентироваться в своей системе знаний (определять границы знания/незнания);</w:t>
            </w:r>
          </w:p>
          <w:p w:rsidR="000C3A7A" w:rsidRPr="00AA569B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к</w:t>
            </w: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оммуникативные УУД:</w:t>
            </w:r>
          </w:p>
          <w:p w:rsidR="000C3A7A" w:rsidRPr="00AA569B" w:rsidRDefault="000C3A7A" w:rsidP="0043510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уметь с достаточной полнотой и точностью выражать свои мысли;</w:t>
            </w:r>
          </w:p>
        </w:tc>
      </w:tr>
      <w:tr w:rsidR="000C3A7A" w:rsidRPr="00AA569B" w:rsidTr="00044DFE">
        <w:tc>
          <w:tcPr>
            <w:tcW w:w="2446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 xml:space="preserve">4. </w:t>
            </w:r>
            <w:r w:rsidRPr="005268F3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Построение проекта выхода из затруднения</w:t>
            </w:r>
          </w:p>
        </w:tc>
        <w:tc>
          <w:tcPr>
            <w:tcW w:w="4744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С помощью чего осуществляется набор текста?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 А какие правила работы с клавиатурой вы знаете?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(При ответе на эти вопросы разделить детей на группы)</w:t>
            </w:r>
          </w:p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 Так как же вы думаете, что такое редактирование?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 Что такое фрагмент текста? 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 Что мы  можем сделать с выделенным фрагментом текста?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 Верно! П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>численные действия с фрагментом выполняются с помощью кнопок панели   инструментов.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 Кто сможет сформулировать определение «форматирование текста»?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 А «символ»?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 Хорошо! А «шрифт»?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 Кто знает, что такое выравнивание абзаца?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 Какие выравнивания вы знаете?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569B">
              <w:rPr>
                <w:rFonts w:ascii="Times New Roman" w:hAnsi="Times New Roman"/>
                <w:sz w:val="28"/>
                <w:szCs w:val="28"/>
              </w:rPr>
              <w:t>- Какую ориентацию листа бумаги вы знаете?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80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С помощью клавиатуры.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Дети высказывают свои предположения.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При редактировании (правки) текста его просматривают, чтобы убедиться, что все правильно, исправляют обнаруженные ошибки и вносят необходимые изменения</w:t>
            </w:r>
            <w:r w:rsidRPr="00AA569B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Дети затрудняются с ответом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Фрагмент – произвольное количество следующих один за другим символов текст.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 Удалить, скопировать, вставить, вырезать. 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Форматирование текста – процесс его оформления.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Символ – минимальная графическая единица.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Шрифт – это выполненное в едином стиле изображения символов, используемых на письме.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Расположение абзаца относительно боковым границам страницы?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По центру, по правому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(левому) краю, по ширине.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Книжную и альбомную.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716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Предметные умения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иметь представление о понятиях "модель", "моделирование";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уметь узнавать разные модели одного объекта;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л</w:t>
            </w: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ичностные УУД: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оценивать  усваиваемое содержание (исходя из личностных ценностей);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устанавливать связь между целью деятельности и ее результатом.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р</w:t>
            </w: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егулятивные УУД: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 высказывать свое предположение на основе учебного материала;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осуществлять самоконтроль;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п</w:t>
            </w: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ознавательные УУД: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ориентироваться в учебнике, тетради;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находить ответы на вопросы в тексте, иллюстрациях, используя свой жизненный опыт;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проводить анализ учебного материала;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к</w:t>
            </w: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оммуникативные УУД: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слушать и понимать речь других;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уметь с достаточной полнотой и точностью выражать свои мысли;</w:t>
            </w:r>
          </w:p>
        </w:tc>
      </w:tr>
      <w:tr w:rsidR="000C3A7A" w:rsidRPr="00AA569B" w:rsidTr="00044DFE">
        <w:tc>
          <w:tcPr>
            <w:tcW w:w="2446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5. Первичное закрепление нового знания.</w:t>
            </w:r>
          </w:p>
        </w:tc>
        <w:tc>
          <w:tcPr>
            <w:tcW w:w="4744" w:type="dxa"/>
          </w:tcPr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Для того чтобы систематизировать изученный нами материал предлагаю выполнить следующее задание.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Указать соответствие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tabs>
                <w:tab w:val="left" w:pos="126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80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Дети выполняют задание.</w:t>
            </w:r>
            <w:r w:rsidRPr="00AA56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F46D8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4" o:spid="_x0000_i1031" type="#_x0000_t75" style="width:195.75pt;height:213pt;visibility:visible">
                  <v:imagedata r:id="rId13" o:title="" croptop="12464f" cropbottom="3561f" cropleft="21106f" cropright="18295f"/>
                </v:shape>
              </w:pic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16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Предметные умения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уметь узнавать разные модели одного объекта;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уметь создавать графические модели;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р</w:t>
            </w: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егулятивные УУД: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высказывать свое предположение на основе учебного материала;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осуществлять самоконтроль;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к</w:t>
            </w: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оммуникативные УУД: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слушать и понимать речь других;</w:t>
            </w:r>
          </w:p>
        </w:tc>
      </w:tr>
      <w:tr w:rsidR="000C3A7A" w:rsidRPr="00AA569B" w:rsidTr="00044DFE">
        <w:tc>
          <w:tcPr>
            <w:tcW w:w="2446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Физ</w:t>
            </w:r>
            <w:r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м</w:t>
            </w:r>
            <w:r w:rsidRPr="00AA569B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инутка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4744" w:type="dxa"/>
          </w:tcPr>
          <w:p w:rsidR="000C3A7A" w:rsidRPr="00AA569B" w:rsidRDefault="000C3A7A" w:rsidP="000C4F39">
            <w:pPr>
              <w:rPr>
                <w:rFonts w:ascii="Times New Roman" w:hAnsi="Times New Roman"/>
                <w:sz w:val="28"/>
                <w:szCs w:val="28"/>
              </w:rPr>
            </w:pPr>
            <w:r w:rsidRPr="00AA569B">
              <w:rPr>
                <w:rFonts w:ascii="Times New Roman" w:hAnsi="Times New Roman"/>
                <w:b/>
                <w:sz w:val="28"/>
                <w:szCs w:val="28"/>
              </w:rPr>
              <w:t>Физкультминутка: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 xml:space="preserve"> Зажмурьте глаза, откройте глаза, выполним круговые движения глазами. Не поворачивая головы, отведите глаза как можно дальше влево. Не моргайте. Посмотреть прямо. Несколько раз моргнуть. Закрыть глаза и отдохнуть. Смотрим на какой-нибудь предмет, находящийся перед собой, и поворачивать голову вправо и влево, не отрывая взгляда от этого предмета. Вычерчиваем глазами уложенную </w:t>
            </w:r>
            <w:r>
              <w:rPr>
                <w:rFonts w:ascii="Times New Roman" w:hAnsi="Times New Roman"/>
                <w:sz w:val="28"/>
                <w:szCs w:val="28"/>
              </w:rPr>
              <w:t>восьмерку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4880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Выполняют физкультминутку</w:t>
            </w:r>
          </w:p>
        </w:tc>
        <w:tc>
          <w:tcPr>
            <w:tcW w:w="2716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Отдых, разрядка.</w:t>
            </w:r>
          </w:p>
        </w:tc>
      </w:tr>
      <w:tr w:rsidR="000C3A7A" w:rsidRPr="00AA569B" w:rsidTr="00044DFE">
        <w:tc>
          <w:tcPr>
            <w:tcW w:w="2446" w:type="dxa"/>
          </w:tcPr>
          <w:p w:rsidR="000C3A7A" w:rsidRPr="00845FF4" w:rsidRDefault="000C3A7A" w:rsidP="00845FF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 xml:space="preserve">6. </w:t>
            </w:r>
            <w:r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Включение нового знания в систему знаний</w:t>
            </w:r>
          </w:p>
        </w:tc>
        <w:tc>
          <w:tcPr>
            <w:tcW w:w="4744" w:type="dxa"/>
          </w:tcPr>
          <w:p w:rsidR="000C3A7A" w:rsidRPr="008A45B9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8A45B9">
              <w:rPr>
                <w:rFonts w:ascii="Times New Roman" w:hAnsi="Times New Roman"/>
                <w:sz w:val="28"/>
                <w:szCs w:val="28"/>
                <w:lang w:eastAsia="zh-CN"/>
              </w:rPr>
              <w:t>В форматированном тексте важно все: и размеры букв, и их образ, и то, где заканчивается одна строка и начинается другая. То есть форматированный текст неразрывно связан с параметрами листа бумаги, на котором напечатан.</w:t>
            </w:r>
          </w:p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8A45B9">
              <w:rPr>
                <w:rFonts w:ascii="Times New Roman" w:hAnsi="Times New Roman"/>
                <w:sz w:val="28"/>
                <w:szCs w:val="28"/>
                <w:lang w:eastAsia="zh-CN"/>
              </w:rPr>
              <w:t>Документы могут быть бумажными или электронными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. </w:t>
            </w:r>
          </w:p>
          <w:p w:rsidR="000C3A7A" w:rsidRPr="00AA569B" w:rsidRDefault="000C3A7A" w:rsidP="00053938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8A45B9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Постепенное вытеснение бумажного документооборота электронным 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–</w:t>
            </w:r>
            <w:r w:rsidRPr="008A45B9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одна из тенденций развития информационных технологий. 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4880" w:type="dxa"/>
          </w:tcPr>
          <w:p w:rsidR="000C3A7A" w:rsidRPr="00746CE0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746CE0">
              <w:rPr>
                <w:rFonts w:ascii="Times New Roman" w:hAnsi="Times New Roman"/>
                <w:sz w:val="28"/>
                <w:szCs w:val="28"/>
                <w:lang w:eastAsia="zh-CN"/>
              </w:rPr>
              <w:t>Сообщения детей</w:t>
            </w:r>
          </w:p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8A45B9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Бумажные документы создают и форматируют так, чтобы обеспечить их наилучшее представление при печати на принтере.</w:t>
            </w:r>
          </w:p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8A45B9">
              <w:rPr>
                <w:rFonts w:ascii="Times New Roman" w:hAnsi="Times New Roman"/>
                <w:sz w:val="28"/>
                <w:szCs w:val="28"/>
                <w:lang w:eastAsia="zh-CN"/>
              </w:rPr>
              <w:t>Форматирование бумажных и электронных документов может существенно различаться. Для бумажных документов принято так называемое абсолютное форматирование.</w:t>
            </w:r>
          </w:p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8A45B9">
              <w:rPr>
                <w:rFonts w:ascii="Times New Roman" w:hAnsi="Times New Roman"/>
                <w:sz w:val="28"/>
                <w:szCs w:val="28"/>
                <w:lang w:eastAsia="zh-CN"/>
              </w:rPr>
              <w:t>Печатный документ всегда форматируется под печатный лист известного размера (формата).</w:t>
            </w:r>
          </w:p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8A45B9">
              <w:rPr>
                <w:rFonts w:ascii="Times New Roman" w:hAnsi="Times New Roman"/>
                <w:sz w:val="28"/>
                <w:szCs w:val="28"/>
                <w:lang w:eastAsia="zh-CN"/>
              </w:rPr>
              <w:t>Электронные документы создают и форматируют с целью наилучшего представления на экране монитора.</w:t>
            </w:r>
          </w:p>
          <w:p w:rsidR="000C3A7A" w:rsidRPr="008A45B9" w:rsidRDefault="000C3A7A" w:rsidP="00053938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8A45B9">
              <w:rPr>
                <w:rFonts w:ascii="Times New Roman" w:hAnsi="Times New Roman"/>
                <w:sz w:val="28"/>
                <w:szCs w:val="28"/>
                <w:lang w:eastAsia="zh-CN"/>
              </w:rPr>
              <w:t>Для электронных документов принято так называемое относительное форматирование. Автор документа не может заранее предсказать, на каком компьютере, с каким размером экрана документ будут просматривать. Более того, даже если бы размеры экранов и были известны заранее, все равно невозможно предсказать, каков будет размер окна, в котором читатель увидит документ. Поэтому электронные документы делают так, чтобы они подстраивались под текущий размер окна и форматировались «на лету».</w:t>
            </w:r>
          </w:p>
          <w:p w:rsidR="000C3A7A" w:rsidRPr="008A45B9" w:rsidRDefault="000C3A7A" w:rsidP="00053938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8A45B9">
              <w:rPr>
                <w:rFonts w:ascii="Times New Roman" w:hAnsi="Times New Roman"/>
                <w:sz w:val="28"/>
                <w:szCs w:val="28"/>
                <w:lang w:eastAsia="zh-CN"/>
              </w:rPr>
              <w:t>Автор электронного документа не знает также, какие шрифты имеются на компьютере будущего читателя, и потому не может жестко указать, каким шрифтом должны изображаться текст и заголовки. Но он может задать такое форматирование, при котором на любом компьютере заголовки будут выглядеть крупнее, чем текст.</w:t>
            </w:r>
          </w:p>
          <w:p w:rsidR="000C3A7A" w:rsidRDefault="000C3A7A" w:rsidP="00053938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8A45B9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Относительное форматирование используют для создания электронных документов Интернета (так называемых Web-страниц), а абсолютное 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–</w:t>
            </w:r>
            <w:r w:rsidRPr="008A45B9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для создания печатных документов в текстовых процессорах.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716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Предметные умения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знать принцип работы в текстовом редакторе;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Регулятивные УУД: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осуществлять самоконтроль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.</w:t>
            </w:r>
          </w:p>
        </w:tc>
      </w:tr>
      <w:tr w:rsidR="000C3A7A" w:rsidRPr="00AA569B" w:rsidTr="00044DFE">
        <w:tc>
          <w:tcPr>
            <w:tcW w:w="2446" w:type="dxa"/>
          </w:tcPr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7</w:t>
            </w:r>
            <w:r w:rsidRPr="00AA569B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 xml:space="preserve">. </w:t>
            </w:r>
            <w:r w:rsidRPr="00964DE8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Рефлексия деятельности</w:t>
            </w:r>
            <w:r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 xml:space="preserve"> (итог</w:t>
            </w:r>
            <w:r w:rsidRPr="00964DE8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)</w:t>
            </w:r>
          </w:p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</w:p>
          <w:p w:rsidR="000C3A7A" w:rsidRPr="00D061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lang w:eastAsia="zh-CN"/>
              </w:rPr>
            </w:pPr>
          </w:p>
        </w:tc>
        <w:tc>
          <w:tcPr>
            <w:tcW w:w="4744" w:type="dxa"/>
          </w:tcPr>
          <w:p w:rsidR="000C3A7A" w:rsidRPr="00AA569B" w:rsidRDefault="000C3A7A" w:rsidP="000C4F39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A56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Ребята, какую  мы сегодня изучили тему?</w:t>
            </w:r>
          </w:p>
          <w:p w:rsidR="000C3A7A" w:rsidRDefault="000C3A7A" w:rsidP="000C4F39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A56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Чему вы научились на уроке</w:t>
            </w:r>
            <w:r w:rsidRPr="00AA56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0C3A7A" w:rsidRPr="00AA569B" w:rsidRDefault="000C3A7A" w:rsidP="000C4F39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Удалось достичь поставленной цели?</w:t>
            </w:r>
          </w:p>
          <w:p w:rsidR="000C3A7A" w:rsidRDefault="000C3A7A" w:rsidP="000C4F39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A56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Чем форматирование отличается от редактирования</w:t>
            </w:r>
            <w:r w:rsidRPr="00AA56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0C3A7A" w:rsidRDefault="000C3A7A" w:rsidP="000C4F39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Оцените работу ребят, которые представили сообщения.</w:t>
            </w:r>
          </w:p>
          <w:p w:rsidR="000C3A7A" w:rsidRDefault="000C3A7A" w:rsidP="000C4F39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Оцените каждый свою работу при помощи мишени.</w:t>
            </w:r>
          </w:p>
          <w:p w:rsidR="000C3A7A" w:rsidRDefault="000C3A7A" w:rsidP="000C4F39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C3A7A" w:rsidRDefault="000C3A7A" w:rsidP="000C4F39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6D8F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32" type="#_x0000_t75" alt="Image2445" style="width:96pt;height:6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">
                  <v:imagedata r:id="rId14" o:title="" cropbottom="-393f" cropright="-137f"/>
                  <o:lock v:ext="edit" aspectratio="f"/>
                </v:shape>
              </w:pict>
            </w:r>
          </w:p>
          <w:p w:rsidR="000C3A7A" w:rsidRDefault="000C3A7A" w:rsidP="000C4F39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53D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Техника «Рефлексивная мишень»</w:t>
            </w:r>
          </w:p>
          <w:p w:rsidR="000C3A7A" w:rsidRDefault="000C3A7A" w:rsidP="000C4F39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Выставление оценок учителем.</w:t>
            </w:r>
          </w:p>
          <w:p w:rsidR="000C3A7A" w:rsidRDefault="000C3A7A" w:rsidP="000C4F39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C3A7A" w:rsidRDefault="000C3A7A" w:rsidP="000C4F39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Домашнее задание параграф 23.</w:t>
            </w:r>
          </w:p>
          <w:p w:rsidR="000C3A7A" w:rsidRPr="00AA569B" w:rsidRDefault="000C3A7A" w:rsidP="000C4F39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Выполнить тест, по результатам которого я вам выставлю оценки.</w:t>
            </w:r>
          </w:p>
        </w:tc>
        <w:tc>
          <w:tcPr>
            <w:tcW w:w="4880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AA569B">
              <w:rPr>
                <w:rFonts w:ascii="Times New Roman" w:hAnsi="Times New Roman"/>
                <w:sz w:val="28"/>
                <w:szCs w:val="28"/>
              </w:rPr>
              <w:t>Создание текстовых документов на компьютере. Форматирование текста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>.</w:t>
            </w:r>
          </w:p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Ответы детей</w:t>
            </w:r>
          </w:p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Форматирование текста – процесс его оформления.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При редактировании (правки) текста его просматривают, чтобы убедиться, что все правильно, исправляют обнаруженные ошибки и вносят необходимые изменения.</w:t>
            </w:r>
          </w:p>
        </w:tc>
        <w:tc>
          <w:tcPr>
            <w:tcW w:w="2716" w:type="dxa"/>
          </w:tcPr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Познавательные: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рефлексия способов и условий действия 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контроль и оценка процесса и результатов деятельности 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zh-CN"/>
              </w:rPr>
            </w:pPr>
            <w:r w:rsidRPr="00AA569B">
              <w:rPr>
                <w:rFonts w:ascii="Times New Roman" w:hAnsi="Times New Roman"/>
                <w:i/>
                <w:sz w:val="28"/>
                <w:szCs w:val="28"/>
                <w:lang w:eastAsia="zh-CN"/>
              </w:rPr>
              <w:t>Личностные:</w:t>
            </w:r>
          </w:p>
          <w:p w:rsidR="000C3A7A" w:rsidRPr="00AA569B" w:rsidRDefault="000C3A7A" w:rsidP="000C4F3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  <w:r w:rsidRPr="00AA569B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самооценка на основе критерия успешности </w:t>
            </w:r>
          </w:p>
        </w:tc>
      </w:tr>
    </w:tbl>
    <w:p w:rsidR="000C3A7A" w:rsidRPr="00AA569B" w:rsidRDefault="000C3A7A" w:rsidP="006B2E44">
      <w:pPr>
        <w:rPr>
          <w:rFonts w:ascii="Times New Roman" w:hAnsi="Times New Roman"/>
          <w:sz w:val="28"/>
          <w:szCs w:val="28"/>
        </w:rPr>
      </w:pPr>
    </w:p>
    <w:p w:rsidR="000C3A7A" w:rsidRPr="00AA569B" w:rsidRDefault="000C3A7A" w:rsidP="006B2E44">
      <w:pPr>
        <w:rPr>
          <w:rFonts w:ascii="Times New Roman" w:hAnsi="Times New Roman"/>
          <w:sz w:val="28"/>
          <w:szCs w:val="28"/>
        </w:rPr>
      </w:pPr>
    </w:p>
    <w:p w:rsidR="000C3A7A" w:rsidRPr="00AA569B" w:rsidRDefault="000C3A7A" w:rsidP="006B2E44">
      <w:pPr>
        <w:rPr>
          <w:rFonts w:ascii="Times New Roman" w:hAnsi="Times New Roman"/>
          <w:sz w:val="28"/>
          <w:szCs w:val="28"/>
        </w:rPr>
      </w:pPr>
    </w:p>
    <w:p w:rsidR="000C3A7A" w:rsidRPr="006B2E44" w:rsidRDefault="000C3A7A">
      <w:pPr>
        <w:rPr>
          <w:rFonts w:ascii="Times New Roman" w:hAnsi="Times New Roman"/>
          <w:sz w:val="28"/>
          <w:szCs w:val="28"/>
        </w:rPr>
      </w:pPr>
    </w:p>
    <w:sectPr w:rsidR="000C3A7A" w:rsidRPr="006B2E44" w:rsidSect="00AA569B"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2E44"/>
    <w:rsid w:val="00022678"/>
    <w:rsid w:val="00027D9E"/>
    <w:rsid w:val="00044DFE"/>
    <w:rsid w:val="00053938"/>
    <w:rsid w:val="000C3A7A"/>
    <w:rsid w:val="000C4F39"/>
    <w:rsid w:val="000F36CA"/>
    <w:rsid w:val="00110CBF"/>
    <w:rsid w:val="00127F7C"/>
    <w:rsid w:val="00151657"/>
    <w:rsid w:val="00165A33"/>
    <w:rsid w:val="00172548"/>
    <w:rsid w:val="001D2E5B"/>
    <w:rsid w:val="002313CA"/>
    <w:rsid w:val="00244E8E"/>
    <w:rsid w:val="00297A84"/>
    <w:rsid w:val="002D781B"/>
    <w:rsid w:val="0030544A"/>
    <w:rsid w:val="003078F1"/>
    <w:rsid w:val="0034534A"/>
    <w:rsid w:val="00384A50"/>
    <w:rsid w:val="003F7921"/>
    <w:rsid w:val="00422182"/>
    <w:rsid w:val="00435106"/>
    <w:rsid w:val="004839A6"/>
    <w:rsid w:val="00516A6D"/>
    <w:rsid w:val="005268F3"/>
    <w:rsid w:val="0058178F"/>
    <w:rsid w:val="005C220B"/>
    <w:rsid w:val="00605212"/>
    <w:rsid w:val="00633764"/>
    <w:rsid w:val="006B2E44"/>
    <w:rsid w:val="00731428"/>
    <w:rsid w:val="00746CE0"/>
    <w:rsid w:val="007753D8"/>
    <w:rsid w:val="00817CCB"/>
    <w:rsid w:val="00833255"/>
    <w:rsid w:val="008456D3"/>
    <w:rsid w:val="00845FF4"/>
    <w:rsid w:val="008A45B9"/>
    <w:rsid w:val="0093634B"/>
    <w:rsid w:val="00964DE8"/>
    <w:rsid w:val="009C5A26"/>
    <w:rsid w:val="00A27E32"/>
    <w:rsid w:val="00AA13E7"/>
    <w:rsid w:val="00AA569B"/>
    <w:rsid w:val="00B824D0"/>
    <w:rsid w:val="00B939AB"/>
    <w:rsid w:val="00BA14B4"/>
    <w:rsid w:val="00BA2313"/>
    <w:rsid w:val="00C13CF5"/>
    <w:rsid w:val="00C5257D"/>
    <w:rsid w:val="00C6715E"/>
    <w:rsid w:val="00CE6B67"/>
    <w:rsid w:val="00CF7DA8"/>
    <w:rsid w:val="00D0619B"/>
    <w:rsid w:val="00D81BA8"/>
    <w:rsid w:val="00DB4B32"/>
    <w:rsid w:val="00DF02BB"/>
    <w:rsid w:val="00E07179"/>
    <w:rsid w:val="00E216A0"/>
    <w:rsid w:val="00E67B5B"/>
    <w:rsid w:val="00E8119B"/>
    <w:rsid w:val="00EB7CE7"/>
    <w:rsid w:val="00F35C6C"/>
    <w:rsid w:val="00F46D8F"/>
    <w:rsid w:val="00FC6E2D"/>
    <w:rsid w:val="00FD7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E4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6B2E44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6B2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B2E44"/>
    <w:rPr>
      <w:rFonts w:ascii="Calibri" w:hAnsi="Calibri" w:cs="Times New Roman"/>
    </w:rPr>
  </w:style>
  <w:style w:type="paragraph" w:styleId="BodyTextIndent">
    <w:name w:val="Body Text Indent"/>
    <w:basedOn w:val="Normal"/>
    <w:link w:val="BodyTextIndentChar"/>
    <w:uiPriority w:val="99"/>
    <w:rsid w:val="006B2E4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6B2E44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6B2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2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111111.sldx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package" Target="embeddings/______Microsoft_Office_PowerPoint3333333.sld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emf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2222222.sldx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264</TotalTime>
  <Pages>8</Pages>
  <Words>1174</Words>
  <Characters>6696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</cp:lastModifiedBy>
  <cp:revision>19</cp:revision>
  <cp:lastPrinted>2020-04-25T10:09:00Z</cp:lastPrinted>
  <dcterms:created xsi:type="dcterms:W3CDTF">2020-04-25T13:25:00Z</dcterms:created>
  <dcterms:modified xsi:type="dcterms:W3CDTF">2020-06-07T18:54:00Z</dcterms:modified>
</cp:coreProperties>
</file>